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ahoma" w:eastAsia="Times New Roman" w:hAnsi="Tahoma" w:cs="Tahoma"/>
          <w:sz w:val="24"/>
          <w:szCs w:val="24"/>
          <w:lang w:eastAsia="en-GB"/>
        </w:rPr>
        <w:id w:val="24888093"/>
        <w:docPartObj>
          <w:docPartGallery w:val="Cover Pages"/>
          <w:docPartUnique/>
        </w:docPartObj>
      </w:sdtPr>
      <w:sdtEndPr>
        <w:rPr>
          <w:rFonts w:eastAsiaTheme="minorHAnsi"/>
          <w:lang w:eastAsia="en-US"/>
        </w:rPr>
      </w:sdtEndPr>
      <w:sdtContent>
        <w:p w:rsidR="0095301E" w:rsidRPr="006932FD" w:rsidRDefault="00F171E1">
          <w:pPr>
            <w:rPr>
              <w:rFonts w:ascii="Tahoma" w:hAnsi="Tahoma" w:cs="Tahoma"/>
              <w:sz w:val="24"/>
              <w:szCs w:val="24"/>
            </w:rPr>
          </w:pPr>
          <w:r w:rsidRPr="006932FD">
            <w:rPr>
              <w:rFonts w:ascii="Tahoma" w:hAnsi="Tahoma" w:cs="Tahoma"/>
              <w:noProof/>
              <w:sz w:val="24"/>
              <w:szCs w:val="24"/>
              <w:lang w:eastAsia="en-GB"/>
            </w:rPr>
            <mc:AlternateContent>
              <mc:Choice Requires="wps">
                <w:drawing>
                  <wp:anchor distT="0" distB="0" distL="114300" distR="114300" simplePos="0" relativeHeight="251664384" behindDoc="0" locked="0" layoutInCell="1" allowOverlap="1">
                    <wp:simplePos x="0" y="0"/>
                    <wp:positionH relativeFrom="column">
                      <wp:posOffset>-684530</wp:posOffset>
                    </wp:positionH>
                    <wp:positionV relativeFrom="paragraph">
                      <wp:posOffset>-309880</wp:posOffset>
                    </wp:positionV>
                    <wp:extent cx="7202805" cy="890270"/>
                    <wp:effectExtent l="0" t="0" r="0" b="0"/>
                    <wp:wrapNone/>
                    <wp:docPr id="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2805" cy="890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5692" w:rsidRPr="00F171E1" w:rsidRDefault="00B15692">
                                <w:pPr>
                                  <w:rPr>
                                    <w:rFonts w:ascii="Tahoma" w:hAnsi="Tahoma" w:cs="Tahoma"/>
                                    <w:sz w:val="80"/>
                                    <w:szCs w:val="80"/>
                                  </w:rPr>
                                </w:pPr>
                                <w:r w:rsidRPr="00F171E1">
                                  <w:rPr>
                                    <w:rFonts w:ascii="Tahoma" w:hAnsi="Tahoma" w:cs="Tahoma"/>
                                    <w:sz w:val="80"/>
                                    <w:szCs w:val="80"/>
                                  </w:rPr>
                                  <w:t>THE ROSEWOOD SCHOOL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53.9pt;margin-top:-24.4pt;width:567.15pt;height:70.1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" filled="f" stroked="f">
                    <v:textbox style="mso-fit-shape-to-text:t">
                      <w:txbxContent>
                        <w:p w:rsidR="00B15692" w:rsidRPr="00F171E1" w:rsidRDefault="00B15692">
                          <w:pPr>
                            <w:rPr>
                              <w:rFonts w:ascii="Tahoma" w:hAnsi="Tahoma" w:cs="Tahoma"/>
                              <w:sz w:val="80"/>
                              <w:szCs w:val="80"/>
                            </w:rPr>
                          </w:pPr>
                          <w:r w:rsidRPr="00F171E1">
                            <w:rPr>
                              <w:rFonts w:ascii="Tahoma" w:hAnsi="Tahoma" w:cs="Tahoma"/>
                              <w:sz w:val="80"/>
                              <w:szCs w:val="80"/>
                            </w:rPr>
                            <w:t>THE ROSEWOOD SCHOOL</w:t>
                          </w:r>
                        </w:p>
                      </w:txbxContent>
                    </v:textbox>
                  </v:shape>
                </w:pict>
              </mc:Fallback>
            </mc:AlternateContent>
          </w:r>
          <w:r>
            <w:rPr>
              <w:rFonts w:ascii="Tahoma" w:eastAsia="Times New Roman" w:hAnsi="Tahoma" w:cs="Tahoma"/>
              <w:noProof/>
              <w:sz w:val="24"/>
              <w:szCs w:val="24"/>
              <w:lang w:eastAsia="en-GB"/>
            </w:rPr>
            <mc:AlternateContent>
              <mc:Choice Requires="wps">
                <w:drawing>
                  <wp:anchor distT="0" distB="0" distL="114300" distR="114300" simplePos="0" relativeHeight="251670528" behindDoc="1" locked="0" layoutInCell="1" allowOverlap="1" wp14:anchorId="1B6B3AC9" wp14:editId="7BBB047D">
                    <wp:simplePos x="0" y="0"/>
                    <wp:positionH relativeFrom="column">
                      <wp:posOffset>3308350</wp:posOffset>
                    </wp:positionH>
                    <wp:positionV relativeFrom="paragraph">
                      <wp:posOffset>-914400</wp:posOffset>
                    </wp:positionV>
                    <wp:extent cx="2883535" cy="10963275"/>
                    <wp:effectExtent l="0" t="0" r="31115" b="66675"/>
                    <wp:wrapNone/>
                    <wp:docPr id="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3535" cy="10963275"/>
                            </a:xfrm>
                            <a:prstGeom prst="rect">
                              <a:avLst/>
                            </a:prstGeom>
                            <a:solidFill>
                              <a:srgbClr val="FF0000"/>
                            </a:solidFill>
                            <a:ln w="0">
                              <a:solidFill>
                                <a:srgbClr val="000000"/>
                              </a:solidFill>
                              <a:miter lim="800000"/>
                              <a:headEnd/>
                              <a:tailEnd/>
                            </a:ln>
                            <a:effectLst>
                              <a:outerShdw dist="28398" dir="3806097" algn="ctr" rotWithShape="0">
                                <a:srgbClr val="9F2936">
                                  <a:lumMod val="50000"/>
                                  <a:lumOff val="0"/>
                                </a:srgbClr>
                              </a:outerShdw>
                            </a:effectLs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38E646B3" id="Rectangle 4" o:spid="_x0000_s1026" style="position:absolute;margin-left:260.5pt;margin-top:-1in;width:227.05pt;height:863.25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" fillcolor="red" strokeweight="0">
                    <v:shadow on="t" color="#50141b" offset="1pt"/>
                  </v:rect>
                </w:pict>
              </mc:Fallback>
            </mc:AlternateContent>
          </w:r>
          <w:r w:rsidR="00AD5980" w:rsidRPr="006932FD">
            <w:rPr>
              <w:rFonts w:ascii="Tahoma" w:hAnsi="Tahoma" w:cs="Tahoma"/>
              <w:noProof/>
              <w:sz w:val="24"/>
              <w:szCs w:val="24"/>
              <w:lang w:eastAsia="en-GB"/>
            </w:rPr>
            <mc:AlternateContent>
              <mc:Choice Requires="wps">
                <w:drawing>
                  <wp:anchor distT="0" distB="0" distL="114300" distR="114300" simplePos="0" relativeHeight="251667456" behindDoc="0" locked="0" layoutInCell="0" allowOverlap="1">
                    <wp:simplePos x="0" y="0"/>
                    <wp:positionH relativeFrom="page">
                      <wp:align>right</wp:align>
                    </wp:positionH>
                    <wp:positionV relativeFrom="page">
                      <wp:align>top</wp:align>
                    </wp:positionV>
                    <wp:extent cx="3018155" cy="2672080"/>
                    <wp:effectExtent l="0" t="0" r="0" b="4445"/>
                    <wp:wrapNone/>
                    <wp:docPr id="1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8155" cy="267208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15692" w:rsidRDefault="00B15692">
                                <w:pPr>
                                  <w:pStyle w:val="NoSpacing"/>
                                  <w:rPr>
                                    <w:rFonts w:asciiTheme="majorHAnsi" w:eastAsiaTheme="majorEastAsia" w:hAnsiTheme="majorHAnsi" w:cstheme="majorBidi"/>
                                    <w:b/>
                                    <w:bCs/>
                                    <w:color w:val="FFFFFF" w:themeColor="background1"/>
                                    <w:sz w:val="96"/>
                                    <w:szCs w:val="96"/>
                                  </w:rPr>
                                </w:pPr>
                              </w:p>
                            </w:txbxContent>
                          </wps:txbx>
                          <wps:bodyPr rot="0" vert="horz" wrap="square" lIns="365760" tIns="182880" rIns="182880" bIns="182880" anchor="b" anchorCtr="0" upright="1">
                            <a:noAutofit/>
                          </wps:bodyPr>
                        </wps:wsp>
                      </a:graphicData>
                    </a:graphic>
                    <wp14:sizeRelH relativeFrom="page">
                      <wp14:pctWidth>40000</wp14:pctWidth>
                    </wp14:sizeRelH>
                    <wp14:sizeRelV relativeFrom="page">
                      <wp14:pctHeight>25000</wp14:pctHeight>
                    </wp14:sizeRelV>
                  </wp:anchor>
                </w:drawing>
              </mc:Choice>
              <mc:Fallback>
                <w:pict>
                  <v:rect id="Rectangle 6" o:spid="_x0000_s1027" style="position:absolute;margin-left:186.45pt;margin-top:0;width:237.65pt;height:210.4pt;z-index:251667456;visibility:visible;mso-wrap-style:square;mso-width-percent:400;mso-height-percent:250;mso-wrap-distance-left:9pt;mso-wrap-distance-top:0;mso-wrap-distance-right:9pt;mso-wrap-distance-bottom:0;mso-position-horizontal:right;mso-position-horizontal-relative:page;mso-position-vertical:top;mso-position-vertical-relative:page;mso-width-percent:400;mso-height-percent:25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" o:allowincell="f" filled="f" fillcolor="white [3212]" stroked="f" strokecolor="white [3212]" strokeweight="1pt">
                    <v:fill opacity="52428f"/>
                    <v:textbox inset="28.8pt,14.4pt,14.4pt,14.4pt">
                      <w:txbxContent>
                        <w:p w:rsidR="00B15692" w:rsidRDefault="00B15692">
                          <w:pPr>
                            <w:pStyle w:val="NoSpacing"/>
                            <w:rPr>
                              <w:rFonts w:asciiTheme="majorHAnsi" w:eastAsiaTheme="majorEastAsia" w:hAnsiTheme="majorHAnsi" w:cstheme="majorBidi"/>
                              <w:b/>
                              <w:bCs/>
                              <w:color w:val="FFFFFF" w:themeColor="background1"/>
                              <w:sz w:val="96"/>
                              <w:szCs w:val="96"/>
                            </w:rPr>
                          </w:pPr>
                        </w:p>
                      </w:txbxContent>
                    </v:textbox>
                    <w10:wrap anchorx="page" anchory="page"/>
                  </v:rect>
                </w:pict>
              </mc:Fallback>
            </mc:AlternateContent>
          </w:r>
          <w:r w:rsidR="00532D75" w:rsidRPr="006932FD">
            <w:rPr>
              <w:rFonts w:ascii="Tahoma" w:hAnsi="Tahoma" w:cs="Tahoma"/>
              <w:noProof/>
              <w:sz w:val="24"/>
              <w:szCs w:val="24"/>
              <w:lang w:val="en-US"/>
            </w:rPr>
            <w:t xml:space="preserve"> </w:t>
          </w:r>
        </w:p>
        <w:p w:rsidR="00432720" w:rsidRDefault="00F171E1" w:rsidP="00432720">
          <w:pPr>
            <w:keepNext/>
            <w:tabs>
              <w:tab w:val="left" w:pos="5963"/>
            </w:tabs>
            <w:rPr>
              <w:rFonts w:ascii="Tahoma" w:hAnsi="Tahoma" w:cs="Tahoma"/>
              <w:sz w:val="24"/>
              <w:szCs w:val="24"/>
            </w:rPr>
          </w:pPr>
          <w:r>
            <w:rPr>
              <w:noProof/>
              <w:lang w:eastAsia="en-GB"/>
            </w:rPr>
            <w:drawing>
              <wp:anchor distT="0" distB="0" distL="114300" distR="114300" simplePos="0" relativeHeight="251674624" behindDoc="1" locked="0" layoutInCell="1" allowOverlap="1" wp14:anchorId="1DA8FDC8" wp14:editId="771CA683">
                <wp:simplePos x="0" y="0"/>
                <wp:positionH relativeFrom="column">
                  <wp:posOffset>-114300</wp:posOffset>
                </wp:positionH>
                <wp:positionV relativeFrom="paragraph">
                  <wp:posOffset>5524500</wp:posOffset>
                </wp:positionV>
                <wp:extent cx="2562225" cy="3048164"/>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28584" t="21568" r="42499" b="17274"/>
                        <a:stretch/>
                      </pic:blipFill>
                      <pic:spPr bwMode="auto">
                        <a:xfrm>
                          <a:off x="0" y="0"/>
                          <a:ext cx="2562225" cy="30481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932FD">
            <w:rPr>
              <w:rFonts w:ascii="Tahoma" w:hAnsi="Tahoma" w:cs="Tahoma"/>
              <w:noProof/>
              <w:sz w:val="24"/>
              <w:szCs w:val="24"/>
              <w:lang w:eastAsia="en-GB"/>
            </w:rPr>
            <mc:AlternateContent>
              <mc:Choice Requires="wps">
                <w:drawing>
                  <wp:anchor distT="0" distB="0" distL="114300" distR="114300" simplePos="0" relativeHeight="251668480" behindDoc="0" locked="0" layoutInCell="0" allowOverlap="1">
                    <wp:simplePos x="0" y="0"/>
                    <wp:positionH relativeFrom="page">
                      <wp:posOffset>4367530</wp:posOffset>
                    </wp:positionH>
                    <wp:positionV relativeFrom="margin">
                      <wp:posOffset>6353175</wp:posOffset>
                    </wp:positionV>
                    <wp:extent cx="3023870" cy="3004820"/>
                    <wp:effectExtent l="0" t="0" r="0" b="0"/>
                    <wp:wrapNone/>
                    <wp:docPr id="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3870" cy="3004820"/>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sdt>
                                <w:sdtPr>
                                  <w:rPr>
                                    <w:rFonts w:ascii="Tahoma" w:eastAsia="Times New Roman" w:hAnsi="Tahoma" w:cs="Tahoma"/>
                                    <w:bCs/>
                                    <w:color w:val="FFFFFF" w:themeColor="background1"/>
                                    <w:sz w:val="40"/>
                                    <w:szCs w:val="40"/>
                                    <w:lang w:val="en-GB" w:eastAsia="en-GB"/>
                                  </w:rPr>
                                  <w:alias w:val="Author"/>
                                  <w:id w:val="988441617"/>
                                  <w:dataBinding w:prefixMappings="xmlns:ns0='http://schemas.openxmlformats.org/package/2006/metadata/core-properties' xmlns:ns1='http://purl.org/dc/elements/1.1/'" w:xpath="/ns0:coreProperties[1]/ns1:creator[1]" w:storeItemID="{6C3C8BC8-F283-45AE-878A-BAB7291924A1}"/>
                                  <w:text/>
                                </w:sdtPr>
                                <w:sdtEndPr/>
                                <w:sdtContent>
                                  <w:p w:rsidR="00B15692" w:rsidRPr="00F171E1" w:rsidRDefault="00B15692" w:rsidP="009E166B">
                                    <w:pPr>
                                      <w:pStyle w:val="NoSpacing"/>
                                      <w:spacing w:line="360" w:lineRule="auto"/>
                                      <w:rPr>
                                        <w:rFonts w:ascii="Tahoma" w:hAnsi="Tahoma" w:cs="Tahoma"/>
                                        <w:color w:val="FFFFFF" w:themeColor="background1"/>
                                      </w:rPr>
                                    </w:pPr>
                                    <w:r w:rsidRPr="00F171E1">
                                      <w:rPr>
                                        <w:rFonts w:ascii="Tahoma" w:eastAsia="Times New Roman" w:hAnsi="Tahoma" w:cs="Tahoma"/>
                                        <w:bCs/>
                                        <w:color w:val="FFFFFF" w:themeColor="background1"/>
                                        <w:sz w:val="40"/>
                                        <w:szCs w:val="40"/>
                                        <w:lang w:val="en-GB" w:eastAsia="en-GB"/>
                                      </w:rPr>
                                      <w:t xml:space="preserve">Staff Responsible      </w:t>
                                    </w:r>
                                    <w:r w:rsidR="006932FD" w:rsidRPr="00F171E1">
                                      <w:rPr>
                                        <w:rFonts w:ascii="Tahoma" w:eastAsia="Times New Roman" w:hAnsi="Tahoma" w:cs="Tahoma"/>
                                        <w:bCs/>
                                        <w:color w:val="FFFFFF" w:themeColor="background1"/>
                                        <w:sz w:val="40"/>
                                        <w:szCs w:val="40"/>
                                        <w:lang w:val="en-GB" w:eastAsia="en-GB"/>
                                      </w:rPr>
                                      <w:t xml:space="preserve">Mr D Kirk       </w:t>
                                    </w:r>
                                    <w:r w:rsidRPr="00F171E1">
                                      <w:rPr>
                                        <w:rFonts w:ascii="Tahoma" w:eastAsia="Times New Roman" w:hAnsi="Tahoma" w:cs="Tahoma"/>
                                        <w:bCs/>
                                        <w:color w:val="FFFFFF" w:themeColor="background1"/>
                                        <w:sz w:val="40"/>
                                        <w:szCs w:val="40"/>
                                        <w:lang w:val="en-GB" w:eastAsia="en-GB"/>
                                      </w:rPr>
                                      <w:t xml:space="preserve">  </w:t>
                                    </w:r>
                                    <w:r w:rsidR="00461F46">
                                      <w:rPr>
                                        <w:rFonts w:ascii="Tahoma" w:eastAsia="Times New Roman" w:hAnsi="Tahoma" w:cs="Tahoma"/>
                                        <w:bCs/>
                                        <w:color w:val="FFFFFF" w:themeColor="background1"/>
                                        <w:sz w:val="40"/>
                                        <w:szCs w:val="40"/>
                                        <w:lang w:val="en-GB" w:eastAsia="en-GB"/>
                                      </w:rPr>
                                      <w:t xml:space="preserve">    Policy Date – September 2021</w:t>
                                    </w:r>
                                    <w:r w:rsidRPr="00F171E1">
                                      <w:rPr>
                                        <w:rFonts w:ascii="Tahoma" w:eastAsia="Times New Roman" w:hAnsi="Tahoma" w:cs="Tahoma"/>
                                        <w:bCs/>
                                        <w:color w:val="FFFFFF" w:themeColor="background1"/>
                                        <w:sz w:val="40"/>
                                        <w:szCs w:val="40"/>
                                        <w:lang w:val="en-GB" w:eastAsia="en-GB"/>
                                      </w:rPr>
                                      <w:t xml:space="preserve">             Review Date </w:t>
                                    </w:r>
                                    <w:r w:rsidR="00461F46">
                                      <w:rPr>
                                        <w:rFonts w:ascii="Tahoma" w:eastAsia="Times New Roman" w:hAnsi="Tahoma" w:cs="Tahoma"/>
                                        <w:bCs/>
                                        <w:color w:val="FFFFFF" w:themeColor="background1"/>
                                        <w:sz w:val="40"/>
                                        <w:szCs w:val="40"/>
                                        <w:lang w:val="en-GB" w:eastAsia="en-GB"/>
                                      </w:rPr>
                                      <w:t xml:space="preserve">– September </w:t>
                                    </w:r>
                                    <w:r w:rsidR="00461F46">
                                      <w:rPr>
                                        <w:rFonts w:ascii="Tahoma" w:eastAsia="Times New Roman" w:hAnsi="Tahoma" w:cs="Tahoma"/>
                                        <w:bCs/>
                                        <w:color w:val="FFFFFF" w:themeColor="background1"/>
                                        <w:sz w:val="40"/>
                                        <w:szCs w:val="40"/>
                                        <w:lang w:val="en-GB" w:eastAsia="en-GB"/>
                                      </w:rPr>
                                      <w:t>2022</w:t>
                                    </w:r>
                                  </w:p>
                                </w:sdtContent>
                              </w:sdt>
                              <w:p w:rsidR="00B15692" w:rsidRPr="00532D75" w:rsidRDefault="00B15692" w:rsidP="00532D75">
                                <w:pPr>
                                  <w:pStyle w:val="NoSpacing"/>
                                  <w:spacing w:line="360" w:lineRule="auto"/>
                                  <w:jc w:val="right"/>
                                  <w:rPr>
                                    <w:rFonts w:ascii="Times New Roman" w:hAnsi="Times New Roman" w:cs="Times New Roman"/>
                                    <w:color w:val="FFFFFF" w:themeColor="background1"/>
                                    <w:sz w:val="40"/>
                                    <w:szCs w:val="40"/>
                                  </w:rPr>
                                </w:pPr>
                              </w:p>
                              <w:p w:rsidR="00B15692" w:rsidRPr="00532D75" w:rsidRDefault="00B15692" w:rsidP="00532D75">
                                <w:pPr>
                                  <w:pStyle w:val="NoSpacing"/>
                                  <w:spacing w:line="360" w:lineRule="auto"/>
                                  <w:jc w:val="right"/>
                                  <w:rPr>
                                    <w:rFonts w:ascii="Times New Roman" w:hAnsi="Times New Roman" w:cs="Times New Roman"/>
                                    <w:color w:val="FFFFFF" w:themeColor="background1"/>
                                    <w:sz w:val="40"/>
                                    <w:szCs w:val="40"/>
                                  </w:rPr>
                                </w:pPr>
                              </w:p>
                            </w:txbxContent>
                          </wps:txbx>
                          <wps:bodyPr rot="0" vert="horz" wrap="square" lIns="365760" tIns="182880" rIns="182880" bIns="182880" anchor="b" anchorCtr="0" upright="1">
                            <a:noAutofit/>
                          </wps:bodyPr>
                        </wps:wsp>
                      </a:graphicData>
                    </a:graphic>
                    <wp14:sizeRelH relativeFrom="page">
                      <wp14:pctWidth>40000</wp14:pctWidth>
                    </wp14:sizeRelH>
                    <wp14:sizeRelV relativeFrom="page">
                      <wp14:pctHeight>0</wp14:pctHeight>
                    </wp14:sizeRelV>
                  </wp:anchor>
                </w:drawing>
              </mc:Choice>
              <mc:Fallback>
                <w:pict>
                  <v:rect id="Rectangle 7" o:spid="_x0000_s1028" style="position:absolute;margin-left:343.9pt;margin-top:500.25pt;width:238.1pt;height:236.6pt;z-index:251668480;visibility:visible;mso-wrap-style:square;mso-width-percent:400;mso-height-percent:0;mso-wrap-distance-left:9pt;mso-wrap-distance-top:0;mso-wrap-distance-right:9pt;mso-wrap-distance-bottom:0;mso-position-horizontal:absolute;mso-position-horizontal-relative:page;mso-position-vertical:absolute;mso-position-vertical-relative:margin;mso-width-percent:40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" o:allowincell="f" filled="f" fillcolor="white [3212]" stroked="f" strokecolor="white [3212]" strokeweight="1pt">
                    <v:fill opacity="52428f"/>
                    <v:textbox inset="28.8pt,14.4pt,14.4pt,14.4pt">
                      <w:txbxContent>
                        <w:sdt>
                          <w:sdtPr>
                            <w:rPr>
                              <w:rFonts w:ascii="Tahoma" w:eastAsia="Times New Roman" w:hAnsi="Tahoma" w:cs="Tahoma"/>
                              <w:bCs/>
                              <w:color w:val="FFFFFF" w:themeColor="background1"/>
                              <w:sz w:val="40"/>
                              <w:szCs w:val="40"/>
                              <w:lang w:val="en-GB" w:eastAsia="en-GB"/>
                            </w:rPr>
                            <w:alias w:val="Author"/>
                            <w:id w:val="988441617"/>
                            <w:dataBinding w:prefixMappings="xmlns:ns0='http://schemas.openxmlformats.org/package/2006/metadata/core-properties' xmlns:ns1='http://purl.org/dc/elements/1.1/'" w:xpath="/ns0:coreProperties[1]/ns1:creator[1]" w:storeItemID="{6C3C8BC8-F283-45AE-878A-BAB7291924A1}"/>
                            <w:text/>
                          </w:sdtPr>
                          <w:sdtEndPr/>
                          <w:sdtContent>
                            <w:p w:rsidR="00B15692" w:rsidRPr="00F171E1" w:rsidRDefault="00B15692" w:rsidP="009E166B">
                              <w:pPr>
                                <w:pStyle w:val="NoSpacing"/>
                                <w:spacing w:line="360" w:lineRule="auto"/>
                                <w:rPr>
                                  <w:rFonts w:ascii="Tahoma" w:hAnsi="Tahoma" w:cs="Tahoma"/>
                                  <w:color w:val="FFFFFF" w:themeColor="background1"/>
                                </w:rPr>
                              </w:pPr>
                              <w:r w:rsidRPr="00F171E1">
                                <w:rPr>
                                  <w:rFonts w:ascii="Tahoma" w:eastAsia="Times New Roman" w:hAnsi="Tahoma" w:cs="Tahoma"/>
                                  <w:bCs/>
                                  <w:color w:val="FFFFFF" w:themeColor="background1"/>
                                  <w:sz w:val="40"/>
                                  <w:szCs w:val="40"/>
                                  <w:lang w:val="en-GB" w:eastAsia="en-GB"/>
                                </w:rPr>
                                <w:t xml:space="preserve">Staff Responsible      </w:t>
                              </w:r>
                              <w:r w:rsidR="006932FD" w:rsidRPr="00F171E1">
                                <w:rPr>
                                  <w:rFonts w:ascii="Tahoma" w:eastAsia="Times New Roman" w:hAnsi="Tahoma" w:cs="Tahoma"/>
                                  <w:bCs/>
                                  <w:color w:val="FFFFFF" w:themeColor="background1"/>
                                  <w:sz w:val="40"/>
                                  <w:szCs w:val="40"/>
                                  <w:lang w:val="en-GB" w:eastAsia="en-GB"/>
                                </w:rPr>
                                <w:t xml:space="preserve">Mr D Kirk       </w:t>
                              </w:r>
                              <w:r w:rsidRPr="00F171E1">
                                <w:rPr>
                                  <w:rFonts w:ascii="Tahoma" w:eastAsia="Times New Roman" w:hAnsi="Tahoma" w:cs="Tahoma"/>
                                  <w:bCs/>
                                  <w:color w:val="FFFFFF" w:themeColor="background1"/>
                                  <w:sz w:val="40"/>
                                  <w:szCs w:val="40"/>
                                  <w:lang w:val="en-GB" w:eastAsia="en-GB"/>
                                </w:rPr>
                                <w:t xml:space="preserve">  </w:t>
                              </w:r>
                              <w:r w:rsidR="00461F46">
                                <w:rPr>
                                  <w:rFonts w:ascii="Tahoma" w:eastAsia="Times New Roman" w:hAnsi="Tahoma" w:cs="Tahoma"/>
                                  <w:bCs/>
                                  <w:color w:val="FFFFFF" w:themeColor="background1"/>
                                  <w:sz w:val="40"/>
                                  <w:szCs w:val="40"/>
                                  <w:lang w:val="en-GB" w:eastAsia="en-GB"/>
                                </w:rPr>
                                <w:t xml:space="preserve">    Policy Date – September 2021</w:t>
                              </w:r>
                              <w:r w:rsidRPr="00F171E1">
                                <w:rPr>
                                  <w:rFonts w:ascii="Tahoma" w:eastAsia="Times New Roman" w:hAnsi="Tahoma" w:cs="Tahoma"/>
                                  <w:bCs/>
                                  <w:color w:val="FFFFFF" w:themeColor="background1"/>
                                  <w:sz w:val="40"/>
                                  <w:szCs w:val="40"/>
                                  <w:lang w:val="en-GB" w:eastAsia="en-GB"/>
                                </w:rPr>
                                <w:t xml:space="preserve">             Review Date </w:t>
                              </w:r>
                              <w:r w:rsidR="00461F46">
                                <w:rPr>
                                  <w:rFonts w:ascii="Tahoma" w:eastAsia="Times New Roman" w:hAnsi="Tahoma" w:cs="Tahoma"/>
                                  <w:bCs/>
                                  <w:color w:val="FFFFFF" w:themeColor="background1"/>
                                  <w:sz w:val="40"/>
                                  <w:szCs w:val="40"/>
                                  <w:lang w:val="en-GB" w:eastAsia="en-GB"/>
                                </w:rPr>
                                <w:t xml:space="preserve">– September </w:t>
                              </w:r>
                              <w:r w:rsidR="00461F46">
                                <w:rPr>
                                  <w:rFonts w:ascii="Tahoma" w:eastAsia="Times New Roman" w:hAnsi="Tahoma" w:cs="Tahoma"/>
                                  <w:bCs/>
                                  <w:color w:val="FFFFFF" w:themeColor="background1"/>
                                  <w:sz w:val="40"/>
                                  <w:szCs w:val="40"/>
                                  <w:lang w:val="en-GB" w:eastAsia="en-GB"/>
                                </w:rPr>
                                <w:t>2022</w:t>
                              </w:r>
                            </w:p>
                          </w:sdtContent>
                        </w:sdt>
                        <w:p w:rsidR="00B15692" w:rsidRPr="00532D75" w:rsidRDefault="00B15692" w:rsidP="00532D75">
                          <w:pPr>
                            <w:pStyle w:val="NoSpacing"/>
                            <w:spacing w:line="360" w:lineRule="auto"/>
                            <w:jc w:val="right"/>
                            <w:rPr>
                              <w:rFonts w:ascii="Times New Roman" w:hAnsi="Times New Roman" w:cs="Times New Roman"/>
                              <w:color w:val="FFFFFF" w:themeColor="background1"/>
                              <w:sz w:val="40"/>
                              <w:szCs w:val="40"/>
                            </w:rPr>
                          </w:pPr>
                        </w:p>
                        <w:p w:rsidR="00B15692" w:rsidRPr="00532D75" w:rsidRDefault="00B15692" w:rsidP="00532D75">
                          <w:pPr>
                            <w:pStyle w:val="NoSpacing"/>
                            <w:spacing w:line="360" w:lineRule="auto"/>
                            <w:jc w:val="right"/>
                            <w:rPr>
                              <w:rFonts w:ascii="Times New Roman" w:hAnsi="Times New Roman" w:cs="Times New Roman"/>
                              <w:color w:val="FFFFFF" w:themeColor="background1"/>
                              <w:sz w:val="40"/>
                              <w:szCs w:val="40"/>
                            </w:rPr>
                          </w:pPr>
                        </w:p>
                      </w:txbxContent>
                    </v:textbox>
                    <w10:wrap anchorx="page" anchory="margin"/>
                  </v:rect>
                </w:pict>
              </mc:Fallback>
            </mc:AlternateContent>
          </w:r>
          <w:r w:rsidRPr="006932FD">
            <w:rPr>
              <w:rFonts w:ascii="Tahoma" w:hAnsi="Tahoma" w:cs="Tahoma"/>
              <w:noProof/>
              <w:sz w:val="24"/>
              <w:szCs w:val="24"/>
              <w:lang w:eastAsia="en-GB"/>
            </w:rPr>
            <w:drawing>
              <wp:anchor distT="0" distB="0" distL="114300" distR="114300" simplePos="0" relativeHeight="251661312" behindDoc="0" locked="0" layoutInCell="0" allowOverlap="1">
                <wp:simplePos x="0" y="0"/>
                <wp:positionH relativeFrom="page">
                  <wp:posOffset>-31750</wp:posOffset>
                </wp:positionH>
                <wp:positionV relativeFrom="page">
                  <wp:posOffset>3841750</wp:posOffset>
                </wp:positionV>
                <wp:extent cx="7595870" cy="2658551"/>
                <wp:effectExtent l="19050" t="19050" r="24130" b="27940"/>
                <wp:wrapNone/>
                <wp:docPr id="2" name="Picture 1" descr="mo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cstate="print"/>
                        <a:stretch>
                          <a:fillRect/>
                        </a:stretch>
                      </pic:blipFill>
                      <pic:spPr>
                        <a:xfrm>
                          <a:off x="0" y="0"/>
                          <a:ext cx="7619191" cy="2666713"/>
                        </a:xfrm>
                        <a:prstGeom prst="rect">
                          <a:avLst/>
                        </a:prstGeom>
                        <a:ln w="12700">
                          <a:solidFill>
                            <a:schemeClr val="bg1"/>
                          </a:solidFill>
                        </a:ln>
                      </pic:spPr>
                    </pic:pic>
                  </a:graphicData>
                </a:graphic>
                <wp14:sizeRelH relativeFrom="margin">
                  <wp14:pctWidth>0</wp14:pctWidth>
                </wp14:sizeRelH>
              </wp:anchor>
            </w:drawing>
          </w:r>
          <w:r w:rsidRPr="006932FD">
            <w:rPr>
              <w:rFonts w:ascii="Tahoma" w:hAnsi="Tahoma" w:cs="Tahoma"/>
              <w:noProof/>
              <w:sz w:val="24"/>
              <w:szCs w:val="24"/>
              <w:lang w:eastAsia="en-GB"/>
            </w:rPr>
            <mc:AlternateContent>
              <mc:Choice Requires="wps">
                <w:drawing>
                  <wp:anchor distT="0" distB="0" distL="114300" distR="114300" simplePos="0" relativeHeight="251672576" behindDoc="0" locked="0" layoutInCell="0" allowOverlap="1" wp14:anchorId="73EB85B1" wp14:editId="2D74CC0A">
                    <wp:simplePos x="0" y="0"/>
                    <wp:positionH relativeFrom="page">
                      <wp:posOffset>-147320</wp:posOffset>
                    </wp:positionH>
                    <wp:positionV relativeFrom="page">
                      <wp:posOffset>1437005</wp:posOffset>
                    </wp:positionV>
                    <wp:extent cx="6746875" cy="655320"/>
                    <wp:effectExtent l="19050" t="19050" r="34925" b="64770"/>
                    <wp:wrapNone/>
                    <wp:docPr id="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6875" cy="655320"/>
                            </a:xfrm>
                            <a:prstGeom prst="rect">
                              <a:avLst/>
                            </a:prstGeom>
                            <a:solidFill>
                              <a:srgbClr val="FF0000"/>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sdt>
                                <w:sdtPr>
                                  <w:rPr>
                                    <w:rFonts w:ascii="Tahoma" w:eastAsia="Times New Roman" w:hAnsi="Tahoma" w:cs="Tahoma"/>
                                    <w:sz w:val="72"/>
                                    <w:szCs w:val="72"/>
                                    <w:lang w:eastAsia="en-GB"/>
                                  </w:rPr>
                                  <w:alias w:val="Title"/>
                                  <w:id w:val="-1011061945"/>
                                  <w:dataBinding w:prefixMappings="xmlns:ns0='http://schemas.openxmlformats.org/package/2006/metadata/core-properties' xmlns:ns1='http://purl.org/dc/elements/1.1/'" w:xpath="/ns0:coreProperties[1]/ns1:title[1]" w:storeItemID="{6C3C8BC8-F283-45AE-878A-BAB7291924A1}"/>
                                  <w:text/>
                                </w:sdtPr>
                                <w:sdtEndPr/>
                                <w:sdtContent>
                                  <w:p w:rsidR="00F171E1" w:rsidRPr="003E683E" w:rsidRDefault="00F171E1" w:rsidP="00F171E1">
                                    <w:pPr>
                                      <w:pStyle w:val="NoSpacing"/>
                                      <w:jc w:val="center"/>
                                      <w:rPr>
                                        <w:rFonts w:ascii="Tahoma" w:eastAsiaTheme="majorEastAsia" w:hAnsi="Tahoma" w:cs="Tahoma"/>
                                        <w:color w:val="FFFFFF" w:themeColor="background1"/>
                                        <w:sz w:val="72"/>
                                        <w:szCs w:val="72"/>
                                      </w:rPr>
                                    </w:pPr>
                                    <w:r>
                                      <w:rPr>
                                        <w:rFonts w:ascii="Tahoma" w:eastAsia="Times New Roman" w:hAnsi="Tahoma" w:cs="Tahoma"/>
                                        <w:sz w:val="72"/>
                                        <w:szCs w:val="72"/>
                                        <w:lang w:eastAsia="en-GB"/>
                                      </w:rPr>
                                      <w:t xml:space="preserve">Special Educational Needs &amp; </w:t>
                                    </w:r>
                                    <w:r w:rsidR="00564CB0">
                                      <w:rPr>
                                        <w:rFonts w:ascii="Tahoma" w:eastAsia="Times New Roman" w:hAnsi="Tahoma" w:cs="Tahoma"/>
                                        <w:sz w:val="72"/>
                                        <w:szCs w:val="72"/>
                                        <w:lang w:eastAsia="en-GB"/>
                                      </w:rPr>
                                      <w:t>Disability Code of Practice 2021-2022</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73EB85B1" id="Rectangle 8" o:spid="_x0000_s1029" style="position:absolute;margin-left:-11.6pt;margin-top:113.15pt;width:531.25pt;height:51.6pt;z-index:251672576;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" o:allowincell="f" fillcolor="red" strokecolor="#f2f2f2 [3041]" strokeweight="3pt">
                    <v:shadow on="t" color="#4e141a [1605]" opacity=".5" offset="1pt"/>
                    <v:textbox style="mso-fit-shape-to-text:t" inset="14.4pt,,14.4pt">
                      <w:txbxContent>
                        <w:sdt>
                          <w:sdtPr>
                            <w:rPr>
                              <w:rFonts w:ascii="Tahoma" w:eastAsia="Times New Roman" w:hAnsi="Tahoma" w:cs="Tahoma"/>
                              <w:sz w:val="72"/>
                              <w:szCs w:val="72"/>
                              <w:lang w:eastAsia="en-GB"/>
                            </w:rPr>
                            <w:alias w:val="Title"/>
                            <w:id w:val="-1011061945"/>
                            <w:dataBinding w:prefixMappings="xmlns:ns0='http://schemas.openxmlformats.org/package/2006/metadata/core-properties' xmlns:ns1='http://purl.org/dc/elements/1.1/'" w:xpath="/ns0:coreProperties[1]/ns1:title[1]" w:storeItemID="{6C3C8BC8-F283-45AE-878A-BAB7291924A1}"/>
                            <w:text/>
                          </w:sdtPr>
                          <w:sdtEndPr/>
                          <w:sdtContent>
                            <w:p w:rsidR="00F171E1" w:rsidRPr="003E683E" w:rsidRDefault="00F171E1" w:rsidP="00F171E1">
                              <w:pPr>
                                <w:pStyle w:val="NoSpacing"/>
                                <w:jc w:val="center"/>
                                <w:rPr>
                                  <w:rFonts w:ascii="Tahoma" w:eastAsiaTheme="majorEastAsia" w:hAnsi="Tahoma" w:cs="Tahoma"/>
                                  <w:color w:val="FFFFFF" w:themeColor="background1"/>
                                  <w:sz w:val="72"/>
                                  <w:szCs w:val="72"/>
                                </w:rPr>
                              </w:pPr>
                              <w:r>
                                <w:rPr>
                                  <w:rFonts w:ascii="Tahoma" w:eastAsia="Times New Roman" w:hAnsi="Tahoma" w:cs="Tahoma"/>
                                  <w:sz w:val="72"/>
                                  <w:szCs w:val="72"/>
                                  <w:lang w:eastAsia="en-GB"/>
                                </w:rPr>
                                <w:t xml:space="preserve">Special Educational Needs &amp; </w:t>
                              </w:r>
                              <w:r w:rsidR="00564CB0">
                                <w:rPr>
                                  <w:rFonts w:ascii="Tahoma" w:eastAsia="Times New Roman" w:hAnsi="Tahoma" w:cs="Tahoma"/>
                                  <w:sz w:val="72"/>
                                  <w:szCs w:val="72"/>
                                  <w:lang w:eastAsia="en-GB"/>
                                </w:rPr>
                                <w:t xml:space="preserve">Disability Code of Practice </w:t>
                              </w:r>
                              <w:r w:rsidR="00564CB0">
                                <w:rPr>
                                  <w:rFonts w:ascii="Tahoma" w:eastAsia="Times New Roman" w:hAnsi="Tahoma" w:cs="Tahoma"/>
                                  <w:sz w:val="72"/>
                                  <w:szCs w:val="72"/>
                                  <w:lang w:eastAsia="en-GB"/>
                                </w:rPr>
                                <w:t>2021-2022</w:t>
                              </w:r>
                            </w:p>
                          </w:sdtContent>
                        </w:sdt>
                      </w:txbxContent>
                    </v:textbox>
                    <w10:wrap anchorx="page" anchory="page"/>
                  </v:rect>
                </w:pict>
              </mc:Fallback>
            </mc:AlternateContent>
          </w:r>
          <w:r w:rsidR="00532D75" w:rsidRPr="006932FD">
            <w:rPr>
              <w:rFonts w:ascii="Tahoma" w:hAnsi="Tahoma" w:cs="Tahoma"/>
              <w:noProof/>
              <w:sz w:val="24"/>
              <w:szCs w:val="24"/>
            </w:rPr>
            <w:t xml:space="preserve">       </w:t>
          </w:r>
          <w:r w:rsidR="0095301E" w:rsidRPr="006932FD">
            <w:rPr>
              <w:rFonts w:ascii="Tahoma" w:hAnsi="Tahoma" w:cs="Tahoma"/>
              <w:sz w:val="24"/>
              <w:szCs w:val="24"/>
            </w:rPr>
            <w:br w:type="page"/>
          </w:r>
        </w:p>
      </w:sdtContent>
    </w:sdt>
    <w:p w:rsidR="00BF4710" w:rsidRDefault="00BF4710" w:rsidP="00BF4710">
      <w:pPr>
        <w:ind w:left="45"/>
        <w:rPr>
          <w:rFonts w:ascii="Tahoma" w:hAnsi="Tahoma" w:cs="Tahoma"/>
          <w:sz w:val="24"/>
          <w:szCs w:val="24"/>
        </w:rPr>
      </w:pPr>
    </w:p>
    <w:p w:rsidR="00BF4710" w:rsidRPr="00BF4710" w:rsidRDefault="005C4DFB" w:rsidP="00BF4710">
      <w:pPr>
        <w:ind w:left="45"/>
        <w:rPr>
          <w:rFonts w:ascii="Tahoma" w:hAnsi="Tahoma" w:cs="Tahoma"/>
          <w:sz w:val="24"/>
          <w:szCs w:val="24"/>
        </w:rPr>
      </w:pPr>
      <w:r w:rsidRPr="00E80BFD">
        <w:rPr>
          <w:rFonts w:ascii="Tahoma" w:hAnsi="Tahoma" w:cs="Tahoma"/>
          <w:color w:val="000000" w:themeColor="text1"/>
          <w:sz w:val="24"/>
          <w:szCs w:val="24"/>
        </w:rPr>
        <w:t xml:space="preserve">Rosewood School provides for </w:t>
      </w:r>
      <w:r>
        <w:rPr>
          <w:rFonts w:ascii="Tahoma" w:hAnsi="Tahoma" w:cs="Tahoma"/>
          <w:color w:val="000000" w:themeColor="text1"/>
          <w:sz w:val="24"/>
          <w:szCs w:val="24"/>
        </w:rPr>
        <w:t>boys aged between 9 and</w:t>
      </w:r>
      <w:r w:rsidRPr="00E80BFD">
        <w:rPr>
          <w:rFonts w:ascii="Tahoma" w:hAnsi="Tahoma" w:cs="Tahoma"/>
          <w:color w:val="000000" w:themeColor="text1"/>
          <w:sz w:val="24"/>
          <w:szCs w:val="24"/>
        </w:rPr>
        <w:t xml:space="preserve"> 16 years. </w:t>
      </w:r>
      <w:r w:rsidR="00BF4710" w:rsidRPr="00BF4710">
        <w:rPr>
          <w:rFonts w:ascii="Tahoma" w:hAnsi="Tahoma" w:cs="Tahoma"/>
          <w:sz w:val="24"/>
          <w:szCs w:val="24"/>
        </w:rPr>
        <w:t xml:space="preserve">Children who attend Rosewood have a primary need of SEMH – Social Emotional Mental Health in addition to this they may have one or more of the following needs; SPLD Specific Learning Difficulty PTSD Post-traumatic Stress Disorder OCD Obsessive Compulsive Disorder ADHD Attention Deficit Hyperactivity Disorder ODD </w:t>
      </w:r>
      <w:r w:rsidR="005D13B1" w:rsidRPr="00BF4710">
        <w:rPr>
          <w:rFonts w:ascii="Tahoma" w:hAnsi="Tahoma" w:cs="Tahoma"/>
          <w:sz w:val="24"/>
          <w:szCs w:val="24"/>
        </w:rPr>
        <w:t>Opp</w:t>
      </w:r>
      <w:r w:rsidR="005D13B1">
        <w:rPr>
          <w:rFonts w:ascii="Tahoma" w:hAnsi="Tahoma" w:cs="Tahoma"/>
          <w:sz w:val="24"/>
          <w:szCs w:val="24"/>
        </w:rPr>
        <w:t>o</w:t>
      </w:r>
      <w:r w:rsidR="005D13B1" w:rsidRPr="00BF4710">
        <w:rPr>
          <w:rFonts w:ascii="Tahoma" w:hAnsi="Tahoma" w:cs="Tahoma"/>
          <w:sz w:val="24"/>
          <w:szCs w:val="24"/>
        </w:rPr>
        <w:t>sitional</w:t>
      </w:r>
      <w:r w:rsidR="00BF4710" w:rsidRPr="00BF4710">
        <w:rPr>
          <w:rFonts w:ascii="Tahoma" w:hAnsi="Tahoma" w:cs="Tahoma"/>
          <w:sz w:val="24"/>
          <w:szCs w:val="24"/>
        </w:rPr>
        <w:t xml:space="preserve"> Defiance Disorder MLD Moderate Learning Disability SED Sporadic Explosive Disorder.</w:t>
      </w:r>
    </w:p>
    <w:p w:rsidR="00BF4710" w:rsidRPr="00BF4710" w:rsidRDefault="00BF4710" w:rsidP="00BF4710">
      <w:pPr>
        <w:ind w:left="45"/>
        <w:rPr>
          <w:rFonts w:ascii="Tahoma" w:hAnsi="Tahoma" w:cs="Tahoma"/>
          <w:sz w:val="24"/>
          <w:szCs w:val="24"/>
        </w:rPr>
      </w:pPr>
      <w:r w:rsidRPr="00BF4710">
        <w:rPr>
          <w:rFonts w:ascii="Tahoma" w:hAnsi="Tahoma" w:cs="Tahoma"/>
          <w:sz w:val="24"/>
          <w:szCs w:val="24"/>
        </w:rPr>
        <w:t xml:space="preserve">At Rosewood we provide small group teaching with an emphasis on socialisation skills designed to help each pupil make progress. We aim to add value to all our pupils no matter what their learning difficulty. Our school thrives on effective relationships based on mutual respect, and our prime aim is to offer our pupils the chance of success through education. We hope that by building trust and offering a curriculum rich in experiences, alongside emotional support and stability, our lads have a strong chance of achieving their potential and making a success of their future. </w:t>
      </w:r>
    </w:p>
    <w:p w:rsidR="00BF4710" w:rsidRPr="00BF4710" w:rsidRDefault="00BF4710" w:rsidP="00BF4710">
      <w:pPr>
        <w:ind w:left="45"/>
        <w:rPr>
          <w:rFonts w:ascii="Tahoma" w:hAnsi="Tahoma" w:cs="Tahoma"/>
          <w:sz w:val="24"/>
          <w:szCs w:val="24"/>
        </w:rPr>
      </w:pPr>
      <w:r w:rsidRPr="00BF4710">
        <w:rPr>
          <w:rFonts w:ascii="Tahoma" w:hAnsi="Tahoma" w:cs="Tahoma"/>
          <w:sz w:val="24"/>
          <w:szCs w:val="24"/>
        </w:rPr>
        <w:t>We offer an environment and curriculum which allows our pupils to thrive gaining</w:t>
      </w:r>
      <w:r w:rsidR="00D30CB7">
        <w:rPr>
          <w:rFonts w:ascii="Tahoma" w:hAnsi="Tahoma" w:cs="Tahoma"/>
          <w:sz w:val="24"/>
          <w:szCs w:val="24"/>
        </w:rPr>
        <w:t xml:space="preserve"> many successes including GCSEs </w:t>
      </w:r>
      <w:r w:rsidRPr="00BF4710">
        <w:rPr>
          <w:rFonts w:ascii="Tahoma" w:hAnsi="Tahoma" w:cs="Tahoma"/>
          <w:sz w:val="24"/>
          <w:szCs w:val="24"/>
        </w:rPr>
        <w:t xml:space="preserve">qualifications. The vast majority of our children continue their studies at Local Colleges and appropriate Training Providers. We work very closely with local business to enable our children to engage in work experience meaning some children are able to access apprenticeships or real life work placements. </w:t>
      </w:r>
    </w:p>
    <w:p w:rsidR="00BF4710" w:rsidRDefault="00BF4710" w:rsidP="00BF4710">
      <w:pPr>
        <w:ind w:left="45"/>
        <w:rPr>
          <w:rFonts w:ascii="Tahoma" w:hAnsi="Tahoma" w:cs="Tahoma"/>
          <w:sz w:val="24"/>
          <w:szCs w:val="24"/>
        </w:rPr>
      </w:pPr>
      <w:r w:rsidRPr="00BF4710">
        <w:rPr>
          <w:rFonts w:ascii="Tahoma" w:hAnsi="Tahoma" w:cs="Tahoma"/>
          <w:sz w:val="24"/>
          <w:szCs w:val="24"/>
        </w:rPr>
        <w:t xml:space="preserve">Our school actively encourages parents and carers to engage in their child’s education. Furthermore, because of the nature of need our pupils present, it is vital that information is shared quickly and effectively. This helps promote a close relationship between home and school as well as enabling our staff to deal with children’s specific needs without delay. Parents will have the opportunity to meet with staff </w:t>
      </w:r>
      <w:r w:rsidR="00E80BFD">
        <w:rPr>
          <w:rFonts w:ascii="Tahoma" w:hAnsi="Tahoma" w:cs="Tahoma"/>
          <w:sz w:val="24"/>
          <w:szCs w:val="24"/>
        </w:rPr>
        <w:t>during a</w:t>
      </w:r>
      <w:r w:rsidRPr="00BF4710">
        <w:rPr>
          <w:rFonts w:ascii="Tahoma" w:hAnsi="Tahoma" w:cs="Tahoma"/>
          <w:sz w:val="24"/>
          <w:szCs w:val="24"/>
        </w:rPr>
        <w:t xml:space="preserve"> year in a formal setting, Parents’ evening - Usually held at the end of the summer term. Annual Review - meeting for the EHCP. The Annual Review report will give detailed information on academic progress as well as any other specific need. PEP - Personal Education Plans draw together a range of professions to ensure that child’s needs are met through a detailed personal plan which monitors progress and highlights further need. Parents and carers are invited and encouraged to attend. Progress data for all pupils is held centrally by the </w:t>
      </w:r>
      <w:r w:rsidR="00E80BFD">
        <w:rPr>
          <w:rFonts w:ascii="Tahoma" w:hAnsi="Tahoma" w:cs="Tahoma"/>
          <w:sz w:val="24"/>
          <w:szCs w:val="24"/>
        </w:rPr>
        <w:t>Deputy</w:t>
      </w:r>
      <w:r w:rsidRPr="00BF4710">
        <w:rPr>
          <w:rFonts w:ascii="Tahoma" w:hAnsi="Tahoma" w:cs="Tahoma"/>
          <w:sz w:val="24"/>
          <w:szCs w:val="24"/>
        </w:rPr>
        <w:t xml:space="preserve"> Head Teacher. If there are changes to your child’s education at Rosewood School you will receive a letter informing you of these changes and inviting your comment. Our staff will make regular phone calls informing you of your child’s progress and behaviour in school. If the school has any concerns in between these times you will be contacted. Similarly, parents are welcome to contact school and are assured that any concerns will be dealt with either by telephone discussion or a prompt meeting arranged with Senior Staff. News Letters are produced termly and include factual information as well as good news stories. There is a website displaying current information and should be the ‘go to’ place for updates. Parent governors play an active part on the Governing body representing the views of parents and carers.</w:t>
      </w:r>
    </w:p>
    <w:p w:rsidR="005C4DFB" w:rsidRDefault="005C4DFB" w:rsidP="00BF4710">
      <w:pPr>
        <w:ind w:left="45"/>
        <w:rPr>
          <w:rFonts w:ascii="Tahoma" w:hAnsi="Tahoma" w:cs="Tahoma"/>
          <w:sz w:val="24"/>
          <w:szCs w:val="24"/>
        </w:rPr>
      </w:pPr>
    </w:p>
    <w:p w:rsidR="005C4DFB" w:rsidRPr="00BF4710" w:rsidRDefault="005C4DFB" w:rsidP="00BF4710">
      <w:pPr>
        <w:ind w:left="45"/>
        <w:rPr>
          <w:rFonts w:ascii="Tahoma" w:hAnsi="Tahoma" w:cs="Tahoma"/>
          <w:sz w:val="24"/>
          <w:szCs w:val="24"/>
        </w:rPr>
      </w:pPr>
    </w:p>
    <w:p w:rsidR="00BF4710" w:rsidRPr="00BF4710" w:rsidRDefault="00BF4710" w:rsidP="00BF4710">
      <w:pPr>
        <w:ind w:left="45"/>
        <w:rPr>
          <w:rFonts w:ascii="Tahoma" w:hAnsi="Tahoma" w:cs="Tahoma"/>
          <w:sz w:val="24"/>
          <w:szCs w:val="24"/>
        </w:rPr>
      </w:pPr>
      <w:r w:rsidRPr="00BF4710">
        <w:rPr>
          <w:rFonts w:ascii="Tahoma" w:hAnsi="Tahoma" w:cs="Tahoma"/>
          <w:sz w:val="24"/>
          <w:szCs w:val="24"/>
        </w:rPr>
        <w:lastRenderedPageBreak/>
        <w:t xml:space="preserve">Rosewood School relocated to a newly refurbished site in </w:t>
      </w:r>
      <w:r w:rsidR="004B17B0" w:rsidRPr="00BF4710">
        <w:rPr>
          <w:rFonts w:ascii="Tahoma" w:hAnsi="Tahoma" w:cs="Tahoma"/>
          <w:sz w:val="24"/>
          <w:szCs w:val="24"/>
        </w:rPr>
        <w:t>Coseley</w:t>
      </w:r>
      <w:r w:rsidRPr="00BF4710">
        <w:rPr>
          <w:rFonts w:ascii="Tahoma" w:hAnsi="Tahoma" w:cs="Tahoma"/>
          <w:sz w:val="24"/>
          <w:szCs w:val="24"/>
        </w:rPr>
        <w:t xml:space="preserve"> in 2008. The school is on one level, all doors and corridors are wide and wheel chair accessible. There are two reserved disabled spaces in the car park. There is a disabled toilet and shower facility. All external doors are accessible through electronic key fob. The outdoor area including playground and school field are fully accessible. We have a high staff pupil ratio. Students are taught in small class groups with experienced teachers and Higher Level Teaching Assistants, able to give one-to-one help where it is needed. The teaching staff tailor the pupils’ curriculum to their individual needs. The school employs the following professionals and services to further support its children; </w:t>
      </w:r>
    </w:p>
    <w:p w:rsidR="00E80BFD" w:rsidRPr="00E80BFD" w:rsidRDefault="00E80BFD" w:rsidP="00E80BFD">
      <w:pPr>
        <w:autoSpaceDE w:val="0"/>
        <w:autoSpaceDN w:val="0"/>
        <w:adjustRightInd w:val="0"/>
        <w:spacing w:after="0" w:line="240" w:lineRule="auto"/>
        <w:jc w:val="both"/>
        <w:rPr>
          <w:rFonts w:ascii="Tahoma" w:hAnsi="Tahoma" w:cs="Tahoma"/>
          <w:b/>
          <w:bCs/>
          <w:sz w:val="24"/>
          <w:szCs w:val="24"/>
        </w:rPr>
      </w:pPr>
      <w:r w:rsidRPr="00E80BFD">
        <w:rPr>
          <w:rFonts w:ascii="Tahoma" w:hAnsi="Tahoma" w:cs="Tahoma"/>
          <w:b/>
          <w:bCs/>
          <w:sz w:val="24"/>
          <w:szCs w:val="24"/>
        </w:rPr>
        <w:t>Liaison/Communication with Professionals</w:t>
      </w:r>
    </w:p>
    <w:p w:rsidR="00E80BFD" w:rsidRPr="00E80BFD" w:rsidRDefault="00E80BFD" w:rsidP="00E80BFD">
      <w:pPr>
        <w:autoSpaceDE w:val="0"/>
        <w:autoSpaceDN w:val="0"/>
        <w:adjustRightInd w:val="0"/>
        <w:spacing w:after="0" w:line="240" w:lineRule="auto"/>
        <w:jc w:val="both"/>
        <w:rPr>
          <w:rFonts w:ascii="Tahoma" w:hAnsi="Tahoma" w:cs="Tahoma"/>
          <w:sz w:val="24"/>
          <w:szCs w:val="24"/>
        </w:rPr>
      </w:pPr>
      <w:r w:rsidRPr="00E80BFD">
        <w:rPr>
          <w:rFonts w:ascii="Tahoma" w:hAnsi="Tahoma" w:cs="Tahoma"/>
          <w:sz w:val="24"/>
          <w:szCs w:val="24"/>
        </w:rPr>
        <w:t xml:space="preserve">Learning Support Service </w:t>
      </w:r>
    </w:p>
    <w:p w:rsidR="00E80BFD" w:rsidRPr="00E80BFD" w:rsidRDefault="00E80BFD" w:rsidP="00E80BFD">
      <w:pPr>
        <w:autoSpaceDE w:val="0"/>
        <w:autoSpaceDN w:val="0"/>
        <w:adjustRightInd w:val="0"/>
        <w:spacing w:after="0" w:line="240" w:lineRule="auto"/>
        <w:jc w:val="both"/>
        <w:rPr>
          <w:rFonts w:ascii="Tahoma" w:hAnsi="Tahoma" w:cs="Tahoma"/>
          <w:sz w:val="24"/>
          <w:szCs w:val="24"/>
        </w:rPr>
      </w:pPr>
      <w:r w:rsidRPr="00E80BFD">
        <w:rPr>
          <w:rFonts w:ascii="Tahoma" w:hAnsi="Tahoma" w:cs="Tahoma"/>
          <w:sz w:val="24"/>
          <w:szCs w:val="24"/>
        </w:rPr>
        <w:t>Education Psychologist</w:t>
      </w:r>
    </w:p>
    <w:p w:rsidR="00E80BFD" w:rsidRPr="00E80BFD" w:rsidRDefault="00E80BFD" w:rsidP="00E80BFD">
      <w:pPr>
        <w:autoSpaceDE w:val="0"/>
        <w:autoSpaceDN w:val="0"/>
        <w:adjustRightInd w:val="0"/>
        <w:spacing w:after="0" w:line="240" w:lineRule="auto"/>
        <w:jc w:val="both"/>
        <w:rPr>
          <w:rFonts w:ascii="Tahoma" w:hAnsi="Tahoma" w:cs="Tahoma"/>
          <w:sz w:val="24"/>
          <w:szCs w:val="24"/>
        </w:rPr>
      </w:pPr>
      <w:r w:rsidRPr="00E80BFD">
        <w:rPr>
          <w:rFonts w:ascii="Tahoma" w:hAnsi="Tahoma" w:cs="Tahoma"/>
          <w:sz w:val="24"/>
          <w:szCs w:val="24"/>
        </w:rPr>
        <w:t>Holistic Therapist</w:t>
      </w:r>
    </w:p>
    <w:p w:rsidR="00E80BFD" w:rsidRPr="00E80BFD" w:rsidRDefault="00E80BFD" w:rsidP="00E80BFD">
      <w:pPr>
        <w:autoSpaceDE w:val="0"/>
        <w:autoSpaceDN w:val="0"/>
        <w:adjustRightInd w:val="0"/>
        <w:spacing w:after="0" w:line="240" w:lineRule="auto"/>
        <w:jc w:val="both"/>
        <w:rPr>
          <w:rFonts w:ascii="Tahoma" w:hAnsi="Tahoma" w:cs="Tahoma"/>
          <w:sz w:val="24"/>
          <w:szCs w:val="24"/>
        </w:rPr>
      </w:pPr>
      <w:r w:rsidRPr="00E80BFD">
        <w:rPr>
          <w:rFonts w:ascii="Tahoma" w:hAnsi="Tahoma" w:cs="Tahoma"/>
          <w:sz w:val="24"/>
          <w:szCs w:val="24"/>
        </w:rPr>
        <w:t>CAMHS</w:t>
      </w:r>
    </w:p>
    <w:p w:rsidR="00E80BFD" w:rsidRPr="00E80BFD" w:rsidRDefault="00E80BFD" w:rsidP="00E80BFD">
      <w:pPr>
        <w:autoSpaceDE w:val="0"/>
        <w:autoSpaceDN w:val="0"/>
        <w:adjustRightInd w:val="0"/>
        <w:spacing w:after="0" w:line="240" w:lineRule="auto"/>
        <w:jc w:val="both"/>
        <w:rPr>
          <w:rFonts w:ascii="Tahoma" w:hAnsi="Tahoma" w:cs="Tahoma"/>
          <w:sz w:val="24"/>
          <w:szCs w:val="24"/>
        </w:rPr>
      </w:pPr>
      <w:r w:rsidRPr="00E80BFD">
        <w:rPr>
          <w:rFonts w:ascii="Tahoma" w:hAnsi="Tahoma" w:cs="Tahoma"/>
          <w:sz w:val="24"/>
          <w:szCs w:val="24"/>
        </w:rPr>
        <w:t>Occupational Therapy</w:t>
      </w:r>
      <w:r w:rsidRPr="00E80BFD">
        <w:rPr>
          <w:rFonts w:ascii="Tahoma" w:hAnsi="Tahoma" w:cs="Tahoma"/>
          <w:sz w:val="24"/>
          <w:szCs w:val="24"/>
        </w:rPr>
        <w:tab/>
      </w:r>
      <w:r w:rsidRPr="00E80BFD">
        <w:rPr>
          <w:rFonts w:ascii="Tahoma" w:hAnsi="Tahoma" w:cs="Tahoma"/>
          <w:sz w:val="24"/>
          <w:szCs w:val="24"/>
        </w:rPr>
        <w:tab/>
      </w:r>
      <w:r w:rsidRPr="00E80BFD">
        <w:rPr>
          <w:rFonts w:ascii="Tahoma" w:hAnsi="Tahoma" w:cs="Tahoma"/>
          <w:sz w:val="24"/>
          <w:szCs w:val="24"/>
        </w:rPr>
        <w:tab/>
      </w:r>
      <w:r w:rsidRPr="00E80BFD">
        <w:rPr>
          <w:rFonts w:ascii="Tahoma" w:hAnsi="Tahoma" w:cs="Tahoma"/>
          <w:sz w:val="24"/>
          <w:szCs w:val="24"/>
        </w:rPr>
        <w:tab/>
      </w:r>
    </w:p>
    <w:p w:rsidR="00E80BFD" w:rsidRPr="00E80BFD" w:rsidRDefault="00E80BFD" w:rsidP="00E80BFD">
      <w:pPr>
        <w:autoSpaceDE w:val="0"/>
        <w:autoSpaceDN w:val="0"/>
        <w:adjustRightInd w:val="0"/>
        <w:spacing w:after="0" w:line="240" w:lineRule="auto"/>
        <w:jc w:val="both"/>
        <w:rPr>
          <w:rFonts w:ascii="Tahoma" w:hAnsi="Tahoma" w:cs="Tahoma"/>
          <w:sz w:val="24"/>
          <w:szCs w:val="24"/>
        </w:rPr>
      </w:pPr>
      <w:r w:rsidRPr="00E80BFD">
        <w:rPr>
          <w:rFonts w:ascii="Tahoma" w:hAnsi="Tahoma" w:cs="Tahoma"/>
          <w:sz w:val="24"/>
          <w:szCs w:val="24"/>
        </w:rPr>
        <w:t>Speech and Language Therapy</w:t>
      </w:r>
    </w:p>
    <w:p w:rsidR="00E80BFD" w:rsidRPr="00E80BFD" w:rsidRDefault="00E80BFD" w:rsidP="00E80BFD">
      <w:pPr>
        <w:autoSpaceDE w:val="0"/>
        <w:autoSpaceDN w:val="0"/>
        <w:adjustRightInd w:val="0"/>
        <w:spacing w:after="0" w:line="240" w:lineRule="auto"/>
        <w:jc w:val="both"/>
        <w:rPr>
          <w:rFonts w:ascii="Tahoma" w:hAnsi="Tahoma" w:cs="Tahoma"/>
          <w:sz w:val="24"/>
          <w:szCs w:val="24"/>
        </w:rPr>
      </w:pPr>
      <w:r w:rsidRPr="00E80BFD">
        <w:rPr>
          <w:rFonts w:ascii="Tahoma" w:hAnsi="Tahoma" w:cs="Tahoma"/>
          <w:sz w:val="24"/>
          <w:szCs w:val="24"/>
        </w:rPr>
        <w:t>Counsellor</w:t>
      </w:r>
    </w:p>
    <w:p w:rsidR="00E80BFD" w:rsidRPr="00E80BFD" w:rsidRDefault="00E80BFD" w:rsidP="00E80BFD">
      <w:pPr>
        <w:autoSpaceDE w:val="0"/>
        <w:autoSpaceDN w:val="0"/>
        <w:adjustRightInd w:val="0"/>
        <w:spacing w:after="0" w:line="240" w:lineRule="auto"/>
        <w:jc w:val="both"/>
        <w:rPr>
          <w:rFonts w:ascii="Tahoma" w:hAnsi="Tahoma" w:cs="Tahoma"/>
          <w:sz w:val="24"/>
          <w:szCs w:val="24"/>
        </w:rPr>
      </w:pPr>
      <w:r w:rsidRPr="00E80BFD">
        <w:rPr>
          <w:rFonts w:ascii="Tahoma" w:hAnsi="Tahoma" w:cs="Tahoma"/>
          <w:sz w:val="24"/>
          <w:szCs w:val="24"/>
        </w:rPr>
        <w:t>Local school/campus collaboration</w:t>
      </w:r>
    </w:p>
    <w:p w:rsidR="00E80BFD" w:rsidRPr="00E80BFD" w:rsidRDefault="00E80BFD" w:rsidP="00E80BFD">
      <w:pPr>
        <w:autoSpaceDE w:val="0"/>
        <w:autoSpaceDN w:val="0"/>
        <w:adjustRightInd w:val="0"/>
        <w:spacing w:after="0" w:line="240" w:lineRule="auto"/>
        <w:jc w:val="both"/>
        <w:rPr>
          <w:rFonts w:ascii="Tahoma" w:hAnsi="Tahoma" w:cs="Tahoma"/>
          <w:sz w:val="24"/>
          <w:szCs w:val="24"/>
          <w:highlight w:val="yellow"/>
        </w:rPr>
      </w:pPr>
      <w:r w:rsidRPr="00E80BFD">
        <w:rPr>
          <w:rFonts w:ascii="Tahoma" w:hAnsi="Tahoma" w:cs="Tahoma"/>
          <w:sz w:val="24"/>
          <w:szCs w:val="24"/>
        </w:rPr>
        <w:t>Special Schools Consultative Group</w:t>
      </w:r>
      <w:r w:rsidRPr="00E80BFD">
        <w:rPr>
          <w:rFonts w:ascii="Tahoma" w:hAnsi="Tahoma" w:cs="Tahoma"/>
          <w:sz w:val="24"/>
          <w:szCs w:val="24"/>
          <w:highlight w:val="yellow"/>
        </w:rPr>
        <w:t xml:space="preserve"> </w:t>
      </w:r>
    </w:p>
    <w:p w:rsidR="00E80BFD" w:rsidRPr="00E80BFD" w:rsidRDefault="00E80BFD" w:rsidP="00E80BFD">
      <w:pPr>
        <w:autoSpaceDE w:val="0"/>
        <w:autoSpaceDN w:val="0"/>
        <w:adjustRightInd w:val="0"/>
        <w:spacing w:after="0" w:line="240" w:lineRule="auto"/>
        <w:jc w:val="both"/>
        <w:rPr>
          <w:rFonts w:ascii="Tahoma" w:hAnsi="Tahoma" w:cs="Tahoma"/>
          <w:sz w:val="24"/>
          <w:szCs w:val="24"/>
        </w:rPr>
      </w:pPr>
      <w:r w:rsidRPr="00E80BFD">
        <w:rPr>
          <w:rFonts w:ascii="Tahoma" w:hAnsi="Tahoma" w:cs="Tahoma"/>
          <w:sz w:val="24"/>
          <w:szCs w:val="24"/>
        </w:rPr>
        <w:t>Attendance Services</w:t>
      </w:r>
    </w:p>
    <w:p w:rsidR="00E80BFD" w:rsidRPr="00E80BFD" w:rsidRDefault="00E80BFD" w:rsidP="00E80BFD">
      <w:pPr>
        <w:autoSpaceDE w:val="0"/>
        <w:autoSpaceDN w:val="0"/>
        <w:adjustRightInd w:val="0"/>
        <w:spacing w:after="0" w:line="240" w:lineRule="auto"/>
        <w:jc w:val="both"/>
        <w:rPr>
          <w:rFonts w:ascii="Tahoma" w:hAnsi="Tahoma" w:cs="Tahoma"/>
          <w:sz w:val="24"/>
          <w:szCs w:val="24"/>
        </w:rPr>
      </w:pPr>
      <w:r w:rsidRPr="00E80BFD">
        <w:rPr>
          <w:rFonts w:ascii="Tahoma" w:hAnsi="Tahoma" w:cs="Tahoma"/>
          <w:sz w:val="24"/>
          <w:szCs w:val="24"/>
        </w:rPr>
        <w:t>Designated PCSO</w:t>
      </w:r>
    </w:p>
    <w:p w:rsidR="00E80BFD" w:rsidRPr="00E80BFD" w:rsidRDefault="00E80BFD" w:rsidP="00E80BFD">
      <w:pPr>
        <w:autoSpaceDE w:val="0"/>
        <w:autoSpaceDN w:val="0"/>
        <w:adjustRightInd w:val="0"/>
        <w:spacing w:after="0" w:line="240" w:lineRule="auto"/>
        <w:jc w:val="both"/>
        <w:rPr>
          <w:rFonts w:ascii="Tahoma" w:hAnsi="Tahoma" w:cs="Tahoma"/>
          <w:sz w:val="24"/>
          <w:szCs w:val="24"/>
        </w:rPr>
      </w:pPr>
      <w:r w:rsidRPr="00E80BFD">
        <w:rPr>
          <w:rFonts w:ascii="Tahoma" w:hAnsi="Tahoma" w:cs="Tahoma"/>
          <w:sz w:val="24"/>
          <w:szCs w:val="24"/>
        </w:rPr>
        <w:t xml:space="preserve">Connexions </w:t>
      </w:r>
    </w:p>
    <w:p w:rsidR="00E80BFD" w:rsidRPr="00E80BFD" w:rsidRDefault="00E80BFD" w:rsidP="00E80BFD">
      <w:pPr>
        <w:autoSpaceDE w:val="0"/>
        <w:autoSpaceDN w:val="0"/>
        <w:adjustRightInd w:val="0"/>
        <w:spacing w:after="0" w:line="240" w:lineRule="auto"/>
        <w:jc w:val="both"/>
        <w:rPr>
          <w:rFonts w:ascii="Tahoma" w:hAnsi="Tahoma" w:cs="Tahoma"/>
          <w:sz w:val="24"/>
          <w:szCs w:val="24"/>
        </w:rPr>
      </w:pPr>
      <w:r w:rsidRPr="00E80BFD">
        <w:rPr>
          <w:rFonts w:ascii="Tahoma" w:hAnsi="Tahoma" w:cs="Tahoma"/>
          <w:sz w:val="24"/>
          <w:szCs w:val="24"/>
        </w:rPr>
        <w:t>School Health Adviser</w:t>
      </w:r>
    </w:p>
    <w:p w:rsidR="00E80BFD" w:rsidRPr="00E80BFD" w:rsidRDefault="00E80BFD" w:rsidP="00E80BFD">
      <w:pPr>
        <w:autoSpaceDE w:val="0"/>
        <w:autoSpaceDN w:val="0"/>
        <w:adjustRightInd w:val="0"/>
        <w:spacing w:after="0" w:line="240" w:lineRule="auto"/>
        <w:jc w:val="both"/>
        <w:rPr>
          <w:rFonts w:ascii="Tahoma" w:hAnsi="Tahoma" w:cs="Tahoma"/>
          <w:sz w:val="24"/>
          <w:szCs w:val="24"/>
        </w:rPr>
      </w:pPr>
      <w:r w:rsidRPr="00E80BFD">
        <w:rPr>
          <w:rFonts w:ascii="Tahoma" w:hAnsi="Tahoma" w:cs="Tahoma"/>
          <w:sz w:val="24"/>
          <w:szCs w:val="24"/>
        </w:rPr>
        <w:t>School Dentist</w:t>
      </w:r>
    </w:p>
    <w:p w:rsidR="00E80BFD" w:rsidRPr="00E80BFD" w:rsidRDefault="00E80BFD" w:rsidP="00E80BFD">
      <w:pPr>
        <w:autoSpaceDE w:val="0"/>
        <w:autoSpaceDN w:val="0"/>
        <w:adjustRightInd w:val="0"/>
        <w:spacing w:after="0" w:line="240" w:lineRule="auto"/>
        <w:jc w:val="both"/>
        <w:rPr>
          <w:rFonts w:ascii="Tahoma" w:hAnsi="Tahoma" w:cs="Tahoma"/>
          <w:sz w:val="24"/>
          <w:szCs w:val="24"/>
        </w:rPr>
      </w:pPr>
      <w:r w:rsidRPr="00E80BFD">
        <w:rPr>
          <w:rFonts w:ascii="Tahoma" w:hAnsi="Tahoma" w:cs="Tahoma"/>
          <w:sz w:val="24"/>
          <w:szCs w:val="24"/>
        </w:rPr>
        <w:t>Independent Travel Training</w:t>
      </w:r>
    </w:p>
    <w:p w:rsidR="00E80BFD" w:rsidRPr="00E80BFD" w:rsidRDefault="00E80BFD" w:rsidP="00E80BFD">
      <w:pPr>
        <w:autoSpaceDE w:val="0"/>
        <w:autoSpaceDN w:val="0"/>
        <w:adjustRightInd w:val="0"/>
        <w:spacing w:after="0" w:line="240" w:lineRule="auto"/>
        <w:jc w:val="both"/>
        <w:rPr>
          <w:rFonts w:ascii="Tahoma" w:hAnsi="Tahoma" w:cs="Tahoma"/>
          <w:sz w:val="24"/>
          <w:szCs w:val="24"/>
          <w:highlight w:val="yellow"/>
        </w:rPr>
      </w:pPr>
      <w:r w:rsidRPr="00E80BFD">
        <w:rPr>
          <w:rFonts w:ascii="Tahoma" w:hAnsi="Tahoma" w:cs="Tahoma"/>
          <w:sz w:val="24"/>
          <w:szCs w:val="24"/>
        </w:rPr>
        <w:t>Links to post 16 providers and Further Education colleges</w:t>
      </w:r>
    </w:p>
    <w:p w:rsidR="00E80BFD" w:rsidRDefault="00E80BFD" w:rsidP="00BF4710">
      <w:pPr>
        <w:ind w:left="45"/>
        <w:rPr>
          <w:rFonts w:ascii="Tahoma" w:hAnsi="Tahoma" w:cs="Tahoma"/>
          <w:sz w:val="24"/>
          <w:szCs w:val="24"/>
        </w:rPr>
      </w:pPr>
    </w:p>
    <w:p w:rsidR="00E80BFD" w:rsidRPr="00E80BFD" w:rsidRDefault="00E80BFD" w:rsidP="00E80BFD">
      <w:pPr>
        <w:spacing w:after="0" w:line="240" w:lineRule="auto"/>
        <w:jc w:val="both"/>
        <w:rPr>
          <w:rFonts w:ascii="Tahoma" w:hAnsi="Tahoma" w:cs="Tahoma"/>
          <w:color w:val="000000" w:themeColor="text1"/>
          <w:sz w:val="24"/>
          <w:szCs w:val="24"/>
        </w:rPr>
      </w:pPr>
      <w:r w:rsidRPr="00E80BFD">
        <w:rPr>
          <w:rFonts w:ascii="Tahoma" w:hAnsi="Tahoma" w:cs="Tahoma"/>
          <w:color w:val="000000" w:themeColor="text1"/>
          <w:sz w:val="24"/>
          <w:szCs w:val="24"/>
        </w:rPr>
        <w:t xml:space="preserve">Rosewood School provides for children with a range of specific needs from 9 to 16 years. Rosewood has three Key Stages - Key Stage Two, years 5 and 6, Key Stage Three,  years 7, 8 , 9 and Key Stage Four, years 10 and 11.  All Key stages have nurture groups which may comprise of a range of ages within that Key Stage. Children in nurture groups benefit from a further differentiated curriculum. </w:t>
      </w:r>
    </w:p>
    <w:p w:rsidR="00E80BFD" w:rsidRPr="00E80BFD" w:rsidRDefault="00E80BFD" w:rsidP="00E80BFD">
      <w:pPr>
        <w:spacing w:after="0" w:line="240" w:lineRule="auto"/>
        <w:jc w:val="both"/>
        <w:rPr>
          <w:rFonts w:ascii="Tahoma" w:hAnsi="Tahoma" w:cs="Tahoma"/>
          <w:color w:val="000000" w:themeColor="text1"/>
          <w:sz w:val="24"/>
          <w:szCs w:val="24"/>
        </w:rPr>
      </w:pPr>
      <w:r w:rsidRPr="00E80BFD">
        <w:rPr>
          <w:rFonts w:ascii="Tahoma" w:hAnsi="Tahoma" w:cs="Tahoma"/>
          <w:color w:val="000000" w:themeColor="text1"/>
          <w:sz w:val="24"/>
          <w:szCs w:val="24"/>
        </w:rPr>
        <w:t xml:space="preserve">All Rosewood children access a mainstream National Curriculum within small teaching groups. Each group is taught by two members of staff. All classrooms have ICT facilities and the school benefits from two ICT rooms. </w:t>
      </w:r>
    </w:p>
    <w:p w:rsidR="00E80BFD" w:rsidRDefault="00E80BFD" w:rsidP="00BF4710">
      <w:pPr>
        <w:ind w:left="45"/>
        <w:rPr>
          <w:rFonts w:ascii="Tahoma" w:hAnsi="Tahoma" w:cs="Tahoma"/>
          <w:sz w:val="24"/>
          <w:szCs w:val="24"/>
        </w:rPr>
      </w:pPr>
    </w:p>
    <w:p w:rsidR="00BF4710" w:rsidRPr="00BF4710" w:rsidRDefault="00BF4710" w:rsidP="00BF4710">
      <w:pPr>
        <w:ind w:left="45"/>
        <w:rPr>
          <w:rFonts w:ascii="Tahoma" w:hAnsi="Tahoma" w:cs="Tahoma"/>
          <w:sz w:val="24"/>
          <w:szCs w:val="24"/>
        </w:rPr>
      </w:pPr>
      <w:r w:rsidRPr="00BF4710">
        <w:rPr>
          <w:rFonts w:ascii="Tahoma" w:hAnsi="Tahoma" w:cs="Tahoma"/>
          <w:sz w:val="24"/>
          <w:szCs w:val="24"/>
        </w:rPr>
        <w:t>Children in Nurture groups benefit from a further differentiated curriculum. All Rosewood children access a mainstream National Curriculum within small teaching groups. Each group is taught by two members of staff. All classrooms have ICT facilities and the school benefits from two ICT rooms. Our school has a strong commitment to academic accreditation as well as meeting children’s personal needs. We believe that whatever a child’s previous history or disability may have been - success through education is the one true vehicle to improving the chances of a happier life and socio-economic success.</w:t>
      </w:r>
    </w:p>
    <w:p w:rsidR="00BF4710" w:rsidRDefault="00BF4710" w:rsidP="00BF4710">
      <w:pPr>
        <w:ind w:left="45"/>
        <w:rPr>
          <w:rFonts w:ascii="Tahoma" w:hAnsi="Tahoma" w:cs="Tahoma"/>
          <w:sz w:val="24"/>
          <w:szCs w:val="24"/>
        </w:rPr>
      </w:pPr>
      <w:r w:rsidRPr="00BF4710">
        <w:rPr>
          <w:rFonts w:ascii="Tahoma" w:hAnsi="Tahoma" w:cs="Tahoma"/>
          <w:sz w:val="24"/>
          <w:szCs w:val="24"/>
        </w:rPr>
        <w:t xml:space="preserve"> At Rosewood we listen to our children’s opinions and needs to create learning pathways that are appropriate to their abilities and will help them achieve their aspirations. The curriculum comprises of the following subjects;</w:t>
      </w:r>
    </w:p>
    <w:p w:rsidR="00E80BFD" w:rsidRPr="00E80BFD" w:rsidRDefault="00E80BFD" w:rsidP="00E80BFD">
      <w:pPr>
        <w:spacing w:after="0" w:line="240" w:lineRule="auto"/>
        <w:ind w:firstLine="45"/>
        <w:rPr>
          <w:rFonts w:ascii="Tahoma" w:hAnsi="Tahoma" w:cs="Tahoma"/>
          <w:color w:val="000000" w:themeColor="text1"/>
          <w:sz w:val="24"/>
          <w:szCs w:val="24"/>
        </w:rPr>
      </w:pPr>
      <w:r w:rsidRPr="00E80BFD">
        <w:rPr>
          <w:rFonts w:ascii="Tahoma" w:hAnsi="Tahoma" w:cs="Tahoma"/>
          <w:color w:val="000000" w:themeColor="text1"/>
          <w:sz w:val="24"/>
          <w:szCs w:val="24"/>
        </w:rPr>
        <w:lastRenderedPageBreak/>
        <w:t>English</w:t>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t>Geography</w:t>
      </w:r>
    </w:p>
    <w:p w:rsidR="00E80BFD" w:rsidRPr="00E80BFD" w:rsidRDefault="00E80BFD" w:rsidP="00E80BFD">
      <w:pPr>
        <w:spacing w:after="0" w:line="240" w:lineRule="auto"/>
        <w:ind w:firstLine="45"/>
        <w:rPr>
          <w:rFonts w:ascii="Tahoma" w:hAnsi="Tahoma" w:cs="Tahoma"/>
          <w:color w:val="000000" w:themeColor="text1"/>
          <w:sz w:val="24"/>
          <w:szCs w:val="24"/>
        </w:rPr>
      </w:pPr>
      <w:r w:rsidRPr="00E80BFD">
        <w:rPr>
          <w:rFonts w:ascii="Tahoma" w:hAnsi="Tahoma" w:cs="Tahoma"/>
          <w:color w:val="000000" w:themeColor="text1"/>
          <w:sz w:val="24"/>
          <w:szCs w:val="24"/>
        </w:rPr>
        <w:t>Mathematics</w:t>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t>History</w:t>
      </w:r>
    </w:p>
    <w:p w:rsidR="00E80BFD" w:rsidRPr="00E80BFD" w:rsidRDefault="00E80BFD" w:rsidP="00E80BFD">
      <w:pPr>
        <w:spacing w:after="0" w:line="240" w:lineRule="auto"/>
        <w:ind w:firstLine="45"/>
        <w:rPr>
          <w:rFonts w:ascii="Tahoma" w:hAnsi="Tahoma" w:cs="Tahoma"/>
          <w:color w:val="000000" w:themeColor="text1"/>
          <w:sz w:val="24"/>
          <w:szCs w:val="24"/>
        </w:rPr>
      </w:pPr>
      <w:r w:rsidRPr="00E80BFD">
        <w:rPr>
          <w:rFonts w:ascii="Tahoma" w:hAnsi="Tahoma" w:cs="Tahoma"/>
          <w:color w:val="000000" w:themeColor="text1"/>
          <w:sz w:val="24"/>
          <w:szCs w:val="24"/>
        </w:rPr>
        <w:t>Science</w:t>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t>Religious Education</w:t>
      </w:r>
    </w:p>
    <w:p w:rsidR="00E80BFD" w:rsidRPr="00E80BFD" w:rsidRDefault="00E80BFD" w:rsidP="00E80BFD">
      <w:pPr>
        <w:spacing w:after="0" w:line="240" w:lineRule="auto"/>
        <w:ind w:firstLine="45"/>
        <w:rPr>
          <w:rFonts w:ascii="Tahoma" w:hAnsi="Tahoma" w:cs="Tahoma"/>
          <w:color w:val="000000" w:themeColor="text1"/>
          <w:sz w:val="24"/>
          <w:szCs w:val="24"/>
        </w:rPr>
      </w:pPr>
      <w:r w:rsidRPr="00E80BFD">
        <w:rPr>
          <w:rFonts w:ascii="Tahoma" w:hAnsi="Tahoma" w:cs="Tahoma"/>
          <w:color w:val="000000" w:themeColor="text1"/>
          <w:sz w:val="24"/>
          <w:szCs w:val="24"/>
        </w:rPr>
        <w:t>Computer Science</w:t>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r>
      <w:r w:rsidR="005C4DFB">
        <w:rPr>
          <w:rFonts w:ascii="Tahoma" w:hAnsi="Tahoma" w:cs="Tahoma"/>
          <w:color w:val="000000" w:themeColor="text1"/>
          <w:sz w:val="24"/>
          <w:szCs w:val="24"/>
        </w:rPr>
        <w:t>MFL</w:t>
      </w:r>
    </w:p>
    <w:p w:rsidR="00E80BFD" w:rsidRPr="00E80BFD" w:rsidRDefault="00E80BFD" w:rsidP="00E80BFD">
      <w:pPr>
        <w:spacing w:after="0" w:line="240" w:lineRule="auto"/>
        <w:ind w:firstLine="45"/>
        <w:rPr>
          <w:rFonts w:ascii="Tahoma" w:hAnsi="Tahoma" w:cs="Tahoma"/>
          <w:color w:val="000000" w:themeColor="text1"/>
          <w:sz w:val="24"/>
          <w:szCs w:val="24"/>
        </w:rPr>
      </w:pPr>
      <w:r w:rsidRPr="00E80BFD">
        <w:rPr>
          <w:rFonts w:ascii="Tahoma" w:hAnsi="Tahoma" w:cs="Tahoma"/>
          <w:color w:val="000000" w:themeColor="text1"/>
          <w:sz w:val="24"/>
          <w:szCs w:val="24"/>
        </w:rPr>
        <w:t>Physical Education</w:t>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r>
      <w:r w:rsidRPr="00E80BFD">
        <w:rPr>
          <w:rFonts w:ascii="Tahoma" w:hAnsi="Tahoma" w:cs="Tahoma"/>
          <w:color w:val="000000" w:themeColor="text1"/>
          <w:sz w:val="24"/>
          <w:szCs w:val="24"/>
        </w:rPr>
        <w:tab/>
        <w:t>Project</w:t>
      </w:r>
    </w:p>
    <w:p w:rsidR="00E80BFD" w:rsidRPr="00E80BFD" w:rsidRDefault="00E80BFD" w:rsidP="00E80BFD">
      <w:pPr>
        <w:spacing w:after="0" w:line="240" w:lineRule="auto"/>
        <w:ind w:firstLine="45"/>
        <w:rPr>
          <w:rFonts w:ascii="Tahoma" w:hAnsi="Tahoma" w:cs="Tahoma"/>
          <w:color w:val="000000" w:themeColor="text1"/>
          <w:sz w:val="24"/>
          <w:szCs w:val="24"/>
        </w:rPr>
      </w:pPr>
      <w:r w:rsidRPr="00E80BFD">
        <w:rPr>
          <w:rFonts w:ascii="Tahoma" w:hAnsi="Tahoma" w:cs="Tahoma"/>
          <w:color w:val="000000" w:themeColor="text1"/>
          <w:sz w:val="24"/>
          <w:szCs w:val="24"/>
        </w:rPr>
        <w:t>Food Technology</w:t>
      </w:r>
    </w:p>
    <w:p w:rsidR="00E80BFD" w:rsidRPr="00E80BFD" w:rsidRDefault="00E80BFD" w:rsidP="00E80BFD">
      <w:pPr>
        <w:spacing w:after="0" w:line="240" w:lineRule="auto"/>
        <w:ind w:firstLine="45"/>
        <w:rPr>
          <w:rFonts w:ascii="Tahoma" w:hAnsi="Tahoma" w:cs="Tahoma"/>
          <w:color w:val="000000" w:themeColor="text1"/>
          <w:sz w:val="24"/>
          <w:szCs w:val="24"/>
        </w:rPr>
      </w:pPr>
      <w:r w:rsidRPr="00E80BFD">
        <w:rPr>
          <w:rFonts w:ascii="Tahoma" w:hAnsi="Tahoma" w:cs="Tahoma"/>
          <w:color w:val="000000" w:themeColor="text1"/>
          <w:sz w:val="24"/>
          <w:szCs w:val="24"/>
        </w:rPr>
        <w:t>Design Technology</w:t>
      </w:r>
    </w:p>
    <w:p w:rsidR="00E80BFD" w:rsidRPr="00E80BFD" w:rsidRDefault="00E80BFD" w:rsidP="00E80BFD">
      <w:pPr>
        <w:spacing w:after="0" w:line="240" w:lineRule="auto"/>
        <w:ind w:firstLine="45"/>
        <w:rPr>
          <w:rFonts w:ascii="Tahoma" w:hAnsi="Tahoma" w:cs="Tahoma"/>
          <w:color w:val="000000" w:themeColor="text1"/>
          <w:sz w:val="24"/>
          <w:szCs w:val="24"/>
        </w:rPr>
      </w:pPr>
      <w:r w:rsidRPr="00E80BFD">
        <w:rPr>
          <w:rFonts w:ascii="Tahoma" w:hAnsi="Tahoma" w:cs="Tahoma"/>
          <w:color w:val="000000" w:themeColor="text1"/>
          <w:sz w:val="24"/>
          <w:szCs w:val="24"/>
        </w:rPr>
        <w:t>Art</w:t>
      </w:r>
    </w:p>
    <w:p w:rsidR="00E80BFD" w:rsidRPr="00E80BFD" w:rsidRDefault="00E80BFD" w:rsidP="00BF4710">
      <w:pPr>
        <w:ind w:left="45"/>
        <w:rPr>
          <w:rFonts w:ascii="Tahoma" w:hAnsi="Tahoma" w:cs="Tahoma"/>
          <w:sz w:val="24"/>
          <w:szCs w:val="24"/>
        </w:rPr>
      </w:pPr>
    </w:p>
    <w:p w:rsidR="00E80BFD" w:rsidRPr="00E80BFD" w:rsidRDefault="00E80BFD" w:rsidP="00E80BFD">
      <w:pPr>
        <w:spacing w:after="0" w:line="240" w:lineRule="auto"/>
        <w:jc w:val="both"/>
        <w:rPr>
          <w:rFonts w:ascii="Tahoma" w:hAnsi="Tahoma" w:cs="Tahoma"/>
          <w:color w:val="000000" w:themeColor="text1"/>
          <w:sz w:val="24"/>
          <w:szCs w:val="24"/>
        </w:rPr>
      </w:pPr>
      <w:r w:rsidRPr="00E80BFD">
        <w:rPr>
          <w:rFonts w:ascii="Tahoma" w:hAnsi="Tahoma" w:cs="Tahoma"/>
          <w:color w:val="000000" w:themeColor="text1"/>
          <w:sz w:val="24"/>
          <w:szCs w:val="24"/>
        </w:rPr>
        <w:t>Educational Psychologists, Counsellors, Therapists and other professionals deliver a wide range of intensive interventions which are designed to help remediate learning and behavioural problems.  These interventions are individualised and unique to each child with the aim of helping the child reach academic and social success.</w:t>
      </w:r>
    </w:p>
    <w:p w:rsidR="00E80BFD" w:rsidRPr="00E80BFD" w:rsidRDefault="00E80BFD" w:rsidP="00E80BFD">
      <w:pPr>
        <w:spacing w:after="0" w:line="240" w:lineRule="auto"/>
        <w:jc w:val="both"/>
        <w:rPr>
          <w:rFonts w:ascii="Tahoma" w:hAnsi="Tahoma" w:cs="Tahoma"/>
          <w:color w:val="000000" w:themeColor="text1"/>
          <w:sz w:val="24"/>
          <w:szCs w:val="24"/>
        </w:rPr>
      </w:pPr>
    </w:p>
    <w:p w:rsidR="00E80BFD" w:rsidRPr="00E80BFD" w:rsidRDefault="00E80BFD" w:rsidP="00E80BFD">
      <w:pPr>
        <w:spacing w:after="0" w:line="240" w:lineRule="auto"/>
        <w:jc w:val="both"/>
        <w:rPr>
          <w:rFonts w:ascii="Tahoma" w:hAnsi="Tahoma" w:cs="Tahoma"/>
          <w:color w:val="000000" w:themeColor="text1"/>
          <w:sz w:val="24"/>
          <w:szCs w:val="24"/>
        </w:rPr>
      </w:pPr>
      <w:r w:rsidRPr="00E80BFD">
        <w:rPr>
          <w:rFonts w:ascii="Tahoma" w:hAnsi="Tahoma" w:cs="Tahoma"/>
          <w:color w:val="000000" w:themeColor="text1"/>
          <w:sz w:val="24"/>
          <w:szCs w:val="24"/>
        </w:rPr>
        <w:t>Rosewood School works closely with local colleges and training providers to enrich the curriculum with the following accredited activities; Motor Mechanics, Construction, Animal Care. Additional activities such as Gardening, Work Experience, Cycling Academy, and Computer Science club all contribute to the provision of a well-rounded curriculum. Extra tuition is also offered at strategic points such as preparation for GCSEs.</w:t>
      </w:r>
    </w:p>
    <w:p w:rsidR="00E80BFD" w:rsidRDefault="00E80BFD" w:rsidP="00BF4710">
      <w:pPr>
        <w:ind w:left="45"/>
        <w:rPr>
          <w:rFonts w:ascii="Tahoma" w:hAnsi="Tahoma" w:cs="Tahoma"/>
          <w:sz w:val="24"/>
          <w:szCs w:val="24"/>
        </w:rPr>
      </w:pPr>
    </w:p>
    <w:p w:rsidR="00A553F3" w:rsidRDefault="00BF4710" w:rsidP="00BF4710">
      <w:pPr>
        <w:ind w:left="45"/>
        <w:rPr>
          <w:rFonts w:ascii="Tahoma" w:hAnsi="Tahoma" w:cs="Tahoma"/>
          <w:sz w:val="24"/>
          <w:szCs w:val="24"/>
        </w:rPr>
      </w:pPr>
      <w:r w:rsidRPr="00BF4710">
        <w:rPr>
          <w:rFonts w:ascii="Tahoma" w:hAnsi="Tahoma" w:cs="Tahoma"/>
          <w:sz w:val="24"/>
          <w:szCs w:val="24"/>
        </w:rPr>
        <w:t xml:space="preserve">All pupils must have </w:t>
      </w:r>
      <w:proofErr w:type="gramStart"/>
      <w:r w:rsidRPr="00BF4710">
        <w:rPr>
          <w:rFonts w:ascii="Tahoma" w:hAnsi="Tahoma" w:cs="Tahoma"/>
          <w:sz w:val="24"/>
          <w:szCs w:val="24"/>
        </w:rPr>
        <w:t>a</w:t>
      </w:r>
      <w:proofErr w:type="gramEnd"/>
      <w:r w:rsidR="007B18BF">
        <w:rPr>
          <w:rFonts w:ascii="Tahoma" w:hAnsi="Tahoma" w:cs="Tahoma"/>
          <w:sz w:val="24"/>
          <w:szCs w:val="24"/>
        </w:rPr>
        <w:t xml:space="preserve"> </w:t>
      </w:r>
      <w:r w:rsidR="007B18BF" w:rsidRPr="007B18BF">
        <w:rPr>
          <w:rFonts w:ascii="Tahoma" w:hAnsi="Tahoma" w:cs="Tahoma"/>
          <w:sz w:val="24"/>
          <w:szCs w:val="24"/>
        </w:rPr>
        <w:t>EHCP</w:t>
      </w:r>
      <w:r w:rsidRPr="00BF4710">
        <w:rPr>
          <w:rFonts w:ascii="Tahoma" w:hAnsi="Tahoma" w:cs="Tahoma"/>
          <w:sz w:val="24"/>
          <w:szCs w:val="24"/>
        </w:rPr>
        <w:t xml:space="preserve"> and are referred to us by their Local Authority. Parents and children are then invited to come and view the school and will have the opportunity to meet staff and pupils. Following this initial visit the school will assess the pupil and will make an offer of a place via the Local Authority. A date will be arranged to complete risk assessments and other associated paper work. </w:t>
      </w:r>
    </w:p>
    <w:p w:rsidR="00BF4710" w:rsidRDefault="00BF4710" w:rsidP="00BF4710">
      <w:pPr>
        <w:ind w:left="45"/>
        <w:rPr>
          <w:rFonts w:ascii="Tahoma" w:hAnsi="Tahoma" w:cs="Tahoma"/>
          <w:sz w:val="24"/>
          <w:szCs w:val="24"/>
        </w:rPr>
      </w:pPr>
      <w:r w:rsidRPr="00BF4710">
        <w:rPr>
          <w:rFonts w:ascii="Tahoma" w:hAnsi="Tahoma" w:cs="Tahoma"/>
          <w:sz w:val="24"/>
          <w:szCs w:val="24"/>
        </w:rPr>
        <w:t xml:space="preserve">Strategies to support/modify behaviour </w:t>
      </w:r>
      <w:r w:rsidR="00A553F3">
        <w:rPr>
          <w:rFonts w:ascii="Tahoma" w:hAnsi="Tahoma" w:cs="Tahoma"/>
          <w:sz w:val="24"/>
          <w:szCs w:val="24"/>
        </w:rPr>
        <w:t>–</w:t>
      </w:r>
    </w:p>
    <w:p w:rsidR="00A553F3" w:rsidRPr="00A553F3" w:rsidRDefault="00A553F3" w:rsidP="00A553F3">
      <w:pPr>
        <w:pStyle w:val="Default"/>
        <w:jc w:val="both"/>
        <w:rPr>
          <w:rFonts w:ascii="Tahoma" w:hAnsi="Tahoma" w:cs="Tahoma"/>
          <w:color w:val="auto"/>
        </w:rPr>
      </w:pPr>
      <w:r w:rsidRPr="00A553F3">
        <w:rPr>
          <w:rFonts w:ascii="Tahoma" w:hAnsi="Tahoma" w:cs="Tahoma"/>
          <w:color w:val="auto"/>
        </w:rPr>
        <w:t>Response Options Physical Interventions</w:t>
      </w:r>
    </w:p>
    <w:p w:rsidR="00A553F3" w:rsidRPr="00A553F3" w:rsidRDefault="00A553F3" w:rsidP="00A553F3">
      <w:pPr>
        <w:pStyle w:val="Default"/>
        <w:jc w:val="both"/>
        <w:rPr>
          <w:rFonts w:ascii="Tahoma" w:hAnsi="Tahoma" w:cs="Tahoma"/>
          <w:color w:val="auto"/>
        </w:rPr>
      </w:pPr>
      <w:r w:rsidRPr="00A553F3">
        <w:rPr>
          <w:rFonts w:ascii="Tahoma" w:hAnsi="Tahoma" w:cs="Tahoma"/>
          <w:color w:val="auto"/>
        </w:rPr>
        <w:t xml:space="preserve">Positive Intervention Plans </w:t>
      </w:r>
    </w:p>
    <w:p w:rsidR="00A553F3" w:rsidRPr="00A553F3" w:rsidRDefault="00A553F3" w:rsidP="00A553F3">
      <w:pPr>
        <w:pStyle w:val="Default"/>
        <w:jc w:val="both"/>
        <w:rPr>
          <w:rFonts w:ascii="Tahoma" w:hAnsi="Tahoma" w:cs="Tahoma"/>
          <w:color w:val="auto"/>
        </w:rPr>
      </w:pPr>
      <w:r w:rsidRPr="00A553F3">
        <w:rPr>
          <w:rFonts w:ascii="Tahoma" w:hAnsi="Tahoma" w:cs="Tahoma"/>
          <w:color w:val="auto"/>
        </w:rPr>
        <w:t xml:space="preserve">Reward and recognition systems </w:t>
      </w:r>
    </w:p>
    <w:p w:rsidR="00A553F3" w:rsidRPr="00A553F3" w:rsidRDefault="00A553F3" w:rsidP="00A553F3">
      <w:pPr>
        <w:pStyle w:val="Default"/>
        <w:jc w:val="both"/>
        <w:rPr>
          <w:rFonts w:ascii="Tahoma" w:hAnsi="Tahoma" w:cs="Tahoma"/>
          <w:color w:val="auto"/>
        </w:rPr>
      </w:pPr>
      <w:r w:rsidRPr="00A553F3">
        <w:rPr>
          <w:rFonts w:ascii="Tahoma" w:hAnsi="Tahoma" w:cs="Tahoma"/>
          <w:color w:val="auto"/>
        </w:rPr>
        <w:t xml:space="preserve">Occupational therapy /Holistic therapy </w:t>
      </w:r>
    </w:p>
    <w:p w:rsidR="00A553F3" w:rsidRPr="00A553F3" w:rsidRDefault="00A553F3" w:rsidP="00A553F3">
      <w:pPr>
        <w:spacing w:after="0" w:line="240" w:lineRule="auto"/>
        <w:jc w:val="both"/>
        <w:rPr>
          <w:rFonts w:ascii="Tahoma" w:hAnsi="Tahoma" w:cs="Tahoma"/>
          <w:sz w:val="24"/>
          <w:szCs w:val="24"/>
        </w:rPr>
      </w:pPr>
      <w:r w:rsidRPr="00A553F3">
        <w:rPr>
          <w:rFonts w:ascii="Tahoma" w:hAnsi="Tahoma" w:cs="Tahoma"/>
          <w:sz w:val="24"/>
          <w:szCs w:val="24"/>
        </w:rPr>
        <w:t>Credit Books</w:t>
      </w:r>
    </w:p>
    <w:p w:rsidR="00A553F3" w:rsidRPr="00A553F3" w:rsidRDefault="00A553F3" w:rsidP="00A553F3">
      <w:pPr>
        <w:spacing w:after="0" w:line="240" w:lineRule="auto"/>
        <w:jc w:val="both"/>
        <w:rPr>
          <w:rFonts w:ascii="Tahoma" w:hAnsi="Tahoma" w:cs="Tahoma"/>
          <w:sz w:val="24"/>
          <w:szCs w:val="24"/>
        </w:rPr>
      </w:pPr>
      <w:r w:rsidRPr="00A553F3">
        <w:rPr>
          <w:rFonts w:ascii="Tahoma" w:hAnsi="Tahoma" w:cs="Tahoma"/>
          <w:sz w:val="24"/>
          <w:szCs w:val="24"/>
        </w:rPr>
        <w:t>Anger Management classes</w:t>
      </w:r>
    </w:p>
    <w:p w:rsidR="00A553F3" w:rsidRPr="00A553F3" w:rsidRDefault="00A553F3" w:rsidP="00A553F3">
      <w:pPr>
        <w:spacing w:after="0" w:line="240" w:lineRule="auto"/>
        <w:jc w:val="both"/>
        <w:rPr>
          <w:rFonts w:ascii="Tahoma" w:hAnsi="Tahoma" w:cs="Tahoma"/>
          <w:sz w:val="24"/>
          <w:szCs w:val="24"/>
        </w:rPr>
      </w:pPr>
      <w:r w:rsidRPr="00A553F3">
        <w:rPr>
          <w:rFonts w:ascii="Tahoma" w:hAnsi="Tahoma" w:cs="Tahoma"/>
          <w:sz w:val="24"/>
          <w:szCs w:val="24"/>
        </w:rPr>
        <w:t>Counselling</w:t>
      </w:r>
    </w:p>
    <w:p w:rsidR="00A553F3" w:rsidRPr="00A553F3" w:rsidRDefault="00A553F3" w:rsidP="00A553F3">
      <w:pPr>
        <w:spacing w:after="0" w:line="240" w:lineRule="auto"/>
        <w:jc w:val="both"/>
        <w:rPr>
          <w:rFonts w:ascii="Tahoma" w:hAnsi="Tahoma" w:cs="Tahoma"/>
          <w:sz w:val="24"/>
          <w:szCs w:val="24"/>
        </w:rPr>
      </w:pPr>
      <w:r w:rsidRPr="00A553F3">
        <w:rPr>
          <w:rFonts w:ascii="Tahoma" w:hAnsi="Tahoma" w:cs="Tahoma"/>
          <w:sz w:val="24"/>
          <w:szCs w:val="24"/>
        </w:rPr>
        <w:t xml:space="preserve">Educational Psychologist </w:t>
      </w:r>
    </w:p>
    <w:p w:rsidR="00A553F3" w:rsidRPr="00BF4710" w:rsidRDefault="00A553F3" w:rsidP="00BF4710">
      <w:pPr>
        <w:ind w:left="45"/>
        <w:rPr>
          <w:rFonts w:ascii="Tahoma" w:hAnsi="Tahoma" w:cs="Tahoma"/>
          <w:sz w:val="24"/>
          <w:szCs w:val="24"/>
        </w:rPr>
      </w:pPr>
    </w:p>
    <w:p w:rsidR="00A553F3" w:rsidRDefault="00BF4710" w:rsidP="00BF4710">
      <w:pPr>
        <w:ind w:left="45"/>
        <w:rPr>
          <w:rFonts w:ascii="Tahoma" w:hAnsi="Tahoma" w:cs="Tahoma"/>
          <w:sz w:val="24"/>
          <w:szCs w:val="24"/>
        </w:rPr>
      </w:pPr>
      <w:r w:rsidRPr="00BF4710">
        <w:rPr>
          <w:rFonts w:ascii="Tahoma" w:hAnsi="Tahoma" w:cs="Tahoma"/>
          <w:sz w:val="24"/>
          <w:szCs w:val="24"/>
        </w:rPr>
        <w:t xml:space="preserve">Staff work hard to ensure that all activities are as accessible as possible to all pupils. There are regular trips and visits for classes, not all are curriculum based. We believe learning in social situations is vitally important for the pupils. There </w:t>
      </w:r>
      <w:r w:rsidR="00A553F3">
        <w:rPr>
          <w:rFonts w:ascii="Tahoma" w:hAnsi="Tahoma" w:cs="Tahoma"/>
          <w:sz w:val="24"/>
          <w:szCs w:val="24"/>
        </w:rPr>
        <w:t>is an</w:t>
      </w:r>
      <w:r w:rsidRPr="00BF4710">
        <w:rPr>
          <w:rFonts w:ascii="Tahoma" w:hAnsi="Tahoma" w:cs="Tahoma"/>
          <w:sz w:val="24"/>
          <w:szCs w:val="24"/>
        </w:rPr>
        <w:t xml:space="preserve"> annual residential trips for pupils to Shell Island in the Summer Term</w:t>
      </w:r>
      <w:r w:rsidR="00A553F3">
        <w:rPr>
          <w:rFonts w:ascii="Tahoma" w:hAnsi="Tahoma" w:cs="Tahoma"/>
          <w:sz w:val="24"/>
          <w:szCs w:val="24"/>
        </w:rPr>
        <w:t>.</w:t>
      </w:r>
    </w:p>
    <w:p w:rsidR="00A553F3" w:rsidRPr="00A553F3" w:rsidRDefault="00A553F3" w:rsidP="00A553F3">
      <w:pPr>
        <w:autoSpaceDE w:val="0"/>
        <w:autoSpaceDN w:val="0"/>
        <w:adjustRightInd w:val="0"/>
        <w:spacing w:after="0" w:line="240" w:lineRule="auto"/>
        <w:jc w:val="both"/>
        <w:rPr>
          <w:rFonts w:ascii="Tahoma" w:hAnsi="Tahoma" w:cs="Tahoma"/>
          <w:bCs/>
          <w:color w:val="000000" w:themeColor="text1"/>
          <w:sz w:val="24"/>
          <w:szCs w:val="24"/>
        </w:rPr>
      </w:pPr>
      <w:r w:rsidRPr="00A553F3">
        <w:rPr>
          <w:rFonts w:ascii="Tahoma" w:hAnsi="Tahoma" w:cs="Tahoma"/>
          <w:bCs/>
          <w:color w:val="000000" w:themeColor="text1"/>
          <w:sz w:val="24"/>
          <w:szCs w:val="24"/>
        </w:rPr>
        <w:t>All staff have regular training/updates for Safeguarding including E-safety and Prevent along with Physical Intervention training.</w:t>
      </w:r>
    </w:p>
    <w:p w:rsidR="00A553F3" w:rsidRPr="00A553F3" w:rsidRDefault="00A553F3" w:rsidP="00A553F3">
      <w:pPr>
        <w:autoSpaceDE w:val="0"/>
        <w:autoSpaceDN w:val="0"/>
        <w:adjustRightInd w:val="0"/>
        <w:spacing w:after="0" w:line="240" w:lineRule="auto"/>
        <w:jc w:val="both"/>
        <w:rPr>
          <w:rFonts w:ascii="Tahoma" w:hAnsi="Tahoma" w:cs="Tahoma"/>
          <w:bCs/>
          <w:color w:val="000000" w:themeColor="text1"/>
          <w:sz w:val="24"/>
          <w:szCs w:val="24"/>
        </w:rPr>
      </w:pPr>
    </w:p>
    <w:p w:rsidR="005C4DFB" w:rsidRDefault="005C4DFB" w:rsidP="00A553F3">
      <w:pPr>
        <w:pStyle w:val="Default"/>
        <w:jc w:val="both"/>
        <w:rPr>
          <w:rFonts w:ascii="Tahoma" w:hAnsi="Tahoma" w:cs="Tahoma"/>
          <w:color w:val="000000" w:themeColor="text1"/>
        </w:rPr>
      </w:pPr>
    </w:p>
    <w:p w:rsidR="005C4DFB" w:rsidRDefault="005C4DFB" w:rsidP="00A553F3">
      <w:pPr>
        <w:pStyle w:val="Default"/>
        <w:jc w:val="both"/>
        <w:rPr>
          <w:rFonts w:ascii="Tahoma" w:hAnsi="Tahoma" w:cs="Tahoma"/>
          <w:color w:val="000000" w:themeColor="text1"/>
        </w:rPr>
      </w:pPr>
    </w:p>
    <w:p w:rsidR="005C4DFB" w:rsidRDefault="005C4DFB" w:rsidP="00A553F3">
      <w:pPr>
        <w:pStyle w:val="Default"/>
        <w:jc w:val="both"/>
        <w:rPr>
          <w:rFonts w:ascii="Tahoma" w:hAnsi="Tahoma" w:cs="Tahoma"/>
          <w:color w:val="000000" w:themeColor="text1"/>
        </w:rPr>
      </w:pPr>
    </w:p>
    <w:p w:rsidR="00BF4710" w:rsidRDefault="00A553F3" w:rsidP="00A553F3">
      <w:pPr>
        <w:pStyle w:val="Default"/>
        <w:jc w:val="both"/>
        <w:rPr>
          <w:rFonts w:ascii="Tahoma" w:hAnsi="Tahoma" w:cs="Tahoma"/>
        </w:rPr>
      </w:pPr>
      <w:r w:rsidRPr="00A553F3">
        <w:rPr>
          <w:rFonts w:ascii="Tahoma" w:hAnsi="Tahoma" w:cs="Tahoma"/>
          <w:color w:val="000000" w:themeColor="text1"/>
        </w:rPr>
        <w:lastRenderedPageBreak/>
        <w:t xml:space="preserve">All teaching staff have regular Professional Development. In recent staff training days, we have focused on Quality of Teaching and Learning, Behaviour Management, as well as Teaching strategies for ASD children. Staff are all experienced practitioners and have a wealth of experience and knowledge. </w:t>
      </w:r>
      <w:r w:rsidR="00BF4710" w:rsidRPr="00A553F3">
        <w:rPr>
          <w:rFonts w:ascii="Tahoma" w:hAnsi="Tahoma" w:cs="Tahoma"/>
        </w:rPr>
        <w:t>Staff are all experienced practitioners and have a wealth of experience and knowledge.</w:t>
      </w:r>
    </w:p>
    <w:p w:rsidR="00A553F3" w:rsidRPr="00A553F3" w:rsidRDefault="00A553F3" w:rsidP="00A553F3">
      <w:pPr>
        <w:pStyle w:val="Default"/>
        <w:jc w:val="both"/>
        <w:rPr>
          <w:rFonts w:ascii="Tahoma" w:hAnsi="Tahoma" w:cs="Tahoma"/>
        </w:rPr>
      </w:pPr>
    </w:p>
    <w:p w:rsidR="00A553F3" w:rsidRPr="00A553F3" w:rsidRDefault="00A553F3" w:rsidP="00A553F3">
      <w:pPr>
        <w:pStyle w:val="Default"/>
        <w:jc w:val="both"/>
        <w:rPr>
          <w:rFonts w:ascii="Tahoma" w:hAnsi="Tahoma" w:cs="Tahoma"/>
          <w:color w:val="000000" w:themeColor="text1"/>
        </w:rPr>
      </w:pPr>
      <w:r w:rsidRPr="00A553F3">
        <w:rPr>
          <w:rFonts w:ascii="Tahoma" w:hAnsi="Tahoma" w:cs="Tahoma"/>
          <w:color w:val="000000" w:themeColor="text1"/>
        </w:rPr>
        <w:t>Staff work closely with Connexions through weekly meetings with children to discuss and plan for the future. The Connexions team will attend annual reviews in year 10 and 11 and college interviews with children as and when required.</w:t>
      </w:r>
    </w:p>
    <w:p w:rsidR="00A553F3" w:rsidRPr="00A553F3" w:rsidRDefault="00A553F3" w:rsidP="00A553F3">
      <w:pPr>
        <w:pStyle w:val="Default"/>
        <w:jc w:val="both"/>
        <w:rPr>
          <w:rFonts w:ascii="Tahoma" w:hAnsi="Tahoma" w:cs="Tahoma"/>
          <w:color w:val="000000" w:themeColor="text1"/>
        </w:rPr>
      </w:pPr>
      <w:r w:rsidRPr="00A553F3">
        <w:rPr>
          <w:rFonts w:ascii="Tahoma" w:hAnsi="Tahoma" w:cs="Tahoma"/>
          <w:color w:val="000000" w:themeColor="text1"/>
        </w:rPr>
        <w:t>Connexions will attend induction/taster days at colleges with pupils to ensure a smooth transition from year 11.</w:t>
      </w:r>
    </w:p>
    <w:p w:rsidR="00A553F3" w:rsidRPr="00A553F3" w:rsidRDefault="00A553F3" w:rsidP="00A553F3">
      <w:pPr>
        <w:pStyle w:val="Default"/>
        <w:jc w:val="both"/>
        <w:rPr>
          <w:rFonts w:ascii="Tahoma" w:hAnsi="Tahoma" w:cs="Tahoma"/>
          <w:color w:val="000000" w:themeColor="text1"/>
        </w:rPr>
      </w:pPr>
      <w:r w:rsidRPr="00A553F3">
        <w:rPr>
          <w:rFonts w:ascii="Tahoma" w:hAnsi="Tahoma" w:cs="Tahoma"/>
          <w:color w:val="000000" w:themeColor="text1"/>
        </w:rPr>
        <w:t>A large proportion of pupils will access vocational, accredited courses at college during KS4. Where appropriate, pupils in KS4 access work experience. In addition, we also send staff to observe in feeder Pupil Referral Unit (PRU) to help assess a child needs before attending Rosewood.  Prospective year 7 pupils are invited for a taster day at Rosewood School to help them integrate successfully.</w:t>
      </w:r>
    </w:p>
    <w:p w:rsidR="005C4DFB" w:rsidRDefault="005C4DFB" w:rsidP="00BF4710">
      <w:pPr>
        <w:ind w:left="45"/>
        <w:rPr>
          <w:rFonts w:ascii="Tahoma" w:hAnsi="Tahoma" w:cs="Tahoma"/>
          <w:sz w:val="24"/>
          <w:szCs w:val="24"/>
        </w:rPr>
      </w:pPr>
    </w:p>
    <w:p w:rsidR="00A553F3" w:rsidRDefault="00BF4710" w:rsidP="00BF4710">
      <w:pPr>
        <w:ind w:left="45"/>
        <w:rPr>
          <w:rFonts w:ascii="Tahoma" w:hAnsi="Tahoma" w:cs="Tahoma"/>
          <w:sz w:val="24"/>
          <w:szCs w:val="24"/>
        </w:rPr>
      </w:pPr>
      <w:r w:rsidRPr="00BF4710">
        <w:rPr>
          <w:rFonts w:ascii="Tahoma" w:hAnsi="Tahoma" w:cs="Tahoma"/>
          <w:sz w:val="24"/>
          <w:szCs w:val="24"/>
        </w:rPr>
        <w:t xml:space="preserve">The school uses its entire dedicated schools grant to support and develop the Resources (including staffing) to support all pupils. </w:t>
      </w:r>
    </w:p>
    <w:p w:rsidR="00BF4710" w:rsidRPr="00BF4710" w:rsidRDefault="00BF4710" w:rsidP="00BF4710">
      <w:pPr>
        <w:ind w:left="45"/>
        <w:rPr>
          <w:rFonts w:ascii="Tahoma" w:hAnsi="Tahoma" w:cs="Tahoma"/>
          <w:sz w:val="24"/>
          <w:szCs w:val="24"/>
        </w:rPr>
      </w:pPr>
      <w:r w:rsidRPr="00BF4710">
        <w:rPr>
          <w:rFonts w:ascii="Tahoma" w:hAnsi="Tahoma" w:cs="Tahoma"/>
          <w:sz w:val="24"/>
          <w:szCs w:val="24"/>
        </w:rPr>
        <w:t>The pupil premium is a sum of money allocated to improving the achievement and closing the attainment gap of those pupils who have free school meals. A full report can be found on the website.</w:t>
      </w:r>
    </w:p>
    <w:p w:rsidR="00A553F3" w:rsidRPr="00A553F3" w:rsidRDefault="00A553F3" w:rsidP="00A553F3">
      <w:pPr>
        <w:spacing w:line="240" w:lineRule="auto"/>
        <w:jc w:val="both"/>
        <w:rPr>
          <w:rFonts w:ascii="Tahoma" w:hAnsi="Tahoma" w:cs="Tahoma"/>
          <w:b/>
          <w:color w:val="9F2936" w:themeColor="accent2"/>
          <w:sz w:val="24"/>
          <w:szCs w:val="24"/>
        </w:rPr>
      </w:pPr>
      <w:r w:rsidRPr="00A553F3">
        <w:rPr>
          <w:rFonts w:ascii="Tahoma" w:hAnsi="Tahoma" w:cs="Tahoma"/>
          <w:color w:val="000000" w:themeColor="text1"/>
          <w:sz w:val="24"/>
          <w:szCs w:val="24"/>
        </w:rPr>
        <w:t xml:space="preserve">Rosewood School is Dudley Local Authority’s only SEMH School and is currently rated as the highest performing SEMH </w:t>
      </w:r>
      <w:proofErr w:type="gramStart"/>
      <w:r w:rsidRPr="00A553F3">
        <w:rPr>
          <w:rFonts w:ascii="Tahoma" w:hAnsi="Tahoma" w:cs="Tahoma"/>
          <w:color w:val="000000" w:themeColor="text1"/>
          <w:sz w:val="24"/>
          <w:szCs w:val="24"/>
        </w:rPr>
        <w:t>school</w:t>
      </w:r>
      <w:proofErr w:type="gramEnd"/>
      <w:r w:rsidRPr="00A553F3">
        <w:rPr>
          <w:rFonts w:ascii="Tahoma" w:hAnsi="Tahoma" w:cs="Tahoma"/>
          <w:color w:val="000000" w:themeColor="text1"/>
          <w:sz w:val="24"/>
          <w:szCs w:val="24"/>
        </w:rPr>
        <w:t xml:space="preserve"> in the UK. It is located in Coseley in the north of Dudley Borough. Children attend from across the borough. Some pupils attend from other local authorities. </w:t>
      </w:r>
    </w:p>
    <w:p w:rsidR="00A553F3" w:rsidRDefault="00A553F3"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pPr>
        <w:spacing w:after="0" w:line="259" w:lineRule="auto"/>
        <w:ind w:left="-1440" w:right="6951"/>
      </w:pPr>
      <w:r>
        <w:rPr>
          <w:noProof/>
          <w:lang w:eastAsia="en-GB"/>
        </w:rPr>
        <w:lastRenderedPageBreak/>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0</wp:posOffset>
                </wp:positionV>
                <wp:extent cx="6350000" cy="7560005"/>
                <wp:effectExtent l="0" t="0" r="31750" b="0"/>
                <wp:wrapTopAndBottom/>
                <wp:docPr id="29" name="Group 29"/>
                <wp:cNvGraphicFramePr/>
                <a:graphic xmlns:a="http://schemas.openxmlformats.org/drawingml/2006/main">
                  <a:graphicData uri="http://schemas.microsoft.com/office/word/2010/wordprocessingGroup">
                    <wpg:wgp>
                      <wpg:cNvGrpSpPr/>
                      <wpg:grpSpPr>
                        <a:xfrm>
                          <a:off x="0" y="0"/>
                          <a:ext cx="6350000" cy="7560005"/>
                          <a:chOff x="0" y="0"/>
                          <a:chExt cx="5328006" cy="7560005"/>
                        </a:xfrm>
                      </wpg:grpSpPr>
                      <pic:pic xmlns:pic="http://schemas.openxmlformats.org/drawingml/2006/picture">
                        <pic:nvPicPr>
                          <pic:cNvPr id="30" name="Picture 30"/>
                          <pic:cNvPicPr/>
                        </pic:nvPicPr>
                        <pic:blipFill>
                          <a:blip r:embed="rId11"/>
                          <a:stretch>
                            <a:fillRect/>
                          </a:stretch>
                        </pic:blipFill>
                        <pic:spPr>
                          <a:xfrm>
                            <a:off x="0" y="2976880"/>
                            <a:ext cx="5306569" cy="4565905"/>
                          </a:xfrm>
                          <a:prstGeom prst="rect">
                            <a:avLst/>
                          </a:prstGeom>
                        </pic:spPr>
                      </pic:pic>
                      <wps:wsp>
                        <wps:cNvPr id="11381" name="Shape 11750"/>
                        <wps:cNvSpPr/>
                        <wps:spPr>
                          <a:xfrm>
                            <a:off x="0" y="0"/>
                            <a:ext cx="5328006" cy="4980966"/>
                          </a:xfrm>
                          <a:custGeom>
                            <a:avLst/>
                            <a:gdLst/>
                            <a:ahLst/>
                            <a:cxnLst/>
                            <a:rect l="0" t="0" r="0" b="0"/>
                            <a:pathLst>
                              <a:path w="5328006" h="4980966">
                                <a:moveTo>
                                  <a:pt x="0" y="0"/>
                                </a:moveTo>
                                <a:lnTo>
                                  <a:pt x="5328006" y="0"/>
                                </a:lnTo>
                                <a:lnTo>
                                  <a:pt x="5328006" y="4980966"/>
                                </a:lnTo>
                                <a:lnTo>
                                  <a:pt x="0" y="4980966"/>
                                </a:lnTo>
                                <a:lnTo>
                                  <a:pt x="0" y="0"/>
                                </a:lnTo>
                              </a:path>
                            </a:pathLst>
                          </a:custGeom>
                          <a:ln w="0" cap="flat">
                            <a:miter lim="127000"/>
                          </a:ln>
                        </wps:spPr>
                        <wps:style>
                          <a:lnRef idx="0">
                            <a:srgbClr val="000000">
                              <a:alpha val="0"/>
                            </a:srgbClr>
                          </a:lnRef>
                          <a:fillRef idx="1">
                            <a:srgbClr val="6F6F6E">
                              <a:alpha val="74901"/>
                            </a:srgbClr>
                          </a:fillRef>
                          <a:effectRef idx="0">
                            <a:scrgbClr r="0" g="0" b="0"/>
                          </a:effectRef>
                          <a:fontRef idx="none"/>
                        </wps:style>
                        <wps:bodyPr/>
                      </wps:wsp>
                      <wps:wsp>
                        <wps:cNvPr id="11382" name="Shape 9"/>
                        <wps:cNvSpPr/>
                        <wps:spPr>
                          <a:xfrm>
                            <a:off x="0" y="0"/>
                            <a:ext cx="5328006" cy="4369798"/>
                          </a:xfrm>
                          <a:custGeom>
                            <a:avLst/>
                            <a:gdLst/>
                            <a:ahLst/>
                            <a:cxnLst/>
                            <a:rect l="0" t="0" r="0" b="0"/>
                            <a:pathLst>
                              <a:path w="5328006" h="4369798">
                                <a:moveTo>
                                  <a:pt x="1259199" y="0"/>
                                </a:moveTo>
                                <a:lnTo>
                                  <a:pt x="1707200" y="0"/>
                                </a:lnTo>
                                <a:lnTo>
                                  <a:pt x="1729904" y="19394"/>
                                </a:lnTo>
                                <a:cubicBezTo>
                                  <a:pt x="2918406" y="986740"/>
                                  <a:pt x="4192929" y="1325392"/>
                                  <a:pt x="5170327" y="1422207"/>
                                </a:cubicBezTo>
                                <a:lnTo>
                                  <a:pt x="5328006" y="1435596"/>
                                </a:lnTo>
                                <a:lnTo>
                                  <a:pt x="5328006" y="4173437"/>
                                </a:lnTo>
                                <a:lnTo>
                                  <a:pt x="5196248" y="4137120"/>
                                </a:lnTo>
                                <a:cubicBezTo>
                                  <a:pt x="3340359" y="3678431"/>
                                  <a:pt x="1160601" y="4083555"/>
                                  <a:pt x="57477" y="4355449"/>
                                </a:cubicBezTo>
                                <a:lnTo>
                                  <a:pt x="0" y="4369798"/>
                                </a:lnTo>
                                <a:lnTo>
                                  <a:pt x="0" y="3327651"/>
                                </a:lnTo>
                                <a:lnTo>
                                  <a:pt x="83469" y="3269346"/>
                                </a:lnTo>
                                <a:cubicBezTo>
                                  <a:pt x="1043564" y="2524211"/>
                                  <a:pt x="1226854" y="868528"/>
                                  <a:pt x="1257361" y="60111"/>
                                </a:cubicBezTo>
                                <a:lnTo>
                                  <a:pt x="1259199" y="0"/>
                                </a:lnTo>
                                <a:close/>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11383" name="Shape 10"/>
                        <wps:cNvSpPr/>
                        <wps:spPr>
                          <a:xfrm>
                            <a:off x="0" y="9"/>
                            <a:ext cx="1680007" cy="3387306"/>
                          </a:xfrm>
                          <a:custGeom>
                            <a:avLst/>
                            <a:gdLst/>
                            <a:ahLst/>
                            <a:cxnLst/>
                            <a:rect l="0" t="0" r="0" b="0"/>
                            <a:pathLst>
                              <a:path w="1680007" h="3387306">
                                <a:moveTo>
                                  <a:pt x="0" y="0"/>
                                </a:moveTo>
                                <a:lnTo>
                                  <a:pt x="1432585" y="0"/>
                                </a:lnTo>
                                <a:lnTo>
                                  <a:pt x="1680007" y="485991"/>
                                </a:lnTo>
                                <a:lnTo>
                                  <a:pt x="1020001" y="2243989"/>
                                </a:lnTo>
                                <a:lnTo>
                                  <a:pt x="387033" y="3317989"/>
                                </a:lnTo>
                                <a:lnTo>
                                  <a:pt x="0" y="3387306"/>
                                </a:lnTo>
                                <a:lnTo>
                                  <a:pt x="0" y="0"/>
                                </a:lnTo>
                                <a:close/>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11384" name="Shape 11751"/>
                        <wps:cNvSpPr/>
                        <wps:spPr>
                          <a:xfrm>
                            <a:off x="469202" y="433210"/>
                            <a:ext cx="1613395" cy="563994"/>
                          </a:xfrm>
                          <a:custGeom>
                            <a:avLst/>
                            <a:gdLst/>
                            <a:ahLst/>
                            <a:cxnLst/>
                            <a:rect l="0" t="0" r="0" b="0"/>
                            <a:pathLst>
                              <a:path w="1613395" h="563994">
                                <a:moveTo>
                                  <a:pt x="0" y="0"/>
                                </a:moveTo>
                                <a:lnTo>
                                  <a:pt x="1613395" y="0"/>
                                </a:lnTo>
                                <a:lnTo>
                                  <a:pt x="1613395" y="563994"/>
                                </a:lnTo>
                                <a:lnTo>
                                  <a:pt x="0" y="563994"/>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pic:pic xmlns:pic="http://schemas.openxmlformats.org/drawingml/2006/picture">
                        <pic:nvPicPr>
                          <pic:cNvPr id="11385" name="Picture 11385"/>
                          <pic:cNvPicPr/>
                        </pic:nvPicPr>
                        <pic:blipFill>
                          <a:blip r:embed="rId12"/>
                          <a:stretch>
                            <a:fillRect/>
                          </a:stretch>
                        </pic:blipFill>
                        <pic:spPr>
                          <a:xfrm>
                            <a:off x="529200" y="505205"/>
                            <a:ext cx="1364423" cy="436799"/>
                          </a:xfrm>
                          <a:prstGeom prst="rect">
                            <a:avLst/>
                          </a:prstGeom>
                        </pic:spPr>
                      </pic:pic>
                      <wps:wsp>
                        <wps:cNvPr id="11386" name="Rectangle 11386"/>
                        <wps:cNvSpPr/>
                        <wps:spPr>
                          <a:xfrm>
                            <a:off x="983334" y="2596568"/>
                            <a:ext cx="5264743" cy="273431"/>
                          </a:xfrm>
                          <a:prstGeom prst="rect">
                            <a:avLst/>
                          </a:prstGeom>
                          <a:ln>
                            <a:noFill/>
                          </a:ln>
                        </wps:spPr>
                        <wps:txbx>
                          <w:txbxContent>
                            <w:p w:rsidR="00F171E1" w:rsidRDefault="00F171E1">
                              <w:pPr>
                                <w:spacing w:after="160" w:line="259" w:lineRule="auto"/>
                              </w:pPr>
                              <w:r>
                                <w:rPr>
                                  <w:rFonts w:ascii="Calibri" w:eastAsia="Calibri" w:hAnsi="Calibri" w:cs="Calibri"/>
                                  <w:i/>
                                  <w:color w:val="FFFFFF"/>
                                  <w:w w:val="109"/>
                                  <w:sz w:val="24"/>
                                </w:rPr>
                                <w:t>A</w:t>
                              </w:r>
                              <w:r>
                                <w:rPr>
                                  <w:rFonts w:ascii="Calibri" w:eastAsia="Calibri" w:hAnsi="Calibri" w:cs="Calibri"/>
                                  <w:i/>
                                  <w:color w:val="FFFFFF"/>
                                  <w:spacing w:val="6"/>
                                  <w:w w:val="109"/>
                                  <w:sz w:val="24"/>
                                </w:rPr>
                                <w:t xml:space="preserve"> </w:t>
                              </w:r>
                              <w:r>
                                <w:rPr>
                                  <w:rFonts w:ascii="Calibri" w:eastAsia="Calibri" w:hAnsi="Calibri" w:cs="Calibri"/>
                                  <w:i/>
                                  <w:color w:val="FFFFFF"/>
                                  <w:w w:val="109"/>
                                  <w:sz w:val="24"/>
                                </w:rPr>
                                <w:t>quick</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guide</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to</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the</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SEND</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Code</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of</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Practice:</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0</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to</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25</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years</w:t>
                              </w:r>
                              <w:r>
                                <w:rPr>
                                  <w:rFonts w:ascii="Calibri" w:eastAsia="Calibri" w:hAnsi="Calibri" w:cs="Calibri"/>
                                  <w:i/>
                                  <w:color w:val="FFFFFF"/>
                                  <w:spacing w:val="20"/>
                                  <w:w w:val="109"/>
                                  <w:sz w:val="24"/>
                                </w:rPr>
                                <w:t xml:space="preserve"> </w:t>
                              </w:r>
                            </w:p>
                          </w:txbxContent>
                        </wps:txbx>
                        <wps:bodyPr horzOverflow="overflow" vert="horz" lIns="0" tIns="0" rIns="0" bIns="0" rtlCol="0">
                          <a:noAutofit/>
                        </wps:bodyPr>
                      </wps:wsp>
                      <wps:wsp>
                        <wps:cNvPr id="11387" name="Rectangle 11387"/>
                        <wps:cNvSpPr/>
                        <wps:spPr>
                          <a:xfrm>
                            <a:off x="1528317" y="2812519"/>
                            <a:ext cx="615778" cy="273431"/>
                          </a:xfrm>
                          <a:prstGeom prst="rect">
                            <a:avLst/>
                          </a:prstGeom>
                          <a:ln>
                            <a:noFill/>
                          </a:ln>
                        </wps:spPr>
                        <wps:txbx>
                          <w:txbxContent>
                            <w:p w:rsidR="00F171E1" w:rsidRDefault="00F171E1">
                              <w:pPr>
                                <w:spacing w:after="160" w:line="259" w:lineRule="auto"/>
                              </w:pPr>
                              <w:r>
                                <w:rPr>
                                  <w:rFonts w:ascii="Calibri" w:eastAsia="Calibri" w:hAnsi="Calibri" w:cs="Calibri"/>
                                  <w:i/>
                                  <w:color w:val="FFFFFF"/>
                                  <w:w w:val="115"/>
                                  <w:sz w:val="24"/>
                                </w:rPr>
                                <w:t>(2014)</w:t>
                              </w:r>
                            </w:p>
                          </w:txbxContent>
                        </wps:txbx>
                        <wps:bodyPr horzOverflow="overflow" vert="horz" lIns="0" tIns="0" rIns="0" bIns="0" rtlCol="0">
                          <a:noAutofit/>
                        </wps:bodyPr>
                      </wps:wsp>
                      <wps:wsp>
                        <wps:cNvPr id="11388" name="Rectangle 11388"/>
                        <wps:cNvSpPr/>
                        <wps:spPr>
                          <a:xfrm>
                            <a:off x="1991308" y="2812519"/>
                            <a:ext cx="3861688" cy="273431"/>
                          </a:xfrm>
                          <a:prstGeom prst="rect">
                            <a:avLst/>
                          </a:prstGeom>
                          <a:ln>
                            <a:noFill/>
                          </a:ln>
                        </wps:spPr>
                        <wps:txbx>
                          <w:txbxContent>
                            <w:p w:rsidR="00F171E1" w:rsidRDefault="00F171E1">
                              <w:pPr>
                                <w:spacing w:after="160" w:line="259" w:lineRule="auto"/>
                              </w:pPr>
                              <w:r>
                                <w:rPr>
                                  <w:rFonts w:ascii="Calibri" w:eastAsia="Calibri" w:hAnsi="Calibri" w:cs="Calibri"/>
                                  <w:i/>
                                  <w:color w:val="FFFFFF"/>
                                  <w:spacing w:val="20"/>
                                  <w:w w:val="105"/>
                                  <w:sz w:val="24"/>
                                </w:rPr>
                                <w:t xml:space="preserve"> </w:t>
                              </w:r>
                              <w:proofErr w:type="gramStart"/>
                              <w:r>
                                <w:rPr>
                                  <w:rFonts w:ascii="Calibri" w:eastAsia="Calibri" w:hAnsi="Calibri" w:cs="Calibri"/>
                                  <w:i/>
                                  <w:color w:val="FFFFFF"/>
                                  <w:w w:val="105"/>
                                  <w:sz w:val="24"/>
                                </w:rPr>
                                <w:t>and</w:t>
                              </w:r>
                              <w:proofErr w:type="gramEnd"/>
                              <w:r>
                                <w:rPr>
                                  <w:rFonts w:ascii="Calibri" w:eastAsia="Calibri" w:hAnsi="Calibri" w:cs="Calibri"/>
                                  <w:i/>
                                  <w:color w:val="FFFFFF"/>
                                  <w:spacing w:val="20"/>
                                  <w:w w:val="105"/>
                                  <w:sz w:val="24"/>
                                </w:rPr>
                                <w:t xml:space="preserve"> </w:t>
                              </w:r>
                              <w:r>
                                <w:rPr>
                                  <w:rFonts w:ascii="Calibri" w:eastAsia="Calibri" w:hAnsi="Calibri" w:cs="Calibri"/>
                                  <w:i/>
                                  <w:color w:val="FFFFFF"/>
                                  <w:w w:val="105"/>
                                  <w:sz w:val="24"/>
                                </w:rPr>
                                <w:t>its</w:t>
                              </w:r>
                              <w:r>
                                <w:rPr>
                                  <w:rFonts w:ascii="Calibri" w:eastAsia="Calibri" w:hAnsi="Calibri" w:cs="Calibri"/>
                                  <w:i/>
                                  <w:color w:val="FFFFFF"/>
                                  <w:spacing w:val="20"/>
                                  <w:w w:val="105"/>
                                  <w:sz w:val="24"/>
                                </w:rPr>
                                <w:t xml:space="preserve"> </w:t>
                              </w:r>
                              <w:r>
                                <w:rPr>
                                  <w:rFonts w:ascii="Calibri" w:eastAsia="Calibri" w:hAnsi="Calibri" w:cs="Calibri"/>
                                  <w:i/>
                                  <w:color w:val="FFFFFF"/>
                                  <w:w w:val="105"/>
                                  <w:sz w:val="24"/>
                                </w:rPr>
                                <w:t>implications</w:t>
                              </w:r>
                              <w:r>
                                <w:rPr>
                                  <w:rFonts w:ascii="Calibri" w:eastAsia="Calibri" w:hAnsi="Calibri" w:cs="Calibri"/>
                                  <w:i/>
                                  <w:color w:val="FFFFFF"/>
                                  <w:spacing w:val="20"/>
                                  <w:w w:val="105"/>
                                  <w:sz w:val="24"/>
                                </w:rPr>
                                <w:t xml:space="preserve"> </w:t>
                              </w:r>
                              <w:r>
                                <w:rPr>
                                  <w:rFonts w:ascii="Calibri" w:eastAsia="Calibri" w:hAnsi="Calibri" w:cs="Calibri"/>
                                  <w:i/>
                                  <w:color w:val="FFFFFF"/>
                                  <w:w w:val="105"/>
                                  <w:sz w:val="24"/>
                                </w:rPr>
                                <w:t>for</w:t>
                              </w:r>
                              <w:r>
                                <w:rPr>
                                  <w:rFonts w:ascii="Calibri" w:eastAsia="Calibri" w:hAnsi="Calibri" w:cs="Calibri"/>
                                  <w:i/>
                                  <w:color w:val="FFFFFF"/>
                                  <w:spacing w:val="20"/>
                                  <w:w w:val="105"/>
                                  <w:sz w:val="24"/>
                                </w:rPr>
                                <w:t xml:space="preserve"> </w:t>
                              </w:r>
                              <w:r>
                                <w:rPr>
                                  <w:rFonts w:ascii="Calibri" w:eastAsia="Calibri" w:hAnsi="Calibri" w:cs="Calibri"/>
                                  <w:i/>
                                  <w:color w:val="FFFFFF"/>
                                  <w:w w:val="105"/>
                                  <w:sz w:val="24"/>
                                </w:rPr>
                                <w:t>schools</w:t>
                              </w:r>
                              <w:r>
                                <w:rPr>
                                  <w:rFonts w:ascii="Calibri" w:eastAsia="Calibri" w:hAnsi="Calibri" w:cs="Calibri"/>
                                  <w:i/>
                                  <w:color w:val="FFFFFF"/>
                                  <w:spacing w:val="20"/>
                                  <w:w w:val="105"/>
                                  <w:sz w:val="24"/>
                                </w:rPr>
                                <w:t xml:space="preserve"> </w:t>
                              </w:r>
                              <w:r>
                                <w:rPr>
                                  <w:rFonts w:ascii="Calibri" w:eastAsia="Calibri" w:hAnsi="Calibri" w:cs="Calibri"/>
                                  <w:i/>
                                  <w:color w:val="FFFFFF"/>
                                  <w:w w:val="105"/>
                                  <w:sz w:val="24"/>
                                </w:rPr>
                                <w:t>and</w:t>
                              </w:r>
                              <w:r>
                                <w:rPr>
                                  <w:rFonts w:ascii="Calibri" w:eastAsia="Calibri" w:hAnsi="Calibri" w:cs="Calibri"/>
                                  <w:i/>
                                  <w:color w:val="FFFFFF"/>
                                  <w:spacing w:val="20"/>
                                  <w:w w:val="105"/>
                                  <w:sz w:val="24"/>
                                </w:rPr>
                                <w:t xml:space="preserve"> </w:t>
                              </w:r>
                              <w:r>
                                <w:rPr>
                                  <w:rFonts w:ascii="Calibri" w:eastAsia="Calibri" w:hAnsi="Calibri" w:cs="Calibri"/>
                                  <w:i/>
                                  <w:color w:val="FFFFFF"/>
                                  <w:w w:val="105"/>
                                  <w:sz w:val="24"/>
                                </w:rPr>
                                <w:t>settings</w:t>
                              </w:r>
                            </w:p>
                          </w:txbxContent>
                        </wps:txbx>
                        <wps:bodyPr horzOverflow="overflow" vert="horz" lIns="0" tIns="0" rIns="0" bIns="0" rtlCol="0">
                          <a:noAutofit/>
                        </wps:bodyPr>
                      </wps:wsp>
                      <wps:wsp>
                        <wps:cNvPr id="11389" name="Rectangle 11389"/>
                        <wps:cNvSpPr/>
                        <wps:spPr>
                          <a:xfrm>
                            <a:off x="1213696" y="1519057"/>
                            <a:ext cx="185396" cy="721043"/>
                          </a:xfrm>
                          <a:prstGeom prst="rect">
                            <a:avLst/>
                          </a:prstGeom>
                          <a:ln>
                            <a:noFill/>
                          </a:ln>
                        </wps:spPr>
                        <wps:txbx>
                          <w:txbxContent>
                            <w:p w:rsidR="00F171E1" w:rsidRDefault="00F171E1">
                              <w:pPr>
                                <w:spacing w:after="160" w:line="259" w:lineRule="auto"/>
                              </w:pPr>
                              <w:r>
                                <w:rPr>
                                  <w:rFonts w:ascii="Calibri" w:eastAsia="Calibri" w:hAnsi="Calibri" w:cs="Calibri"/>
                                  <w:b/>
                                  <w:color w:val="FFFFFF"/>
                                  <w:sz w:val="64"/>
                                </w:rPr>
                                <w:t xml:space="preserve"> </w:t>
                              </w:r>
                            </w:p>
                          </w:txbxContent>
                        </wps:txbx>
                        <wps:bodyPr horzOverflow="overflow" vert="horz" lIns="0" tIns="0" rIns="0" bIns="0" rtlCol="0">
                          <a:noAutofit/>
                        </wps:bodyPr>
                      </wps:wsp>
                      <wps:wsp>
                        <wps:cNvPr id="11390" name="Rectangle 11390"/>
                        <wps:cNvSpPr/>
                        <wps:spPr>
                          <a:xfrm>
                            <a:off x="1353086" y="1546235"/>
                            <a:ext cx="4884371" cy="675978"/>
                          </a:xfrm>
                          <a:prstGeom prst="rect">
                            <a:avLst/>
                          </a:prstGeom>
                          <a:ln>
                            <a:noFill/>
                          </a:ln>
                        </wps:spPr>
                        <wps:txbx>
                          <w:txbxContent>
                            <w:p w:rsidR="00F171E1" w:rsidRDefault="00F171E1">
                              <w:pPr>
                                <w:spacing w:after="160" w:line="259" w:lineRule="auto"/>
                              </w:pPr>
                              <w:r>
                                <w:rPr>
                                  <w:rFonts w:ascii="Calibri" w:eastAsia="Calibri" w:hAnsi="Calibri" w:cs="Calibri"/>
                                  <w:b/>
                                  <w:color w:val="FFFFFF"/>
                                  <w:w w:val="125"/>
                                  <w:sz w:val="60"/>
                                </w:rPr>
                                <w:t>The</w:t>
                              </w:r>
                              <w:r>
                                <w:rPr>
                                  <w:rFonts w:ascii="Calibri" w:eastAsia="Calibri" w:hAnsi="Calibri" w:cs="Calibri"/>
                                  <w:b/>
                                  <w:color w:val="FFFFFF"/>
                                  <w:spacing w:val="70"/>
                                  <w:w w:val="125"/>
                                  <w:sz w:val="60"/>
                                </w:rPr>
                                <w:t xml:space="preserve"> </w:t>
                              </w:r>
                              <w:r>
                                <w:rPr>
                                  <w:rFonts w:ascii="Calibri" w:eastAsia="Calibri" w:hAnsi="Calibri" w:cs="Calibri"/>
                                  <w:b/>
                                  <w:color w:val="FFFFFF"/>
                                  <w:w w:val="125"/>
                                  <w:sz w:val="60"/>
                                </w:rPr>
                                <w:t>SEND</w:t>
                              </w:r>
                              <w:r>
                                <w:rPr>
                                  <w:rFonts w:ascii="Calibri" w:eastAsia="Calibri" w:hAnsi="Calibri" w:cs="Calibri"/>
                                  <w:b/>
                                  <w:color w:val="FFFFFF"/>
                                  <w:spacing w:val="70"/>
                                  <w:w w:val="125"/>
                                  <w:sz w:val="60"/>
                                </w:rPr>
                                <w:t xml:space="preserve"> </w:t>
                              </w:r>
                              <w:r>
                                <w:rPr>
                                  <w:rFonts w:ascii="Calibri" w:eastAsia="Calibri" w:hAnsi="Calibri" w:cs="Calibri"/>
                                  <w:b/>
                                  <w:color w:val="FFFFFF"/>
                                  <w:w w:val="125"/>
                                  <w:sz w:val="60"/>
                                </w:rPr>
                                <w:t>Code</w:t>
                              </w:r>
                              <w:r>
                                <w:rPr>
                                  <w:rFonts w:ascii="Calibri" w:eastAsia="Calibri" w:hAnsi="Calibri" w:cs="Calibri"/>
                                  <w:b/>
                                  <w:color w:val="FFFFFF"/>
                                  <w:spacing w:val="70"/>
                                  <w:w w:val="125"/>
                                  <w:sz w:val="60"/>
                                </w:rPr>
                                <w:t xml:space="preserve"> </w:t>
                              </w:r>
                              <w:r>
                                <w:rPr>
                                  <w:rFonts w:ascii="Calibri" w:eastAsia="Calibri" w:hAnsi="Calibri" w:cs="Calibri"/>
                                  <w:b/>
                                  <w:color w:val="FFFFFF"/>
                                  <w:w w:val="125"/>
                                  <w:sz w:val="60"/>
                                </w:rPr>
                                <w:t>of</w:t>
                              </w:r>
                              <w:r>
                                <w:rPr>
                                  <w:rFonts w:ascii="Calibri" w:eastAsia="Calibri" w:hAnsi="Calibri" w:cs="Calibri"/>
                                  <w:b/>
                                  <w:color w:val="FFFFFF"/>
                                  <w:spacing w:val="70"/>
                                  <w:w w:val="125"/>
                                  <w:sz w:val="60"/>
                                </w:rPr>
                                <w:t xml:space="preserve"> </w:t>
                              </w:r>
                            </w:p>
                          </w:txbxContent>
                        </wps:txbx>
                        <wps:bodyPr horzOverflow="overflow" vert="horz" lIns="0" tIns="0" rIns="0" bIns="0" rtlCol="0">
                          <a:noAutofit/>
                        </wps:bodyPr>
                      </wps:wsp>
                      <wps:wsp>
                        <wps:cNvPr id="11391" name="Rectangle 11391"/>
                        <wps:cNvSpPr/>
                        <wps:spPr>
                          <a:xfrm>
                            <a:off x="847880" y="2041535"/>
                            <a:ext cx="2391766" cy="675978"/>
                          </a:xfrm>
                          <a:prstGeom prst="rect">
                            <a:avLst/>
                          </a:prstGeom>
                          <a:ln>
                            <a:noFill/>
                          </a:ln>
                        </wps:spPr>
                        <wps:txbx>
                          <w:txbxContent>
                            <w:p w:rsidR="00F171E1" w:rsidRDefault="00F171E1">
                              <w:pPr>
                                <w:spacing w:after="160" w:line="259" w:lineRule="auto"/>
                              </w:pPr>
                              <w:r>
                                <w:rPr>
                                  <w:rFonts w:ascii="Calibri" w:eastAsia="Calibri" w:hAnsi="Calibri" w:cs="Calibri"/>
                                  <w:b/>
                                  <w:color w:val="FFFFFF"/>
                                  <w:w w:val="125"/>
                                  <w:sz w:val="60"/>
                                </w:rPr>
                                <w:t>Practice:</w:t>
                              </w:r>
                              <w:r>
                                <w:rPr>
                                  <w:rFonts w:ascii="Calibri" w:eastAsia="Calibri" w:hAnsi="Calibri" w:cs="Calibri"/>
                                  <w:b/>
                                  <w:color w:val="FFFFFF"/>
                                  <w:spacing w:val="70"/>
                                  <w:w w:val="125"/>
                                  <w:sz w:val="60"/>
                                </w:rPr>
                                <w:t xml:space="preserve"> </w:t>
                              </w:r>
                            </w:p>
                          </w:txbxContent>
                        </wps:txbx>
                        <wps:bodyPr horzOverflow="overflow" vert="horz" lIns="0" tIns="0" rIns="0" bIns="0" rtlCol="0">
                          <a:noAutofit/>
                        </wps:bodyPr>
                      </wps:wsp>
                      <wps:wsp>
                        <wps:cNvPr id="33" name="Rectangle 33"/>
                        <wps:cNvSpPr/>
                        <wps:spPr>
                          <a:xfrm>
                            <a:off x="2646200" y="2046869"/>
                            <a:ext cx="312146" cy="683579"/>
                          </a:xfrm>
                          <a:prstGeom prst="rect">
                            <a:avLst/>
                          </a:prstGeom>
                          <a:ln>
                            <a:noFill/>
                          </a:ln>
                        </wps:spPr>
                        <wps:txbx>
                          <w:txbxContent>
                            <w:p w:rsidR="00F171E1" w:rsidRDefault="00F171E1">
                              <w:pPr>
                                <w:spacing w:after="160" w:line="259" w:lineRule="auto"/>
                              </w:pPr>
                              <w:r>
                                <w:rPr>
                                  <w:color w:val="FFFFFF"/>
                                  <w:w w:val="121"/>
                                  <w:sz w:val="60"/>
                                </w:rPr>
                                <w:t>0</w:t>
                              </w:r>
                            </w:p>
                          </w:txbxContent>
                        </wps:txbx>
                        <wps:bodyPr horzOverflow="overflow" vert="horz" lIns="0" tIns="0" rIns="0" bIns="0" rtlCol="0">
                          <a:noAutofit/>
                        </wps:bodyPr>
                      </wps:wsp>
                      <wps:wsp>
                        <wps:cNvPr id="61" name="Rectangle 61"/>
                        <wps:cNvSpPr/>
                        <wps:spPr>
                          <a:xfrm>
                            <a:off x="2880896" y="2046869"/>
                            <a:ext cx="2834648" cy="683579"/>
                          </a:xfrm>
                          <a:prstGeom prst="rect">
                            <a:avLst/>
                          </a:prstGeom>
                          <a:ln>
                            <a:noFill/>
                          </a:ln>
                        </wps:spPr>
                        <wps:txbx>
                          <w:txbxContent>
                            <w:p w:rsidR="00F171E1" w:rsidRDefault="00F171E1">
                              <w:pPr>
                                <w:spacing w:after="160" w:line="259" w:lineRule="auto"/>
                              </w:pPr>
                              <w:r>
                                <w:rPr>
                                  <w:color w:val="FFFFFF"/>
                                  <w:spacing w:val="49"/>
                                  <w:w w:val="109"/>
                                  <w:sz w:val="60"/>
                                </w:rPr>
                                <w:t xml:space="preserve"> </w:t>
                              </w:r>
                              <w:proofErr w:type="gramStart"/>
                              <w:r>
                                <w:rPr>
                                  <w:color w:val="FFFFFF"/>
                                  <w:w w:val="109"/>
                                  <w:sz w:val="60"/>
                                </w:rPr>
                                <w:t>to</w:t>
                              </w:r>
                              <w:proofErr w:type="gramEnd"/>
                              <w:r>
                                <w:rPr>
                                  <w:color w:val="FFFFFF"/>
                                  <w:spacing w:val="49"/>
                                  <w:w w:val="109"/>
                                  <w:sz w:val="60"/>
                                </w:rPr>
                                <w:t xml:space="preserve"> </w:t>
                              </w:r>
                              <w:r>
                                <w:rPr>
                                  <w:color w:val="FFFFFF"/>
                                  <w:w w:val="109"/>
                                  <w:sz w:val="60"/>
                                </w:rPr>
                                <w:t>25</w:t>
                              </w:r>
                              <w:r>
                                <w:rPr>
                                  <w:color w:val="FFFFFF"/>
                                  <w:spacing w:val="49"/>
                                  <w:w w:val="109"/>
                                  <w:sz w:val="60"/>
                                </w:rPr>
                                <w:t xml:space="preserve"> </w:t>
                              </w:r>
                              <w:r>
                                <w:rPr>
                                  <w:color w:val="FFFFFF"/>
                                  <w:w w:val="109"/>
                                  <w:sz w:val="60"/>
                                </w:rPr>
                                <w:t>years</w:t>
                              </w:r>
                              <w:r>
                                <w:rPr>
                                  <w:color w:val="FFFFFF"/>
                                  <w:spacing w:val="49"/>
                                  <w:w w:val="109"/>
                                  <w:sz w:val="60"/>
                                </w:rPr>
                                <w:t xml:space="preserve"> </w:t>
                              </w:r>
                            </w:p>
                          </w:txbxContent>
                        </wps:txbx>
                        <wps:bodyPr horzOverflow="overflow" vert="horz" lIns="0" tIns="0" rIns="0" bIns="0" rtlCol="0">
                          <a:noAutofit/>
                        </wps:bodyPr>
                      </wps:wsp>
                      <wps:wsp>
                        <wps:cNvPr id="62" name="Shape 20"/>
                        <wps:cNvSpPr/>
                        <wps:spPr>
                          <a:xfrm>
                            <a:off x="4226541" y="363868"/>
                            <a:ext cx="636232" cy="594678"/>
                          </a:xfrm>
                          <a:custGeom>
                            <a:avLst/>
                            <a:gdLst/>
                            <a:ahLst/>
                            <a:cxnLst/>
                            <a:rect l="0" t="0" r="0" b="0"/>
                            <a:pathLst>
                              <a:path w="636232" h="594678">
                                <a:moveTo>
                                  <a:pt x="163538" y="0"/>
                                </a:moveTo>
                                <a:lnTo>
                                  <a:pt x="472694" y="0"/>
                                </a:lnTo>
                                <a:cubicBezTo>
                                  <a:pt x="636232" y="0"/>
                                  <a:pt x="636232" y="163538"/>
                                  <a:pt x="636232" y="163538"/>
                                </a:cubicBezTo>
                                <a:lnTo>
                                  <a:pt x="636232" y="431140"/>
                                </a:lnTo>
                                <a:cubicBezTo>
                                  <a:pt x="636232" y="594678"/>
                                  <a:pt x="472694" y="594678"/>
                                  <a:pt x="472694" y="594678"/>
                                </a:cubicBezTo>
                                <a:lnTo>
                                  <a:pt x="163538" y="594678"/>
                                </a:lnTo>
                                <a:cubicBezTo>
                                  <a:pt x="0" y="594678"/>
                                  <a:pt x="0" y="431140"/>
                                  <a:pt x="0" y="431140"/>
                                </a:cubicBezTo>
                                <a:lnTo>
                                  <a:pt x="0" y="163538"/>
                                </a:lnTo>
                                <a:cubicBezTo>
                                  <a:pt x="0" y="0"/>
                                  <a:pt x="163538" y="0"/>
                                  <a:pt x="163538" y="0"/>
                                </a:cubicBezTo>
                                <a:close/>
                              </a:path>
                            </a:pathLst>
                          </a:custGeom>
                          <a:ln w="0" cap="flat">
                            <a:miter lim="127000"/>
                          </a:ln>
                        </wps:spPr>
                        <wps:style>
                          <a:lnRef idx="0">
                            <a:srgbClr val="000000">
                              <a:alpha val="0"/>
                            </a:srgbClr>
                          </a:lnRef>
                          <a:fillRef idx="1">
                            <a:srgbClr val="0051A0"/>
                          </a:fillRef>
                          <a:effectRef idx="0">
                            <a:scrgbClr r="0" g="0" b="0"/>
                          </a:effectRef>
                          <a:fontRef idx="none"/>
                        </wps:style>
                        <wps:bodyPr/>
                      </wps:wsp>
                      <pic:pic xmlns:pic="http://schemas.openxmlformats.org/drawingml/2006/picture">
                        <pic:nvPicPr>
                          <pic:cNvPr id="9120" name="Picture 9120"/>
                          <pic:cNvPicPr/>
                        </pic:nvPicPr>
                        <pic:blipFill>
                          <a:blip r:embed="rId13"/>
                          <a:stretch>
                            <a:fillRect/>
                          </a:stretch>
                        </pic:blipFill>
                        <pic:spPr>
                          <a:xfrm>
                            <a:off x="4270875" y="351608"/>
                            <a:ext cx="605345" cy="605088"/>
                          </a:xfrm>
                          <a:prstGeom prst="rect">
                            <a:avLst/>
                          </a:prstGeom>
                        </pic:spPr>
                      </pic:pic>
                      <pic:pic xmlns:pic="http://schemas.openxmlformats.org/drawingml/2006/picture">
                        <pic:nvPicPr>
                          <pic:cNvPr id="9121" name="Picture 9121"/>
                          <pic:cNvPicPr/>
                        </pic:nvPicPr>
                        <pic:blipFill>
                          <a:blip r:embed="rId14"/>
                          <a:stretch>
                            <a:fillRect/>
                          </a:stretch>
                        </pic:blipFill>
                        <pic:spPr>
                          <a:xfrm>
                            <a:off x="354584" y="3043936"/>
                            <a:ext cx="4953000" cy="4498849"/>
                          </a:xfrm>
                          <a:prstGeom prst="rect">
                            <a:avLst/>
                          </a:prstGeom>
                        </pic:spPr>
                      </pic:pic>
                    </wpg:wgp>
                  </a:graphicData>
                </a:graphic>
                <wp14:sizeRelH relativeFrom="margin">
                  <wp14:pctWidth>0</wp14:pctWidth>
                </wp14:sizeRelH>
              </wp:anchor>
            </w:drawing>
          </mc:Choice>
          <mc:Fallback>
            <w:pict>
              <v:group id="Group 29" o:spid="_x0000_s1030" style="position:absolute;left:0;text-align:left;margin-left:0;margin-top:0;width:500pt;height:595.3pt;z-index:251676672;mso-position-horizontal-relative:page;mso-position-vertical-relative:page;mso-width-relative:margin" coordsize="53280,756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31" type="#_x0000_t75" style="position:absolute;top:29768;width:53065;height:45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eGFTDAAAA2wAAAA8AAABkcnMvZG93bnJldi54bWxET89rwjAUvg/8H8ITdtN0K9SuGkUcg008&#10;bE4Eb4/m2ZQ1L6XJ2u6/Nwdhx4/v92oz2kb01PnasYKneQKCuHS65krB6fttloPwAVlj45gU/JGH&#10;zXrysMJCu4G/qD+GSsQQ9gUqMCG0hZS+NGTRz11LHLmr6yyGCLtK6g6HGG4b+ZwkmbRYc2ww2NLO&#10;UPlz/LUKEnP+rA+Ly2uam8M+G1/Kj/MiV+pxOm6XIAKN4V98d79rBWlcH7/EHy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94YVMMAAADbAAAADwAAAAAAAAAAAAAAAACf&#10;AgAAZHJzL2Rvd25yZXYueG1sUEsFBgAAAAAEAAQA9wAAAI8DAAAAAA==&#10;">
                  <v:imagedata r:id="rId15" o:title=""/>
                </v:shape>
                <v:shape id="Shape 11750" o:spid="_x0000_s1032" style="position:absolute;width:53280;height:49809;visibility:visible;mso-wrap-style:square;v-text-anchor:top" coordsize="5328006,4980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J8BcMA&#10;AADeAAAADwAAAGRycy9kb3ducmV2LnhtbERP3WrCMBS+H/gO4Qi7m2kdaumMojJB2ER0PsChOTbF&#10;5qQ0Wa1vvwjC7s7H93vmy97WoqPWV44VpKMEBHHhdMWlgvPP9i0D4QOyxtoxKbiTh+Vi8DLHXLsb&#10;H6k7hVLEEPY5KjAhNLmUvjBk0Y9cQxy5i2sthgjbUuoWbzHc1nKcJFNpseLYYLChjaHievq1Cvaz&#10;6SFLO/yyzfYy+V6bz43enZV6HfarDxCB+vAvfrp3Os5P37MUHu/EG+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J8BcMAAADeAAAADwAAAAAAAAAAAAAAAACYAgAAZHJzL2Rv&#10;d25yZXYueG1sUEsFBgAAAAAEAAQA9QAAAIgDAAAAAA==&#10;" path="m,l5328006,r,4980966l,4980966,,e" fillcolor="#6f6f6e" stroked="f" strokeweight="0">
                  <v:fill opacity="49087f"/>
                  <v:stroke miterlimit="83231f" joinstyle="miter"/>
                  <v:path arrowok="t" textboxrect="0,0,5328006,4980966"/>
                </v:shape>
                <v:shape id="Shape 9" o:spid="_x0000_s1033" style="position:absolute;width:53280;height:43697;visibility:visible;mso-wrap-style:square;v-text-anchor:top" coordsize="5328006,4369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OhwMIA&#10;AADeAAAADwAAAGRycy9kb3ducmV2LnhtbERPTWsCMRC9F/ofwhS81awKRVejFEXo0WqhHsfNuFmb&#10;TJYkXdd/bwoFb/N4n7NY9c6KjkJsPCsYDQsQxJXXDdcKvg7b1ymImJA1Ws+k4EYRVsvnpwWW2l/5&#10;k7p9qkUO4ViiApNSW0oZK0MO49C3xJk7++AwZRhqqQNec7izclwUb9Jhw7nBYEtrQ9XP/tcpOB0t&#10;2bTbzDaXLsyO9nsnramVGrz073MQifr0EP+7P3SeP5pMx/D3Tr5BL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I6HAwgAAAN4AAAAPAAAAAAAAAAAAAAAAAJgCAABkcnMvZG93&#10;bnJldi54bWxQSwUGAAAAAAQABAD1AAAAhwMAAAAA&#10;" path="m1259199,r448001,l1729904,19394c2918406,986740,4192929,1325392,5170327,1422207r157679,13389l5328006,4173437r-131758,-36317c3340359,3678431,1160601,4083555,57477,4355449l,4369798,,3327651r83469,-58305c1043564,2524211,1226854,868528,1257361,60111l1259199,xe" fillcolor="#0051a0" stroked="f" strokeweight="0">
                  <v:stroke miterlimit="83231f" joinstyle="miter"/>
                  <v:path arrowok="t" textboxrect="0,0,5328006,4369798"/>
                </v:shape>
                <v:shape id="Shape 10" o:spid="_x0000_s1034" style="position:absolute;width:16800;height:33873;visibility:visible;mso-wrap-style:square;v-text-anchor:top" coordsize="1680007,3387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fDlcUA&#10;AADeAAAADwAAAGRycy9kb3ducmV2LnhtbERPTWvCQBC9F/oflhF6q5vUUiS6BikI0lOTiuBtyI6b&#10;mOxsyG5j6q93C4Xe5vE+Z51PthMjDb5xrCCdJyCIK6cbNgoOX7vnJQgfkDV2jknBD3nIN48Pa8y0&#10;u3JBYxmMiCHsM1RQh9BnUvqqJot+7nriyJ3dYDFEOBipB7zGcNvJlyR5kxYbjg019vReU9WW31aB&#10;tvz62X5cdsYcz+PpUCR6f2uVeppN2xWIQFP4F/+59zrOTxfLBfy+E2+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58OVxQAAAN4AAAAPAAAAAAAAAAAAAAAAAJgCAABkcnMv&#10;ZG93bnJldi54bWxQSwUGAAAAAAQABAD1AAAAigMAAAAA&#10;" path="m,l1432585,r247422,485991l1020001,2243989,387033,3317989,,3387306,,xe" fillcolor="#0051a0" stroked="f" strokeweight="0">
                  <v:stroke miterlimit="83231f" joinstyle="miter"/>
                  <v:path arrowok="t" textboxrect="0,0,1680007,3387306"/>
                </v:shape>
                <v:shape id="Shape 11751" o:spid="_x0000_s1035" style="position:absolute;left:4692;top:4332;width:16133;height:5640;visibility:visible;mso-wrap-style:square;v-text-anchor:top" coordsize="1613395,563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YhHcQA&#10;AADeAAAADwAAAGRycy9kb3ducmV2LnhtbERPzWrCQBC+C32HZQq9mU1slRBdxYqB0hxE2wcYsuMm&#10;NDsbsluTvn23UPA2H9/vbHaT7cSNBt86VpAlKQji2umWjYLPj3Keg/ABWWPnmBT8kIfd9mG2wUK7&#10;kc90uwQjYgj7AhU0IfSFlL5uyKJPXE8cuasbLIYIByP1gGMMt51cpOlKWmw5NjTY06Gh+uvybRV4&#10;rMry/TildnnOKvl6MmiOe6WeHqf9GkSgKdzF/+43Hednz/kL/L0Tb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mIR3EAAAA3gAAAA8AAAAAAAAAAAAAAAAAmAIAAGRycy9k&#10;b3ducmV2LnhtbFBLBQYAAAAABAAEAPUAAACJAwAAAAA=&#10;" path="m,l1613395,r,563994l,563994,,e" fillcolor="#0051a0" stroked="f" strokeweight="0">
                  <v:stroke miterlimit="83231f" joinstyle="miter"/>
                  <v:path arrowok="t" textboxrect="0,0,1613395,563994"/>
                </v:shape>
                <v:shape id="Picture 11385" o:spid="_x0000_s1036" type="#_x0000_t75" style="position:absolute;left:5292;top:5052;width:13644;height:4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W8ajDAAAA3gAAAA8AAABkcnMvZG93bnJldi54bWxET01rwkAQvRf8D8sIvdWNKS0xuooECqKn&#10;quB1zI5JcHc2za4m/nu3UOhtHu9zFqvBGnGnzjeOFUwnCQji0umGKwXHw9dbBsIHZI3GMSl4kIfV&#10;cvSywFy7nr/pvg+ViCHsc1RQh9DmUvqyJot+4lriyF1cZzFE2FVSd9jHcGtkmiSf0mLDsaHGloqa&#10;yuv+ZhVku0eRprvGnM78Y2e98WmxLZV6HQ/rOYhAQ/gX/7k3Os6fvmcf8PtOvEE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NbxqMMAAADeAAAADwAAAAAAAAAAAAAAAACf&#10;AgAAZHJzL2Rvd25yZXYueG1sUEsFBgAAAAAEAAQA9wAAAI8DAAAAAA==&#10;">
                  <v:imagedata r:id="rId16" o:title=""/>
                </v:shape>
                <v:rect id="Rectangle 11386" o:spid="_x0000_s1037" style="position:absolute;left:9833;top:25965;width:52647;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EcXcQA&#10;AADeAAAADwAAAGRycy9kb3ducmV2LnhtbERPS4vCMBC+C/6HMII3TVWQWo0iPtDjrgrqbWjGtthM&#10;ShNtd3/9ZmFhb/PxPWexak0p3lS7wrKC0TACQZxaXXCm4HLeD2IQziNrLC2Tgi9ysFp2OwtMtG34&#10;k94nn4kQwi5BBbn3VSKlS3My6Ia2Ig7cw9YGfYB1JnWNTQg3pRxH0VQaLDg05FjRJqf0eXoZBYe4&#10;Wt+O9rvJyt39cP24zrbnmVeq32vXcxCeWv8v/nMfdZg/msR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hHF3EAAAA3gAAAA8AAAAAAAAAAAAAAAAAmAIAAGRycy9k&#10;b3ducmV2LnhtbFBLBQYAAAAABAAEAPUAAACJAwAAAAA=&#10;" filled="f" stroked="f">
                  <v:textbox inset="0,0,0,0">
                    <w:txbxContent>
                      <w:p w:rsidR="00F171E1" w:rsidRDefault="00F171E1">
                        <w:pPr>
                          <w:spacing w:after="160" w:line="259" w:lineRule="auto"/>
                        </w:pPr>
                        <w:r>
                          <w:rPr>
                            <w:rFonts w:ascii="Calibri" w:eastAsia="Calibri" w:hAnsi="Calibri" w:cs="Calibri"/>
                            <w:i/>
                            <w:color w:val="FFFFFF"/>
                            <w:w w:val="109"/>
                            <w:sz w:val="24"/>
                          </w:rPr>
                          <w:t>A</w:t>
                        </w:r>
                        <w:r>
                          <w:rPr>
                            <w:rFonts w:ascii="Calibri" w:eastAsia="Calibri" w:hAnsi="Calibri" w:cs="Calibri"/>
                            <w:i/>
                            <w:color w:val="FFFFFF"/>
                            <w:spacing w:val="6"/>
                            <w:w w:val="109"/>
                            <w:sz w:val="24"/>
                          </w:rPr>
                          <w:t xml:space="preserve"> </w:t>
                        </w:r>
                        <w:r>
                          <w:rPr>
                            <w:rFonts w:ascii="Calibri" w:eastAsia="Calibri" w:hAnsi="Calibri" w:cs="Calibri"/>
                            <w:i/>
                            <w:color w:val="FFFFFF"/>
                            <w:w w:val="109"/>
                            <w:sz w:val="24"/>
                          </w:rPr>
                          <w:t>quick</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guide</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to</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the</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SEND</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Code</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of</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Practice:</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0</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to</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25</w:t>
                        </w:r>
                        <w:r>
                          <w:rPr>
                            <w:rFonts w:ascii="Calibri" w:eastAsia="Calibri" w:hAnsi="Calibri" w:cs="Calibri"/>
                            <w:i/>
                            <w:color w:val="FFFFFF"/>
                            <w:spacing w:val="20"/>
                            <w:w w:val="109"/>
                            <w:sz w:val="24"/>
                          </w:rPr>
                          <w:t xml:space="preserve"> </w:t>
                        </w:r>
                        <w:r>
                          <w:rPr>
                            <w:rFonts w:ascii="Calibri" w:eastAsia="Calibri" w:hAnsi="Calibri" w:cs="Calibri"/>
                            <w:i/>
                            <w:color w:val="FFFFFF"/>
                            <w:w w:val="109"/>
                            <w:sz w:val="24"/>
                          </w:rPr>
                          <w:t>years</w:t>
                        </w:r>
                        <w:r>
                          <w:rPr>
                            <w:rFonts w:ascii="Calibri" w:eastAsia="Calibri" w:hAnsi="Calibri" w:cs="Calibri"/>
                            <w:i/>
                            <w:color w:val="FFFFFF"/>
                            <w:spacing w:val="20"/>
                            <w:w w:val="109"/>
                            <w:sz w:val="24"/>
                          </w:rPr>
                          <w:t xml:space="preserve"> </w:t>
                        </w:r>
                      </w:p>
                    </w:txbxContent>
                  </v:textbox>
                </v:rect>
                <v:rect id="Rectangle 11387" o:spid="_x0000_s1038" style="position:absolute;left:15283;top:28125;width:6157;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25xsQA&#10;AADeAAAADwAAAGRycy9kb3ducmV2LnhtbERPS2vCQBC+C/0PyxS86cYKNUZXkaro0UfBehuy0yQ0&#10;Oxuyq0n99a4geJuP7znTeWtKcaXaFZYVDPoRCOLU6oIzBd/HdS8G4TyyxtIyKfgnB/PZW2eKibYN&#10;7+l68JkIIewSVJB7XyVSujQng65vK+LA/draoA+wzqSusQnhppQfUfQpDRYcGnKs6Cun9O9wMQo2&#10;cbX42dpbk5Wr8+a0O42Xx7FXqvveLiYgPLX+JX66tzrMHwzjE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tucbEAAAA3gAAAA8AAAAAAAAAAAAAAAAAmAIAAGRycy9k&#10;b3ducmV2LnhtbFBLBQYAAAAABAAEAPUAAACJAwAAAAA=&#10;" filled="f" stroked="f">
                  <v:textbox inset="0,0,0,0">
                    <w:txbxContent>
                      <w:p w:rsidR="00F171E1" w:rsidRDefault="00F171E1">
                        <w:pPr>
                          <w:spacing w:after="160" w:line="259" w:lineRule="auto"/>
                        </w:pPr>
                        <w:r>
                          <w:rPr>
                            <w:rFonts w:ascii="Calibri" w:eastAsia="Calibri" w:hAnsi="Calibri" w:cs="Calibri"/>
                            <w:i/>
                            <w:color w:val="FFFFFF"/>
                            <w:w w:val="115"/>
                            <w:sz w:val="24"/>
                          </w:rPr>
                          <w:t>(2014)</w:t>
                        </w:r>
                      </w:p>
                    </w:txbxContent>
                  </v:textbox>
                </v:rect>
                <v:rect id="Rectangle 11388" o:spid="_x0000_s1039" style="position:absolute;left:19913;top:28125;width:38616;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IttMcA&#10;AADeAAAADwAAAGRycy9kb3ducmV2LnhtbESPQWvCQBCF74X+h2UK3upGhZKkriJV0WPVgu1tyE6T&#10;0OxsyK4m9td3DkJvM7w3730zXw6uUVfqQu3ZwGScgCIuvK25NPBx2j6noEJEtth4JgM3CrBcPD7M&#10;Mbe+5wNdj7FUEsIhRwNVjG2udSgqchjGviUW7dt3DqOsXalth72Eu0ZPk+RFO6xZGips6a2i4ud4&#10;cQZ2abv63Pvfvmw2X7vz+zlbn7JozOhpWL2CijTEf/P9em8FfzJLhV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yLbTHAAAA3gAAAA8AAAAAAAAAAAAAAAAAmAIAAGRy&#10;cy9kb3ducmV2LnhtbFBLBQYAAAAABAAEAPUAAACMAwAAAAA=&#10;" filled="f" stroked="f">
                  <v:textbox inset="0,0,0,0">
                    <w:txbxContent>
                      <w:p w:rsidR="00F171E1" w:rsidRDefault="00F171E1">
                        <w:pPr>
                          <w:spacing w:after="160" w:line="259" w:lineRule="auto"/>
                        </w:pPr>
                        <w:r>
                          <w:rPr>
                            <w:rFonts w:ascii="Calibri" w:eastAsia="Calibri" w:hAnsi="Calibri" w:cs="Calibri"/>
                            <w:i/>
                            <w:color w:val="FFFFFF"/>
                            <w:spacing w:val="20"/>
                            <w:w w:val="105"/>
                            <w:sz w:val="24"/>
                          </w:rPr>
                          <w:t xml:space="preserve"> </w:t>
                        </w:r>
                        <w:r>
                          <w:rPr>
                            <w:rFonts w:ascii="Calibri" w:eastAsia="Calibri" w:hAnsi="Calibri" w:cs="Calibri"/>
                            <w:i/>
                            <w:color w:val="FFFFFF"/>
                            <w:w w:val="105"/>
                            <w:sz w:val="24"/>
                          </w:rPr>
                          <w:t>and</w:t>
                        </w:r>
                        <w:r>
                          <w:rPr>
                            <w:rFonts w:ascii="Calibri" w:eastAsia="Calibri" w:hAnsi="Calibri" w:cs="Calibri"/>
                            <w:i/>
                            <w:color w:val="FFFFFF"/>
                            <w:spacing w:val="20"/>
                            <w:w w:val="105"/>
                            <w:sz w:val="24"/>
                          </w:rPr>
                          <w:t xml:space="preserve"> </w:t>
                        </w:r>
                        <w:r>
                          <w:rPr>
                            <w:rFonts w:ascii="Calibri" w:eastAsia="Calibri" w:hAnsi="Calibri" w:cs="Calibri"/>
                            <w:i/>
                            <w:color w:val="FFFFFF"/>
                            <w:w w:val="105"/>
                            <w:sz w:val="24"/>
                          </w:rPr>
                          <w:t>its</w:t>
                        </w:r>
                        <w:r>
                          <w:rPr>
                            <w:rFonts w:ascii="Calibri" w:eastAsia="Calibri" w:hAnsi="Calibri" w:cs="Calibri"/>
                            <w:i/>
                            <w:color w:val="FFFFFF"/>
                            <w:spacing w:val="20"/>
                            <w:w w:val="105"/>
                            <w:sz w:val="24"/>
                          </w:rPr>
                          <w:t xml:space="preserve"> </w:t>
                        </w:r>
                        <w:r>
                          <w:rPr>
                            <w:rFonts w:ascii="Calibri" w:eastAsia="Calibri" w:hAnsi="Calibri" w:cs="Calibri"/>
                            <w:i/>
                            <w:color w:val="FFFFFF"/>
                            <w:w w:val="105"/>
                            <w:sz w:val="24"/>
                          </w:rPr>
                          <w:t>implications</w:t>
                        </w:r>
                        <w:r>
                          <w:rPr>
                            <w:rFonts w:ascii="Calibri" w:eastAsia="Calibri" w:hAnsi="Calibri" w:cs="Calibri"/>
                            <w:i/>
                            <w:color w:val="FFFFFF"/>
                            <w:spacing w:val="20"/>
                            <w:w w:val="105"/>
                            <w:sz w:val="24"/>
                          </w:rPr>
                          <w:t xml:space="preserve"> </w:t>
                        </w:r>
                        <w:r>
                          <w:rPr>
                            <w:rFonts w:ascii="Calibri" w:eastAsia="Calibri" w:hAnsi="Calibri" w:cs="Calibri"/>
                            <w:i/>
                            <w:color w:val="FFFFFF"/>
                            <w:w w:val="105"/>
                            <w:sz w:val="24"/>
                          </w:rPr>
                          <w:t>for</w:t>
                        </w:r>
                        <w:r>
                          <w:rPr>
                            <w:rFonts w:ascii="Calibri" w:eastAsia="Calibri" w:hAnsi="Calibri" w:cs="Calibri"/>
                            <w:i/>
                            <w:color w:val="FFFFFF"/>
                            <w:spacing w:val="20"/>
                            <w:w w:val="105"/>
                            <w:sz w:val="24"/>
                          </w:rPr>
                          <w:t xml:space="preserve"> </w:t>
                        </w:r>
                        <w:r>
                          <w:rPr>
                            <w:rFonts w:ascii="Calibri" w:eastAsia="Calibri" w:hAnsi="Calibri" w:cs="Calibri"/>
                            <w:i/>
                            <w:color w:val="FFFFFF"/>
                            <w:w w:val="105"/>
                            <w:sz w:val="24"/>
                          </w:rPr>
                          <w:t>schools</w:t>
                        </w:r>
                        <w:r>
                          <w:rPr>
                            <w:rFonts w:ascii="Calibri" w:eastAsia="Calibri" w:hAnsi="Calibri" w:cs="Calibri"/>
                            <w:i/>
                            <w:color w:val="FFFFFF"/>
                            <w:spacing w:val="20"/>
                            <w:w w:val="105"/>
                            <w:sz w:val="24"/>
                          </w:rPr>
                          <w:t xml:space="preserve"> </w:t>
                        </w:r>
                        <w:r>
                          <w:rPr>
                            <w:rFonts w:ascii="Calibri" w:eastAsia="Calibri" w:hAnsi="Calibri" w:cs="Calibri"/>
                            <w:i/>
                            <w:color w:val="FFFFFF"/>
                            <w:w w:val="105"/>
                            <w:sz w:val="24"/>
                          </w:rPr>
                          <w:t>and</w:t>
                        </w:r>
                        <w:r>
                          <w:rPr>
                            <w:rFonts w:ascii="Calibri" w:eastAsia="Calibri" w:hAnsi="Calibri" w:cs="Calibri"/>
                            <w:i/>
                            <w:color w:val="FFFFFF"/>
                            <w:spacing w:val="20"/>
                            <w:w w:val="105"/>
                            <w:sz w:val="24"/>
                          </w:rPr>
                          <w:t xml:space="preserve"> </w:t>
                        </w:r>
                        <w:r>
                          <w:rPr>
                            <w:rFonts w:ascii="Calibri" w:eastAsia="Calibri" w:hAnsi="Calibri" w:cs="Calibri"/>
                            <w:i/>
                            <w:color w:val="FFFFFF"/>
                            <w:w w:val="105"/>
                            <w:sz w:val="24"/>
                          </w:rPr>
                          <w:t>settings</w:t>
                        </w:r>
                      </w:p>
                    </w:txbxContent>
                  </v:textbox>
                </v:rect>
                <v:rect id="Rectangle 11389" o:spid="_x0000_s1040" style="position:absolute;left:12136;top:15190;width:1854;height:7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6IL8UA&#10;AADeAAAADwAAAGRycy9kb3ducmV2LnhtbERPTWvCQBC9F/wPywi91Y0WSpJmI6IteqxGsL0N2WkS&#10;zM6G7Nak/fVdQfA2j/c52XI0rbhQ7xrLCuazCARxaXXDlYJj8f4Ug3AeWWNrmRT8koNlPnnIMNV2&#10;4D1dDr4SIYRdigpq77tUSlfWZNDNbEccuG/bG/QB9pXUPQ4h3LRyEUUv0mDDoaHGjtY1lefDj1Gw&#10;jbvV587+DVX79rU9fZySTZF4pR6n4+oVhKfR38U3906H+fPnOIH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PogvxQAAAN4AAAAPAAAAAAAAAAAAAAAAAJgCAABkcnMv&#10;ZG93bnJldi54bWxQSwUGAAAAAAQABAD1AAAAigMAAAAA&#10;" filled="f" stroked="f">
                  <v:textbox inset="0,0,0,0">
                    <w:txbxContent>
                      <w:p w:rsidR="00F171E1" w:rsidRDefault="00F171E1">
                        <w:pPr>
                          <w:spacing w:after="160" w:line="259" w:lineRule="auto"/>
                        </w:pPr>
                        <w:r>
                          <w:rPr>
                            <w:rFonts w:ascii="Calibri" w:eastAsia="Calibri" w:hAnsi="Calibri" w:cs="Calibri"/>
                            <w:b/>
                            <w:color w:val="FFFFFF"/>
                            <w:sz w:val="64"/>
                          </w:rPr>
                          <w:t xml:space="preserve"> </w:t>
                        </w:r>
                      </w:p>
                    </w:txbxContent>
                  </v:textbox>
                </v:rect>
                <v:rect id="Rectangle 11390" o:spid="_x0000_s1041" style="position:absolute;left:13530;top:15462;width:48844;height:6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23b8cA&#10;AADeAAAADwAAAGRycy9kb3ducmV2LnhtbESPQWvCQBCF74X+h2UK3upGhWJSV5Gq6LHGgu1tyE6T&#10;0OxsyK4m9td3DkJvM8yb9963WA2uUVfqQu3ZwGScgCIuvK25NPBx2j3PQYWIbLHxTAZuFGC1fHxY&#10;YGZ9z0e65rFUYsIhQwNVjG2mdSgqchjGviWW27fvHEZZu1LbDnsxd42eJsmLdlizJFTY0ltFxU9+&#10;cQb283b9efC/fdlsv/bn93O6OaXRmNHTsH4FFWmI/+L798FK/cksFQDB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t2/HAAAA3gAAAA8AAAAAAAAAAAAAAAAAmAIAAGRy&#10;cy9kb3ducmV2LnhtbFBLBQYAAAAABAAEAPUAAACMAwAAAAA=&#10;" filled="f" stroked="f">
                  <v:textbox inset="0,0,0,0">
                    <w:txbxContent>
                      <w:p w:rsidR="00F171E1" w:rsidRDefault="00F171E1">
                        <w:pPr>
                          <w:spacing w:after="160" w:line="259" w:lineRule="auto"/>
                        </w:pPr>
                        <w:r>
                          <w:rPr>
                            <w:rFonts w:ascii="Calibri" w:eastAsia="Calibri" w:hAnsi="Calibri" w:cs="Calibri"/>
                            <w:b/>
                            <w:color w:val="FFFFFF"/>
                            <w:w w:val="125"/>
                            <w:sz w:val="60"/>
                          </w:rPr>
                          <w:t>The</w:t>
                        </w:r>
                        <w:r>
                          <w:rPr>
                            <w:rFonts w:ascii="Calibri" w:eastAsia="Calibri" w:hAnsi="Calibri" w:cs="Calibri"/>
                            <w:b/>
                            <w:color w:val="FFFFFF"/>
                            <w:spacing w:val="70"/>
                            <w:w w:val="125"/>
                            <w:sz w:val="60"/>
                          </w:rPr>
                          <w:t xml:space="preserve"> </w:t>
                        </w:r>
                        <w:r>
                          <w:rPr>
                            <w:rFonts w:ascii="Calibri" w:eastAsia="Calibri" w:hAnsi="Calibri" w:cs="Calibri"/>
                            <w:b/>
                            <w:color w:val="FFFFFF"/>
                            <w:w w:val="125"/>
                            <w:sz w:val="60"/>
                          </w:rPr>
                          <w:t>SEND</w:t>
                        </w:r>
                        <w:r>
                          <w:rPr>
                            <w:rFonts w:ascii="Calibri" w:eastAsia="Calibri" w:hAnsi="Calibri" w:cs="Calibri"/>
                            <w:b/>
                            <w:color w:val="FFFFFF"/>
                            <w:spacing w:val="70"/>
                            <w:w w:val="125"/>
                            <w:sz w:val="60"/>
                          </w:rPr>
                          <w:t xml:space="preserve"> </w:t>
                        </w:r>
                        <w:r>
                          <w:rPr>
                            <w:rFonts w:ascii="Calibri" w:eastAsia="Calibri" w:hAnsi="Calibri" w:cs="Calibri"/>
                            <w:b/>
                            <w:color w:val="FFFFFF"/>
                            <w:w w:val="125"/>
                            <w:sz w:val="60"/>
                          </w:rPr>
                          <w:t>Code</w:t>
                        </w:r>
                        <w:r>
                          <w:rPr>
                            <w:rFonts w:ascii="Calibri" w:eastAsia="Calibri" w:hAnsi="Calibri" w:cs="Calibri"/>
                            <w:b/>
                            <w:color w:val="FFFFFF"/>
                            <w:spacing w:val="70"/>
                            <w:w w:val="125"/>
                            <w:sz w:val="60"/>
                          </w:rPr>
                          <w:t xml:space="preserve"> </w:t>
                        </w:r>
                        <w:r>
                          <w:rPr>
                            <w:rFonts w:ascii="Calibri" w:eastAsia="Calibri" w:hAnsi="Calibri" w:cs="Calibri"/>
                            <w:b/>
                            <w:color w:val="FFFFFF"/>
                            <w:w w:val="125"/>
                            <w:sz w:val="60"/>
                          </w:rPr>
                          <w:t>of</w:t>
                        </w:r>
                        <w:r>
                          <w:rPr>
                            <w:rFonts w:ascii="Calibri" w:eastAsia="Calibri" w:hAnsi="Calibri" w:cs="Calibri"/>
                            <w:b/>
                            <w:color w:val="FFFFFF"/>
                            <w:spacing w:val="70"/>
                            <w:w w:val="125"/>
                            <w:sz w:val="60"/>
                          </w:rPr>
                          <w:t xml:space="preserve"> </w:t>
                        </w:r>
                      </w:p>
                    </w:txbxContent>
                  </v:textbox>
                </v:rect>
                <v:rect id="Rectangle 11391" o:spid="_x0000_s1042" style="position:absolute;left:8478;top:20415;width:23918;height:6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ES9MUA&#10;AADeAAAADwAAAGRycy9kb3ducmV2LnhtbERPTWvCQBC9F/oflin0VjexICZmI1Jb9GhNQb0N2TEJ&#10;zc6G7Nak/nq3IPQ2j/c52XI0rbhQ7xrLCuJJBIK4tLrhSsFX8fEyB+E8ssbWMin4JQfL/PEhw1Tb&#10;gT/psveVCCHsUlRQe9+lUrqyJoNuYjviwJ1tb9AH2FdS9ziEcNPKaRTNpMGGQ0ONHb3VVH7vf4yC&#10;zbxbHbf2OlTt+2lz2B2SdZF4pZ6fxtUChKfR/4vv7q0O8+PXJIa/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kRL0xQAAAN4AAAAPAAAAAAAAAAAAAAAAAJgCAABkcnMv&#10;ZG93bnJldi54bWxQSwUGAAAAAAQABAD1AAAAigMAAAAA&#10;" filled="f" stroked="f">
                  <v:textbox inset="0,0,0,0">
                    <w:txbxContent>
                      <w:p w:rsidR="00F171E1" w:rsidRDefault="00F171E1">
                        <w:pPr>
                          <w:spacing w:after="160" w:line="259" w:lineRule="auto"/>
                        </w:pPr>
                        <w:r>
                          <w:rPr>
                            <w:rFonts w:ascii="Calibri" w:eastAsia="Calibri" w:hAnsi="Calibri" w:cs="Calibri"/>
                            <w:b/>
                            <w:color w:val="FFFFFF"/>
                            <w:w w:val="125"/>
                            <w:sz w:val="60"/>
                          </w:rPr>
                          <w:t>Practice:</w:t>
                        </w:r>
                        <w:r>
                          <w:rPr>
                            <w:rFonts w:ascii="Calibri" w:eastAsia="Calibri" w:hAnsi="Calibri" w:cs="Calibri"/>
                            <w:b/>
                            <w:color w:val="FFFFFF"/>
                            <w:spacing w:val="70"/>
                            <w:w w:val="125"/>
                            <w:sz w:val="60"/>
                          </w:rPr>
                          <w:t xml:space="preserve"> </w:t>
                        </w:r>
                      </w:p>
                    </w:txbxContent>
                  </v:textbox>
                </v:rect>
                <v:rect id="Rectangle 33" o:spid="_x0000_s1043" style="position:absolute;left:26462;top:20468;width:3121;height:6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F171E1" w:rsidRDefault="00F171E1">
                        <w:pPr>
                          <w:spacing w:after="160" w:line="259" w:lineRule="auto"/>
                        </w:pPr>
                        <w:r>
                          <w:rPr>
                            <w:color w:val="FFFFFF"/>
                            <w:w w:val="121"/>
                            <w:sz w:val="60"/>
                          </w:rPr>
                          <w:t>0</w:t>
                        </w:r>
                      </w:p>
                    </w:txbxContent>
                  </v:textbox>
                </v:rect>
                <v:rect id="Rectangle 61" o:spid="_x0000_s1044" style="position:absolute;left:28808;top:20468;width:28347;height:6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rsidR="00F171E1" w:rsidRDefault="00F171E1">
                        <w:pPr>
                          <w:spacing w:after="160" w:line="259" w:lineRule="auto"/>
                        </w:pPr>
                        <w:r>
                          <w:rPr>
                            <w:color w:val="FFFFFF"/>
                            <w:spacing w:val="49"/>
                            <w:w w:val="109"/>
                            <w:sz w:val="60"/>
                          </w:rPr>
                          <w:t xml:space="preserve"> </w:t>
                        </w:r>
                        <w:r>
                          <w:rPr>
                            <w:color w:val="FFFFFF"/>
                            <w:w w:val="109"/>
                            <w:sz w:val="60"/>
                          </w:rPr>
                          <w:t>to</w:t>
                        </w:r>
                        <w:r>
                          <w:rPr>
                            <w:color w:val="FFFFFF"/>
                            <w:spacing w:val="49"/>
                            <w:w w:val="109"/>
                            <w:sz w:val="60"/>
                          </w:rPr>
                          <w:t xml:space="preserve"> </w:t>
                        </w:r>
                        <w:r>
                          <w:rPr>
                            <w:color w:val="FFFFFF"/>
                            <w:w w:val="109"/>
                            <w:sz w:val="60"/>
                          </w:rPr>
                          <w:t>25</w:t>
                        </w:r>
                        <w:r>
                          <w:rPr>
                            <w:color w:val="FFFFFF"/>
                            <w:spacing w:val="49"/>
                            <w:w w:val="109"/>
                            <w:sz w:val="60"/>
                          </w:rPr>
                          <w:t xml:space="preserve"> </w:t>
                        </w:r>
                        <w:r>
                          <w:rPr>
                            <w:color w:val="FFFFFF"/>
                            <w:w w:val="109"/>
                            <w:sz w:val="60"/>
                          </w:rPr>
                          <w:t>years</w:t>
                        </w:r>
                        <w:r>
                          <w:rPr>
                            <w:color w:val="FFFFFF"/>
                            <w:spacing w:val="49"/>
                            <w:w w:val="109"/>
                            <w:sz w:val="60"/>
                          </w:rPr>
                          <w:t xml:space="preserve"> </w:t>
                        </w:r>
                      </w:p>
                    </w:txbxContent>
                  </v:textbox>
                </v:rect>
                <v:shape id="Shape 20" o:spid="_x0000_s1045" style="position:absolute;left:42265;top:3638;width:6362;height:5947;visibility:visible;mso-wrap-style:square;v-text-anchor:top" coordsize="636232,594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HHtsQA&#10;AADbAAAADwAAAGRycy9kb3ducmV2LnhtbESPQWvCQBSE7wX/w/KE3upGCSLRVTQg9NKDsYH29sg+&#10;s8Hs27C71fjv3UKhx2FmvmE2u9H24kY+dI4VzGcZCOLG6Y5bBZ/n49sKRIjIGnvHpOBBAXbbycsG&#10;C+3ufKJbFVuRIBwKVGBiHAopQ2PIYpi5gTh5F+ctxiR9K7XHe4LbXi6ybCktdpwWDA5UGmqu1Y9V&#10;UOZmrL9XD/PlDx/5vCrrLD/XSr1Ox/0aRKQx/of/2u9awXIBv1/SD5D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hx7bEAAAA2wAAAA8AAAAAAAAAAAAAAAAAmAIAAGRycy9k&#10;b3ducmV2LnhtbFBLBQYAAAAABAAEAPUAAACJAwAAAAA=&#10;" path="m163538,l472694,c636232,,636232,163538,636232,163538r,267602c636232,594678,472694,594678,472694,594678r-309156,c,594678,,431140,,431140l,163538c,,163538,,163538,xe" fillcolor="#0051a0" stroked="f" strokeweight="0">
                  <v:stroke miterlimit="83231f" joinstyle="miter"/>
                  <v:path arrowok="t" textboxrect="0,0,636232,594678"/>
                </v:shape>
                <v:shape id="Picture 9120" o:spid="_x0000_s1046" type="#_x0000_t75" style="position:absolute;left:42708;top:3516;width:6054;height:6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Wd7TDAAAA3QAAAA8AAABkcnMvZG93bnJldi54bWxET8uKwjAU3QvzD+EOuJExVVS00ygqCOpC&#10;GGcUl5fm9sE0N6WJWv/eLASXh/NOFq2pxI0aV1pWMOhHIIhTq0vOFfz9br6mIJxH1lhZJgUPcrCY&#10;f3QSjLW98w/djj4XIYRdjAoK7+tYSpcWZND1bU0cuMw2Bn2ATS51g/cQbio5jKKJNFhyaCiwpnVB&#10;6f/xahTUPXNerS6T0z7D0XTbO6T5eOeU6n62y28Qnlr/Fr/cW61gNhiG/eFNeAJy/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hZ3tMMAAADdAAAADwAAAAAAAAAAAAAAAACf&#10;AgAAZHJzL2Rvd25yZXYueG1sUEsFBgAAAAAEAAQA9wAAAI8DAAAAAA==&#10;">
                  <v:imagedata r:id="rId17" o:title=""/>
                </v:shape>
                <v:shape id="Picture 9121" o:spid="_x0000_s1047" type="#_x0000_t75" style="position:absolute;left:3545;top:30439;width:49530;height:44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Ao+HGAAAA3QAAAA8AAABkcnMvZG93bnJldi54bWxEj0FLw0AUhO+C/2F5Qm92kyBi026LtAa9&#10;Vaul10f2NYnNvg272276711B8DjMzDfMYjWaXlzI+c6ygnyagSCure64UfD1Wd0/gfABWWNvmRRc&#10;ycNqeXuzwFLbyB902YVGJAj7EhW0IQyllL5uyaCf2oE4eUfrDIYkXSO1w5jgppdFlj1Kgx2nhRYH&#10;WrdUn3Zno6CPr/F9s6+K6jtuHw5ydnLb64tSk7vxeQ4i0Bj+w3/tN61glhc5/L5JT0A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QCj4cYAAADdAAAADwAAAAAAAAAAAAAA&#10;AACfAgAAZHJzL2Rvd25yZXYueG1sUEsFBgAAAAAEAAQA9wAAAJIDAAAAAA==&#10;">
                  <v:imagedata r:id="rId18" o:title=""/>
                </v:shape>
                <w10:wrap type="topAndBottom" anchorx="page" anchory="page"/>
              </v:group>
            </w:pict>
          </mc:Fallback>
        </mc:AlternateContent>
      </w:r>
      <w:r>
        <w:br w:type="page"/>
      </w:r>
    </w:p>
    <w:p w:rsidR="00F171E1" w:rsidRDefault="00F171E1">
      <w:pPr>
        <w:spacing w:after="0" w:line="259" w:lineRule="auto"/>
        <w:ind w:left="-1440" w:right="6951"/>
      </w:pPr>
      <w:r>
        <w:rPr>
          <w:noProof/>
          <w:lang w:eastAsia="en-GB"/>
        </w:rPr>
        <w:lastRenderedPageBreak/>
        <mc:AlternateContent>
          <mc:Choice Requires="wpg">
            <w:drawing>
              <wp:anchor distT="0" distB="0" distL="114300" distR="114300" simplePos="0" relativeHeight="251677696" behindDoc="0" locked="0" layoutInCell="1" allowOverlap="1">
                <wp:simplePos x="0" y="0"/>
                <wp:positionH relativeFrom="page">
                  <wp:posOffset>0</wp:posOffset>
                </wp:positionH>
                <wp:positionV relativeFrom="page">
                  <wp:posOffset>0</wp:posOffset>
                </wp:positionV>
                <wp:extent cx="4896460" cy="7560005"/>
                <wp:effectExtent l="0" t="0" r="0" b="0"/>
                <wp:wrapTopAndBottom/>
                <wp:docPr id="8110" name="Group 8110"/>
                <wp:cNvGraphicFramePr/>
                <a:graphic xmlns:a="http://schemas.openxmlformats.org/drawingml/2006/main">
                  <a:graphicData uri="http://schemas.microsoft.com/office/word/2010/wordprocessingGroup">
                    <wpg:wgp>
                      <wpg:cNvGrpSpPr/>
                      <wpg:grpSpPr>
                        <a:xfrm>
                          <a:off x="0" y="0"/>
                          <a:ext cx="4896460" cy="7560005"/>
                          <a:chOff x="0" y="0"/>
                          <a:chExt cx="4896460" cy="7560005"/>
                        </a:xfrm>
                      </wpg:grpSpPr>
                      <wps:wsp>
                        <wps:cNvPr id="31" name="Rectangle 31"/>
                        <wps:cNvSpPr/>
                        <wps:spPr>
                          <a:xfrm>
                            <a:off x="2340001" y="837547"/>
                            <a:ext cx="1933952" cy="182288"/>
                          </a:xfrm>
                          <a:prstGeom prst="rect">
                            <a:avLst/>
                          </a:prstGeom>
                          <a:ln>
                            <a:noFill/>
                          </a:ln>
                        </wps:spPr>
                        <wps:txbx>
                          <w:txbxContent>
                            <w:p w:rsidR="00F171E1" w:rsidRDefault="00F171E1">
                              <w:pPr>
                                <w:spacing w:after="160" w:line="259" w:lineRule="auto"/>
                              </w:pPr>
                              <w:r>
                                <w:rPr>
                                  <w:w w:val="108"/>
                                  <w:sz w:val="16"/>
                                </w:rPr>
                                <w:t>First</w:t>
                              </w:r>
                              <w:r>
                                <w:rPr>
                                  <w:spacing w:val="13"/>
                                  <w:w w:val="108"/>
                                  <w:sz w:val="16"/>
                                </w:rPr>
                                <w:t xml:space="preserve"> </w:t>
                              </w:r>
                              <w:r>
                                <w:rPr>
                                  <w:w w:val="108"/>
                                  <w:sz w:val="16"/>
                                </w:rPr>
                                <w:t>published</w:t>
                              </w:r>
                              <w:r>
                                <w:rPr>
                                  <w:spacing w:val="13"/>
                                  <w:w w:val="108"/>
                                  <w:sz w:val="16"/>
                                </w:rPr>
                                <w:t xml:space="preserve"> </w:t>
                              </w:r>
                              <w:r>
                                <w:rPr>
                                  <w:w w:val="108"/>
                                  <w:sz w:val="16"/>
                                </w:rPr>
                                <w:t>in</w:t>
                              </w:r>
                              <w:r>
                                <w:rPr>
                                  <w:spacing w:val="13"/>
                                  <w:w w:val="108"/>
                                  <w:sz w:val="16"/>
                                </w:rPr>
                                <w:t xml:space="preserve"> </w:t>
                              </w:r>
                              <w:r>
                                <w:rPr>
                                  <w:w w:val="108"/>
                                  <w:sz w:val="16"/>
                                </w:rPr>
                                <w:t>2015</w:t>
                              </w:r>
                              <w:r>
                                <w:rPr>
                                  <w:spacing w:val="13"/>
                                  <w:w w:val="108"/>
                                  <w:sz w:val="16"/>
                                </w:rPr>
                                <w:t xml:space="preserve"> </w:t>
                              </w:r>
                              <w:r>
                                <w:rPr>
                                  <w:w w:val="108"/>
                                  <w:sz w:val="16"/>
                                </w:rPr>
                                <w:t>by</w:t>
                              </w:r>
                              <w:r>
                                <w:rPr>
                                  <w:spacing w:val="13"/>
                                  <w:w w:val="108"/>
                                  <w:sz w:val="16"/>
                                </w:rPr>
                                <w:t xml:space="preserve"> </w:t>
                              </w:r>
                              <w:proofErr w:type="spellStart"/>
                              <w:r>
                                <w:rPr>
                                  <w:w w:val="108"/>
                                  <w:sz w:val="16"/>
                                </w:rPr>
                                <w:t>nasen</w:t>
                              </w:r>
                              <w:proofErr w:type="spellEnd"/>
                            </w:p>
                          </w:txbxContent>
                        </wps:txbx>
                        <wps:bodyPr horzOverflow="overflow" vert="horz" lIns="0" tIns="0" rIns="0" bIns="0" rtlCol="0">
                          <a:noAutofit/>
                        </wps:bodyPr>
                      </wps:wsp>
                      <wps:wsp>
                        <wps:cNvPr id="32" name="Rectangle 32"/>
                        <wps:cNvSpPr/>
                        <wps:spPr>
                          <a:xfrm>
                            <a:off x="2340001" y="1110648"/>
                            <a:ext cx="793337" cy="182288"/>
                          </a:xfrm>
                          <a:prstGeom prst="rect">
                            <a:avLst/>
                          </a:prstGeom>
                          <a:ln>
                            <a:noFill/>
                          </a:ln>
                        </wps:spPr>
                        <wps:txbx>
                          <w:txbxContent>
                            <w:p w:rsidR="00F171E1" w:rsidRDefault="00F171E1">
                              <w:pPr>
                                <w:spacing w:after="160" w:line="259" w:lineRule="auto"/>
                              </w:pPr>
                              <w:proofErr w:type="spellStart"/>
                              <w:r>
                                <w:rPr>
                                  <w:w w:val="110"/>
                                  <w:sz w:val="16"/>
                                </w:rPr>
                                <w:t>Nasen</w:t>
                              </w:r>
                              <w:proofErr w:type="spellEnd"/>
                              <w:r>
                                <w:rPr>
                                  <w:spacing w:val="13"/>
                                  <w:w w:val="110"/>
                                  <w:sz w:val="16"/>
                                </w:rPr>
                                <w:t xml:space="preserve"> </w:t>
                              </w:r>
                              <w:r>
                                <w:rPr>
                                  <w:w w:val="110"/>
                                  <w:sz w:val="16"/>
                                </w:rPr>
                                <w:t>House</w:t>
                              </w:r>
                            </w:p>
                          </w:txbxContent>
                        </wps:txbx>
                        <wps:bodyPr horzOverflow="overflow" vert="horz" lIns="0" tIns="0" rIns="0" bIns="0" rtlCol="0">
                          <a:noAutofit/>
                        </wps:bodyPr>
                      </wps:wsp>
                      <wps:wsp>
                        <wps:cNvPr id="7929" name="Rectangle 7929"/>
                        <wps:cNvSpPr/>
                        <wps:spPr>
                          <a:xfrm>
                            <a:off x="2340001" y="1275748"/>
                            <a:ext cx="83239" cy="182288"/>
                          </a:xfrm>
                          <a:prstGeom prst="rect">
                            <a:avLst/>
                          </a:prstGeom>
                          <a:ln>
                            <a:noFill/>
                          </a:ln>
                        </wps:spPr>
                        <wps:txbx>
                          <w:txbxContent>
                            <w:p w:rsidR="00F171E1" w:rsidRDefault="00F171E1">
                              <w:pPr>
                                <w:spacing w:after="160" w:line="259" w:lineRule="auto"/>
                              </w:pPr>
                              <w:r>
                                <w:rPr>
                                  <w:w w:val="121"/>
                                  <w:sz w:val="16"/>
                                </w:rPr>
                                <w:t>4</w:t>
                              </w:r>
                            </w:p>
                          </w:txbxContent>
                        </wps:txbx>
                        <wps:bodyPr horzOverflow="overflow" vert="horz" lIns="0" tIns="0" rIns="0" bIns="0" rtlCol="0">
                          <a:noAutofit/>
                        </wps:bodyPr>
                      </wps:wsp>
                      <wps:wsp>
                        <wps:cNvPr id="7930" name="Rectangle 7930"/>
                        <wps:cNvSpPr/>
                        <wps:spPr>
                          <a:xfrm>
                            <a:off x="2402586" y="1275748"/>
                            <a:ext cx="1566148" cy="182288"/>
                          </a:xfrm>
                          <a:prstGeom prst="rect">
                            <a:avLst/>
                          </a:prstGeom>
                          <a:ln>
                            <a:noFill/>
                          </a:ln>
                        </wps:spPr>
                        <wps:txbx>
                          <w:txbxContent>
                            <w:p w:rsidR="00F171E1" w:rsidRDefault="00F171E1">
                              <w:pPr>
                                <w:spacing w:after="160" w:line="259" w:lineRule="auto"/>
                              </w:pPr>
                              <w:r>
                                <w:rPr>
                                  <w:w w:val="110"/>
                                  <w:sz w:val="16"/>
                                </w:rPr>
                                <w:t>/5</w:t>
                              </w:r>
                              <w:r>
                                <w:rPr>
                                  <w:spacing w:val="13"/>
                                  <w:w w:val="110"/>
                                  <w:sz w:val="16"/>
                                </w:rPr>
                                <w:t xml:space="preserve"> </w:t>
                              </w:r>
                              <w:r>
                                <w:rPr>
                                  <w:w w:val="110"/>
                                  <w:sz w:val="16"/>
                                </w:rPr>
                                <w:t>Amber</w:t>
                              </w:r>
                              <w:r>
                                <w:rPr>
                                  <w:spacing w:val="13"/>
                                  <w:w w:val="110"/>
                                  <w:sz w:val="16"/>
                                </w:rPr>
                                <w:t xml:space="preserve"> </w:t>
                              </w:r>
                              <w:r>
                                <w:rPr>
                                  <w:w w:val="110"/>
                                  <w:sz w:val="16"/>
                                </w:rPr>
                                <w:t>Business</w:t>
                              </w:r>
                              <w:r>
                                <w:rPr>
                                  <w:spacing w:val="13"/>
                                  <w:w w:val="110"/>
                                  <w:sz w:val="16"/>
                                </w:rPr>
                                <w:t xml:space="preserve"> </w:t>
                              </w:r>
                              <w:r>
                                <w:rPr>
                                  <w:w w:val="110"/>
                                  <w:sz w:val="16"/>
                                </w:rPr>
                                <w:t>Village</w:t>
                              </w:r>
                            </w:p>
                          </w:txbxContent>
                        </wps:txbx>
                        <wps:bodyPr horzOverflow="overflow" vert="horz" lIns="0" tIns="0" rIns="0" bIns="0" rtlCol="0">
                          <a:noAutofit/>
                        </wps:bodyPr>
                      </wps:wsp>
                      <wps:wsp>
                        <wps:cNvPr id="34" name="Rectangle 34"/>
                        <wps:cNvSpPr/>
                        <wps:spPr>
                          <a:xfrm>
                            <a:off x="2340001" y="1440848"/>
                            <a:ext cx="760771" cy="182288"/>
                          </a:xfrm>
                          <a:prstGeom prst="rect">
                            <a:avLst/>
                          </a:prstGeom>
                          <a:ln>
                            <a:noFill/>
                          </a:ln>
                        </wps:spPr>
                        <wps:txbx>
                          <w:txbxContent>
                            <w:p w:rsidR="00F171E1" w:rsidRDefault="00F171E1">
                              <w:pPr>
                                <w:spacing w:after="160" w:line="259" w:lineRule="auto"/>
                              </w:pPr>
                              <w:r>
                                <w:rPr>
                                  <w:w w:val="109"/>
                                  <w:sz w:val="16"/>
                                </w:rPr>
                                <w:t>Amber</w:t>
                              </w:r>
                              <w:r>
                                <w:rPr>
                                  <w:spacing w:val="13"/>
                                  <w:w w:val="109"/>
                                  <w:sz w:val="16"/>
                                </w:rPr>
                                <w:t xml:space="preserve"> </w:t>
                              </w:r>
                              <w:r>
                                <w:rPr>
                                  <w:w w:val="109"/>
                                  <w:sz w:val="16"/>
                                </w:rPr>
                                <w:t>Close</w:t>
                              </w:r>
                            </w:p>
                          </w:txbxContent>
                        </wps:txbx>
                        <wps:bodyPr horzOverflow="overflow" vert="horz" lIns="0" tIns="0" rIns="0" bIns="0" rtlCol="0">
                          <a:noAutofit/>
                        </wps:bodyPr>
                      </wps:wsp>
                      <wps:wsp>
                        <wps:cNvPr id="35" name="Rectangle 35"/>
                        <wps:cNvSpPr/>
                        <wps:spPr>
                          <a:xfrm>
                            <a:off x="2340001" y="1605948"/>
                            <a:ext cx="563078" cy="182288"/>
                          </a:xfrm>
                          <a:prstGeom prst="rect">
                            <a:avLst/>
                          </a:prstGeom>
                          <a:ln>
                            <a:noFill/>
                          </a:ln>
                        </wps:spPr>
                        <wps:txbx>
                          <w:txbxContent>
                            <w:p w:rsidR="00F171E1" w:rsidRDefault="00F171E1">
                              <w:pPr>
                                <w:spacing w:after="160" w:line="259" w:lineRule="auto"/>
                              </w:pPr>
                              <w:proofErr w:type="spellStart"/>
                              <w:r>
                                <w:rPr>
                                  <w:w w:val="105"/>
                                  <w:sz w:val="16"/>
                                </w:rPr>
                                <w:t>Amington</w:t>
                              </w:r>
                              <w:proofErr w:type="spellEnd"/>
                            </w:p>
                          </w:txbxContent>
                        </wps:txbx>
                        <wps:bodyPr horzOverflow="overflow" vert="horz" lIns="0" tIns="0" rIns="0" bIns="0" rtlCol="0">
                          <a:noAutofit/>
                        </wps:bodyPr>
                      </wps:wsp>
                      <wps:wsp>
                        <wps:cNvPr id="36" name="Rectangle 36"/>
                        <wps:cNvSpPr/>
                        <wps:spPr>
                          <a:xfrm>
                            <a:off x="2340001" y="1771048"/>
                            <a:ext cx="562119" cy="182288"/>
                          </a:xfrm>
                          <a:prstGeom prst="rect">
                            <a:avLst/>
                          </a:prstGeom>
                          <a:ln>
                            <a:noFill/>
                          </a:ln>
                        </wps:spPr>
                        <wps:txbx>
                          <w:txbxContent>
                            <w:p w:rsidR="00F171E1" w:rsidRDefault="00F171E1">
                              <w:pPr>
                                <w:spacing w:after="160" w:line="259" w:lineRule="auto"/>
                              </w:pPr>
                              <w:r>
                                <w:rPr>
                                  <w:w w:val="99"/>
                                  <w:sz w:val="16"/>
                                </w:rPr>
                                <w:t>Tamworth</w:t>
                              </w:r>
                            </w:p>
                          </w:txbxContent>
                        </wps:txbx>
                        <wps:bodyPr horzOverflow="overflow" vert="horz" lIns="0" tIns="0" rIns="0" bIns="0" rtlCol="0">
                          <a:noAutofit/>
                        </wps:bodyPr>
                      </wps:wsp>
                      <wps:wsp>
                        <wps:cNvPr id="37" name="Rectangle 37"/>
                        <wps:cNvSpPr/>
                        <wps:spPr>
                          <a:xfrm>
                            <a:off x="2340001" y="1936148"/>
                            <a:ext cx="776851" cy="182288"/>
                          </a:xfrm>
                          <a:prstGeom prst="rect">
                            <a:avLst/>
                          </a:prstGeom>
                          <a:ln>
                            <a:noFill/>
                          </a:ln>
                        </wps:spPr>
                        <wps:txbx>
                          <w:txbxContent>
                            <w:p w:rsidR="00F171E1" w:rsidRDefault="00F171E1">
                              <w:pPr>
                                <w:spacing w:after="160" w:line="259" w:lineRule="auto"/>
                              </w:pPr>
                              <w:r>
                                <w:rPr>
                                  <w:w w:val="104"/>
                                  <w:sz w:val="16"/>
                                </w:rPr>
                                <w:t>Staffordshire</w:t>
                              </w:r>
                              <w:r>
                                <w:rPr>
                                  <w:spacing w:val="13"/>
                                  <w:w w:val="104"/>
                                  <w:sz w:val="16"/>
                                </w:rPr>
                                <w:t xml:space="preserve"> </w:t>
                              </w:r>
                            </w:p>
                          </w:txbxContent>
                        </wps:txbx>
                        <wps:bodyPr horzOverflow="overflow" vert="horz" lIns="0" tIns="0" rIns="0" bIns="0" rtlCol="0">
                          <a:noAutofit/>
                        </wps:bodyPr>
                      </wps:wsp>
                      <wps:wsp>
                        <wps:cNvPr id="38" name="Rectangle 38"/>
                        <wps:cNvSpPr/>
                        <wps:spPr>
                          <a:xfrm>
                            <a:off x="2340001" y="2101248"/>
                            <a:ext cx="509297" cy="182288"/>
                          </a:xfrm>
                          <a:prstGeom prst="rect">
                            <a:avLst/>
                          </a:prstGeom>
                          <a:ln>
                            <a:noFill/>
                          </a:ln>
                        </wps:spPr>
                        <wps:txbx>
                          <w:txbxContent>
                            <w:p w:rsidR="00F171E1" w:rsidRDefault="00F171E1">
                              <w:pPr>
                                <w:spacing w:after="160" w:line="259" w:lineRule="auto"/>
                              </w:pPr>
                              <w:r>
                                <w:rPr>
                                  <w:w w:val="111"/>
                                  <w:sz w:val="16"/>
                                </w:rPr>
                                <w:t>B77</w:t>
                              </w:r>
                              <w:r>
                                <w:rPr>
                                  <w:spacing w:val="13"/>
                                  <w:w w:val="111"/>
                                  <w:sz w:val="16"/>
                                </w:rPr>
                                <w:t xml:space="preserve"> </w:t>
                              </w:r>
                              <w:r>
                                <w:rPr>
                                  <w:w w:val="111"/>
                                  <w:sz w:val="16"/>
                                </w:rPr>
                                <w:t>4RP</w:t>
                              </w:r>
                            </w:p>
                          </w:txbxContent>
                        </wps:txbx>
                        <wps:bodyPr horzOverflow="overflow" vert="horz" lIns="0" tIns="0" rIns="0" bIns="0" rtlCol="0">
                          <a:noAutofit/>
                        </wps:bodyPr>
                      </wps:wsp>
                      <wps:wsp>
                        <wps:cNvPr id="39" name="Rectangle 39"/>
                        <wps:cNvSpPr/>
                        <wps:spPr>
                          <a:xfrm>
                            <a:off x="2340001" y="2266348"/>
                            <a:ext cx="1101861" cy="182288"/>
                          </a:xfrm>
                          <a:prstGeom prst="rect">
                            <a:avLst/>
                          </a:prstGeom>
                          <a:ln>
                            <a:noFill/>
                          </a:ln>
                        </wps:spPr>
                        <wps:txbx>
                          <w:txbxContent>
                            <w:p w:rsidR="00F171E1" w:rsidRDefault="00F171E1">
                              <w:pPr>
                                <w:spacing w:after="160" w:line="259" w:lineRule="auto"/>
                              </w:pPr>
                              <w:r>
                                <w:rPr>
                                  <w:w w:val="108"/>
                                  <w:sz w:val="16"/>
                                </w:rPr>
                                <w:t>www.nasen.org.uk</w:t>
                              </w:r>
                            </w:p>
                          </w:txbxContent>
                        </wps:txbx>
                        <wps:bodyPr horzOverflow="overflow" vert="horz" lIns="0" tIns="0" rIns="0" bIns="0" rtlCol="0">
                          <a:noAutofit/>
                        </wps:bodyPr>
                      </wps:wsp>
                      <wps:wsp>
                        <wps:cNvPr id="40" name="Rectangle 40"/>
                        <wps:cNvSpPr/>
                        <wps:spPr>
                          <a:xfrm>
                            <a:off x="2340001" y="2539449"/>
                            <a:ext cx="1629104" cy="182288"/>
                          </a:xfrm>
                          <a:prstGeom prst="rect">
                            <a:avLst/>
                          </a:prstGeom>
                          <a:ln>
                            <a:noFill/>
                          </a:ln>
                        </wps:spPr>
                        <wps:txbx>
                          <w:txbxContent>
                            <w:p w:rsidR="00F171E1" w:rsidRDefault="00F171E1">
                              <w:pPr>
                                <w:spacing w:after="160" w:line="259" w:lineRule="auto"/>
                              </w:pPr>
                              <w:r>
                                <w:rPr>
                                  <w:w w:val="120"/>
                                  <w:sz w:val="16"/>
                                </w:rPr>
                                <w:t>ISBN:</w:t>
                              </w:r>
                              <w:r>
                                <w:rPr>
                                  <w:spacing w:val="13"/>
                                  <w:w w:val="120"/>
                                  <w:sz w:val="16"/>
                                </w:rPr>
                                <w:t xml:space="preserve"> </w:t>
                              </w:r>
                              <w:r>
                                <w:rPr>
                                  <w:w w:val="120"/>
                                  <w:sz w:val="16"/>
                                </w:rPr>
                                <w:t>978</w:t>
                              </w:r>
                              <w:r>
                                <w:rPr>
                                  <w:spacing w:val="13"/>
                                  <w:w w:val="120"/>
                                  <w:sz w:val="16"/>
                                </w:rPr>
                                <w:t xml:space="preserve"> </w:t>
                              </w:r>
                              <w:r>
                                <w:rPr>
                                  <w:w w:val="120"/>
                                  <w:sz w:val="16"/>
                                </w:rPr>
                                <w:t>1</w:t>
                              </w:r>
                              <w:r>
                                <w:rPr>
                                  <w:spacing w:val="13"/>
                                  <w:w w:val="120"/>
                                  <w:sz w:val="16"/>
                                </w:rPr>
                                <w:t xml:space="preserve"> </w:t>
                              </w:r>
                              <w:r>
                                <w:rPr>
                                  <w:w w:val="120"/>
                                  <w:sz w:val="16"/>
                                </w:rPr>
                                <w:t>901485</w:t>
                              </w:r>
                              <w:r>
                                <w:rPr>
                                  <w:spacing w:val="13"/>
                                  <w:w w:val="120"/>
                                  <w:sz w:val="16"/>
                                </w:rPr>
                                <w:t xml:space="preserve"> </w:t>
                              </w:r>
                              <w:r>
                                <w:rPr>
                                  <w:w w:val="120"/>
                                  <w:sz w:val="16"/>
                                </w:rPr>
                                <w:t>83</w:t>
                              </w:r>
                              <w:r>
                                <w:rPr>
                                  <w:spacing w:val="13"/>
                                  <w:w w:val="120"/>
                                  <w:sz w:val="16"/>
                                </w:rPr>
                                <w:t xml:space="preserve"> </w:t>
                              </w:r>
                              <w:r>
                                <w:rPr>
                                  <w:w w:val="120"/>
                                  <w:sz w:val="16"/>
                                </w:rPr>
                                <w:t>7</w:t>
                              </w:r>
                            </w:p>
                          </w:txbxContent>
                        </wps:txbx>
                        <wps:bodyPr horzOverflow="overflow" vert="horz" lIns="0" tIns="0" rIns="0" bIns="0" rtlCol="0">
                          <a:noAutofit/>
                        </wps:bodyPr>
                      </wps:wsp>
                      <wps:wsp>
                        <wps:cNvPr id="41" name="Rectangle 41"/>
                        <wps:cNvSpPr/>
                        <wps:spPr>
                          <a:xfrm>
                            <a:off x="2340001" y="2812550"/>
                            <a:ext cx="827389" cy="182288"/>
                          </a:xfrm>
                          <a:prstGeom prst="rect">
                            <a:avLst/>
                          </a:prstGeom>
                          <a:ln>
                            <a:noFill/>
                          </a:ln>
                        </wps:spPr>
                        <wps:txbx>
                          <w:txbxContent>
                            <w:p w:rsidR="00F171E1" w:rsidRDefault="00F171E1">
                              <w:pPr>
                                <w:spacing w:after="160" w:line="259" w:lineRule="auto"/>
                              </w:pPr>
                              <w:r>
                                <w:rPr>
                                  <w:w w:val="110"/>
                                  <w:sz w:val="16"/>
                                </w:rPr>
                                <w:t>©</w:t>
                              </w:r>
                              <w:proofErr w:type="spellStart"/>
                              <w:r>
                                <w:rPr>
                                  <w:w w:val="110"/>
                                  <w:sz w:val="16"/>
                                </w:rPr>
                                <w:t>nasen</w:t>
                              </w:r>
                              <w:proofErr w:type="spellEnd"/>
                              <w:r>
                                <w:rPr>
                                  <w:spacing w:val="13"/>
                                  <w:w w:val="110"/>
                                  <w:sz w:val="16"/>
                                </w:rPr>
                                <w:t xml:space="preserve"> </w:t>
                              </w:r>
                              <w:r>
                                <w:rPr>
                                  <w:w w:val="110"/>
                                  <w:sz w:val="16"/>
                                </w:rPr>
                                <w:t>2015</w:t>
                              </w:r>
                            </w:p>
                          </w:txbxContent>
                        </wps:txbx>
                        <wps:bodyPr horzOverflow="overflow" vert="horz" lIns="0" tIns="0" rIns="0" bIns="0" rtlCol="0">
                          <a:noAutofit/>
                        </wps:bodyPr>
                      </wps:wsp>
                      <wps:wsp>
                        <wps:cNvPr id="42" name="Rectangle 42"/>
                        <wps:cNvSpPr/>
                        <wps:spPr>
                          <a:xfrm>
                            <a:off x="2340001" y="3085651"/>
                            <a:ext cx="3206317" cy="182288"/>
                          </a:xfrm>
                          <a:prstGeom prst="rect">
                            <a:avLst/>
                          </a:prstGeom>
                          <a:ln>
                            <a:noFill/>
                          </a:ln>
                        </wps:spPr>
                        <wps:txbx>
                          <w:txbxContent>
                            <w:p w:rsidR="00F171E1" w:rsidRDefault="00F171E1">
                              <w:pPr>
                                <w:spacing w:after="160" w:line="259" w:lineRule="auto"/>
                              </w:pPr>
                              <w:r>
                                <w:rPr>
                                  <w:w w:val="102"/>
                                  <w:sz w:val="16"/>
                                </w:rPr>
                                <w:t>The</w:t>
                              </w:r>
                              <w:r>
                                <w:rPr>
                                  <w:spacing w:val="13"/>
                                  <w:w w:val="102"/>
                                  <w:sz w:val="16"/>
                                </w:rPr>
                                <w:t xml:space="preserve"> </w:t>
                              </w:r>
                              <w:r>
                                <w:rPr>
                                  <w:w w:val="102"/>
                                  <w:sz w:val="16"/>
                                </w:rPr>
                                <w:t>right</w:t>
                              </w:r>
                              <w:r>
                                <w:rPr>
                                  <w:spacing w:val="13"/>
                                  <w:w w:val="102"/>
                                  <w:sz w:val="16"/>
                                </w:rPr>
                                <w:t xml:space="preserve"> </w:t>
                              </w:r>
                              <w:r>
                                <w:rPr>
                                  <w:w w:val="102"/>
                                  <w:sz w:val="16"/>
                                </w:rPr>
                                <w:t>of</w:t>
                              </w:r>
                              <w:r>
                                <w:rPr>
                                  <w:spacing w:val="13"/>
                                  <w:w w:val="102"/>
                                  <w:sz w:val="16"/>
                                </w:rPr>
                                <w:t xml:space="preserve"> </w:t>
                              </w:r>
                              <w:proofErr w:type="spellStart"/>
                              <w:r>
                                <w:rPr>
                                  <w:w w:val="102"/>
                                  <w:sz w:val="16"/>
                                </w:rPr>
                                <w:t>nasen</w:t>
                              </w:r>
                              <w:proofErr w:type="spellEnd"/>
                              <w:r>
                                <w:rPr>
                                  <w:spacing w:val="13"/>
                                  <w:w w:val="102"/>
                                  <w:sz w:val="16"/>
                                </w:rPr>
                                <w:t xml:space="preserve"> </w:t>
                              </w:r>
                              <w:r>
                                <w:rPr>
                                  <w:w w:val="102"/>
                                  <w:sz w:val="16"/>
                                </w:rPr>
                                <w:t>to</w:t>
                              </w:r>
                              <w:r>
                                <w:rPr>
                                  <w:spacing w:val="13"/>
                                  <w:w w:val="102"/>
                                  <w:sz w:val="16"/>
                                </w:rPr>
                                <w:t xml:space="preserve"> </w:t>
                              </w:r>
                              <w:r>
                                <w:rPr>
                                  <w:w w:val="102"/>
                                  <w:sz w:val="16"/>
                                </w:rPr>
                                <w:t>be</w:t>
                              </w:r>
                              <w:r>
                                <w:rPr>
                                  <w:spacing w:val="13"/>
                                  <w:w w:val="102"/>
                                  <w:sz w:val="16"/>
                                </w:rPr>
                                <w:t xml:space="preserve"> </w:t>
                              </w:r>
                              <w:r>
                                <w:rPr>
                                  <w:w w:val="102"/>
                                  <w:sz w:val="16"/>
                                </w:rPr>
                                <w:t>identified</w:t>
                              </w:r>
                              <w:r>
                                <w:rPr>
                                  <w:spacing w:val="13"/>
                                  <w:w w:val="102"/>
                                  <w:sz w:val="16"/>
                                </w:rPr>
                                <w:t xml:space="preserve"> </w:t>
                              </w:r>
                              <w:r>
                                <w:rPr>
                                  <w:w w:val="102"/>
                                  <w:sz w:val="16"/>
                                </w:rPr>
                                <w:t>as</w:t>
                              </w:r>
                              <w:r>
                                <w:rPr>
                                  <w:spacing w:val="13"/>
                                  <w:w w:val="102"/>
                                  <w:sz w:val="16"/>
                                </w:rPr>
                                <w:t xml:space="preserve"> </w:t>
                              </w:r>
                              <w:r>
                                <w:rPr>
                                  <w:w w:val="102"/>
                                  <w:sz w:val="16"/>
                                </w:rPr>
                                <w:t>the</w:t>
                              </w:r>
                              <w:r>
                                <w:rPr>
                                  <w:spacing w:val="13"/>
                                  <w:w w:val="102"/>
                                  <w:sz w:val="16"/>
                                </w:rPr>
                                <w:t xml:space="preserve"> </w:t>
                              </w:r>
                              <w:r>
                                <w:rPr>
                                  <w:w w:val="102"/>
                                  <w:sz w:val="16"/>
                                </w:rPr>
                                <w:t>author</w:t>
                              </w:r>
                              <w:r>
                                <w:rPr>
                                  <w:spacing w:val="13"/>
                                  <w:w w:val="102"/>
                                  <w:sz w:val="16"/>
                                </w:rPr>
                                <w:t xml:space="preserve"> </w:t>
                              </w:r>
                              <w:r>
                                <w:rPr>
                                  <w:w w:val="102"/>
                                  <w:sz w:val="16"/>
                                </w:rPr>
                                <w:t>of</w:t>
                              </w:r>
                              <w:r>
                                <w:rPr>
                                  <w:spacing w:val="13"/>
                                  <w:w w:val="102"/>
                                  <w:sz w:val="16"/>
                                </w:rPr>
                                <w:t xml:space="preserve"> </w:t>
                              </w:r>
                              <w:r>
                                <w:rPr>
                                  <w:w w:val="102"/>
                                  <w:sz w:val="16"/>
                                </w:rPr>
                                <w:t>this</w:t>
                              </w:r>
                              <w:r>
                                <w:rPr>
                                  <w:spacing w:val="13"/>
                                  <w:w w:val="102"/>
                                  <w:sz w:val="16"/>
                                </w:rPr>
                                <w:t xml:space="preserve"> </w:t>
                              </w:r>
                            </w:p>
                          </w:txbxContent>
                        </wps:txbx>
                        <wps:bodyPr horzOverflow="overflow" vert="horz" lIns="0" tIns="0" rIns="0" bIns="0" rtlCol="0">
                          <a:noAutofit/>
                        </wps:bodyPr>
                      </wps:wsp>
                      <wps:wsp>
                        <wps:cNvPr id="43" name="Rectangle 43"/>
                        <wps:cNvSpPr/>
                        <wps:spPr>
                          <a:xfrm>
                            <a:off x="2340001" y="3250751"/>
                            <a:ext cx="3192899" cy="182288"/>
                          </a:xfrm>
                          <a:prstGeom prst="rect">
                            <a:avLst/>
                          </a:prstGeom>
                          <a:ln>
                            <a:noFill/>
                          </a:ln>
                        </wps:spPr>
                        <wps:txbx>
                          <w:txbxContent>
                            <w:p w:rsidR="00F171E1" w:rsidRDefault="00F171E1">
                              <w:pPr>
                                <w:spacing w:after="160" w:line="259" w:lineRule="auto"/>
                              </w:pPr>
                              <w:proofErr w:type="gramStart"/>
                              <w:r>
                                <w:rPr>
                                  <w:w w:val="105"/>
                                  <w:sz w:val="16"/>
                                </w:rPr>
                                <w:t>book</w:t>
                              </w:r>
                              <w:proofErr w:type="gramEnd"/>
                              <w:r>
                                <w:rPr>
                                  <w:spacing w:val="13"/>
                                  <w:w w:val="105"/>
                                  <w:sz w:val="16"/>
                                </w:rPr>
                                <w:t xml:space="preserve"> </w:t>
                              </w:r>
                              <w:r>
                                <w:rPr>
                                  <w:w w:val="105"/>
                                  <w:sz w:val="16"/>
                                </w:rPr>
                                <w:t>has</w:t>
                              </w:r>
                              <w:r>
                                <w:rPr>
                                  <w:spacing w:val="13"/>
                                  <w:w w:val="105"/>
                                  <w:sz w:val="16"/>
                                </w:rPr>
                                <w:t xml:space="preserve"> </w:t>
                              </w:r>
                              <w:r>
                                <w:rPr>
                                  <w:w w:val="105"/>
                                  <w:sz w:val="16"/>
                                </w:rPr>
                                <w:t>been</w:t>
                              </w:r>
                              <w:r>
                                <w:rPr>
                                  <w:spacing w:val="13"/>
                                  <w:w w:val="105"/>
                                  <w:sz w:val="16"/>
                                </w:rPr>
                                <w:t xml:space="preserve"> </w:t>
                              </w:r>
                              <w:r>
                                <w:rPr>
                                  <w:w w:val="105"/>
                                  <w:sz w:val="16"/>
                                </w:rPr>
                                <w:t>asserted</w:t>
                              </w:r>
                              <w:r>
                                <w:rPr>
                                  <w:spacing w:val="13"/>
                                  <w:w w:val="105"/>
                                  <w:sz w:val="16"/>
                                </w:rPr>
                                <w:t xml:space="preserve"> </w:t>
                              </w:r>
                              <w:r>
                                <w:rPr>
                                  <w:w w:val="105"/>
                                  <w:sz w:val="16"/>
                                </w:rPr>
                                <w:t>by</w:t>
                              </w:r>
                              <w:r>
                                <w:rPr>
                                  <w:spacing w:val="13"/>
                                  <w:w w:val="105"/>
                                  <w:sz w:val="16"/>
                                </w:rPr>
                                <w:t xml:space="preserve"> </w:t>
                              </w:r>
                              <w:r>
                                <w:rPr>
                                  <w:w w:val="105"/>
                                  <w:sz w:val="16"/>
                                </w:rPr>
                                <w:t>them</w:t>
                              </w:r>
                              <w:r>
                                <w:rPr>
                                  <w:spacing w:val="13"/>
                                  <w:w w:val="105"/>
                                  <w:sz w:val="16"/>
                                </w:rPr>
                                <w:t xml:space="preserve"> </w:t>
                              </w:r>
                              <w:r>
                                <w:rPr>
                                  <w:w w:val="105"/>
                                  <w:sz w:val="16"/>
                                </w:rPr>
                                <w:t>in</w:t>
                              </w:r>
                              <w:r>
                                <w:rPr>
                                  <w:spacing w:val="13"/>
                                  <w:w w:val="105"/>
                                  <w:sz w:val="16"/>
                                </w:rPr>
                                <w:t xml:space="preserve"> </w:t>
                              </w:r>
                              <w:r>
                                <w:rPr>
                                  <w:w w:val="105"/>
                                  <w:sz w:val="16"/>
                                </w:rPr>
                                <w:t>accordance</w:t>
                              </w:r>
                              <w:r>
                                <w:rPr>
                                  <w:spacing w:val="13"/>
                                  <w:w w:val="105"/>
                                  <w:sz w:val="16"/>
                                </w:rPr>
                                <w:t xml:space="preserve"> </w:t>
                              </w:r>
                              <w:r>
                                <w:rPr>
                                  <w:w w:val="105"/>
                                  <w:sz w:val="16"/>
                                </w:rPr>
                                <w:t>of</w:t>
                              </w:r>
                              <w:r>
                                <w:rPr>
                                  <w:spacing w:val="13"/>
                                  <w:w w:val="105"/>
                                  <w:sz w:val="16"/>
                                </w:rPr>
                                <w:t xml:space="preserve"> </w:t>
                              </w:r>
                              <w:r>
                                <w:rPr>
                                  <w:w w:val="105"/>
                                  <w:sz w:val="16"/>
                                </w:rPr>
                                <w:t>the</w:t>
                              </w:r>
                              <w:r>
                                <w:rPr>
                                  <w:spacing w:val="13"/>
                                  <w:w w:val="105"/>
                                  <w:sz w:val="16"/>
                                </w:rPr>
                                <w:t xml:space="preserve"> </w:t>
                              </w:r>
                            </w:p>
                          </w:txbxContent>
                        </wps:txbx>
                        <wps:bodyPr horzOverflow="overflow" vert="horz" lIns="0" tIns="0" rIns="0" bIns="0" rtlCol="0">
                          <a:noAutofit/>
                        </wps:bodyPr>
                      </wps:wsp>
                      <wps:wsp>
                        <wps:cNvPr id="44" name="Rectangle 44"/>
                        <wps:cNvSpPr/>
                        <wps:spPr>
                          <a:xfrm>
                            <a:off x="2340001" y="3415851"/>
                            <a:ext cx="2526218" cy="182288"/>
                          </a:xfrm>
                          <a:prstGeom prst="rect">
                            <a:avLst/>
                          </a:prstGeom>
                          <a:ln>
                            <a:noFill/>
                          </a:ln>
                        </wps:spPr>
                        <wps:txbx>
                          <w:txbxContent>
                            <w:p w:rsidR="00F171E1" w:rsidRDefault="00F171E1">
                              <w:pPr>
                                <w:spacing w:after="160" w:line="259" w:lineRule="auto"/>
                              </w:pPr>
                              <w:r>
                                <w:rPr>
                                  <w:w w:val="109"/>
                                  <w:sz w:val="16"/>
                                </w:rPr>
                                <w:t>Copyright,</w:t>
                              </w:r>
                              <w:r>
                                <w:rPr>
                                  <w:spacing w:val="13"/>
                                  <w:w w:val="109"/>
                                  <w:sz w:val="16"/>
                                </w:rPr>
                                <w:t xml:space="preserve"> </w:t>
                              </w:r>
                              <w:r>
                                <w:rPr>
                                  <w:w w:val="109"/>
                                  <w:sz w:val="16"/>
                                </w:rPr>
                                <w:t>Designs</w:t>
                              </w:r>
                              <w:r>
                                <w:rPr>
                                  <w:spacing w:val="13"/>
                                  <w:w w:val="109"/>
                                  <w:sz w:val="16"/>
                                </w:rPr>
                                <w:t xml:space="preserve"> </w:t>
                              </w:r>
                              <w:r>
                                <w:rPr>
                                  <w:w w:val="109"/>
                                  <w:sz w:val="16"/>
                                </w:rPr>
                                <w:t>and</w:t>
                              </w:r>
                              <w:r>
                                <w:rPr>
                                  <w:spacing w:val="13"/>
                                  <w:w w:val="109"/>
                                  <w:sz w:val="16"/>
                                </w:rPr>
                                <w:t xml:space="preserve"> </w:t>
                              </w:r>
                              <w:r>
                                <w:rPr>
                                  <w:w w:val="109"/>
                                  <w:sz w:val="16"/>
                                </w:rPr>
                                <w:t>Patents</w:t>
                              </w:r>
                              <w:r>
                                <w:rPr>
                                  <w:spacing w:val="13"/>
                                  <w:w w:val="109"/>
                                  <w:sz w:val="16"/>
                                </w:rPr>
                                <w:t xml:space="preserve"> </w:t>
                              </w:r>
                              <w:r>
                                <w:rPr>
                                  <w:w w:val="109"/>
                                  <w:sz w:val="16"/>
                                </w:rPr>
                                <w:t>Act,</w:t>
                              </w:r>
                              <w:r>
                                <w:rPr>
                                  <w:spacing w:val="13"/>
                                  <w:w w:val="109"/>
                                  <w:sz w:val="16"/>
                                </w:rPr>
                                <w:t xml:space="preserve"> </w:t>
                              </w:r>
                              <w:r>
                                <w:rPr>
                                  <w:w w:val="109"/>
                                  <w:sz w:val="16"/>
                                </w:rPr>
                                <w:t>1988.</w:t>
                              </w:r>
                            </w:p>
                          </w:txbxContent>
                        </wps:txbx>
                        <wps:bodyPr horzOverflow="overflow" vert="horz" lIns="0" tIns="0" rIns="0" bIns="0" rtlCol="0">
                          <a:noAutofit/>
                        </wps:bodyPr>
                      </wps:wsp>
                      <wps:wsp>
                        <wps:cNvPr id="45" name="Rectangle 45"/>
                        <wps:cNvSpPr/>
                        <wps:spPr>
                          <a:xfrm>
                            <a:off x="2340001" y="3688951"/>
                            <a:ext cx="1098145" cy="182288"/>
                          </a:xfrm>
                          <a:prstGeom prst="rect">
                            <a:avLst/>
                          </a:prstGeom>
                          <a:ln>
                            <a:noFill/>
                          </a:ln>
                        </wps:spPr>
                        <wps:txbx>
                          <w:txbxContent>
                            <w:p w:rsidR="00F171E1" w:rsidRDefault="00F171E1">
                              <w:pPr>
                                <w:spacing w:after="160" w:line="259" w:lineRule="auto"/>
                              </w:pPr>
                              <w:r>
                                <w:rPr>
                                  <w:w w:val="106"/>
                                  <w:sz w:val="16"/>
                                </w:rPr>
                                <w:t>All</w:t>
                              </w:r>
                              <w:r>
                                <w:rPr>
                                  <w:spacing w:val="13"/>
                                  <w:w w:val="106"/>
                                  <w:sz w:val="16"/>
                                </w:rPr>
                                <w:t xml:space="preserve"> </w:t>
                              </w:r>
                              <w:r>
                                <w:rPr>
                                  <w:w w:val="106"/>
                                  <w:sz w:val="16"/>
                                </w:rPr>
                                <w:t>rights</w:t>
                              </w:r>
                              <w:r>
                                <w:rPr>
                                  <w:spacing w:val="13"/>
                                  <w:w w:val="106"/>
                                  <w:sz w:val="16"/>
                                </w:rPr>
                                <w:t xml:space="preserve"> </w:t>
                              </w:r>
                              <w:r>
                                <w:rPr>
                                  <w:w w:val="106"/>
                                  <w:sz w:val="16"/>
                                </w:rPr>
                                <w:t>reserved.</w:t>
                              </w:r>
                            </w:p>
                          </w:txbxContent>
                        </wps:txbx>
                        <wps:bodyPr horzOverflow="overflow" vert="horz" lIns="0" tIns="0" rIns="0" bIns="0" rtlCol="0">
                          <a:noAutofit/>
                        </wps:bodyPr>
                      </wps:wsp>
                      <wps:wsp>
                        <wps:cNvPr id="46" name="Rectangle 46"/>
                        <wps:cNvSpPr/>
                        <wps:spPr>
                          <a:xfrm>
                            <a:off x="2340001" y="3962052"/>
                            <a:ext cx="3371147" cy="182288"/>
                          </a:xfrm>
                          <a:prstGeom prst="rect">
                            <a:avLst/>
                          </a:prstGeom>
                          <a:ln>
                            <a:noFill/>
                          </a:ln>
                        </wps:spPr>
                        <wps:txbx>
                          <w:txbxContent>
                            <w:p w:rsidR="00F171E1" w:rsidRDefault="00F171E1">
                              <w:pPr>
                                <w:spacing w:after="160" w:line="259" w:lineRule="auto"/>
                              </w:pPr>
                              <w:r>
                                <w:rPr>
                                  <w:w w:val="106"/>
                                  <w:sz w:val="16"/>
                                </w:rPr>
                                <w:t>No</w:t>
                              </w:r>
                              <w:r>
                                <w:rPr>
                                  <w:spacing w:val="13"/>
                                  <w:w w:val="106"/>
                                  <w:sz w:val="16"/>
                                </w:rPr>
                                <w:t xml:space="preserve"> </w:t>
                              </w:r>
                              <w:r>
                                <w:rPr>
                                  <w:w w:val="106"/>
                                  <w:sz w:val="16"/>
                                </w:rPr>
                                <w:t>part</w:t>
                              </w:r>
                              <w:r>
                                <w:rPr>
                                  <w:spacing w:val="13"/>
                                  <w:w w:val="106"/>
                                  <w:sz w:val="16"/>
                                </w:rPr>
                                <w:t xml:space="preserve"> </w:t>
                              </w:r>
                              <w:r>
                                <w:rPr>
                                  <w:w w:val="106"/>
                                  <w:sz w:val="16"/>
                                </w:rPr>
                                <w:t>of</w:t>
                              </w:r>
                              <w:r>
                                <w:rPr>
                                  <w:spacing w:val="13"/>
                                  <w:w w:val="106"/>
                                  <w:sz w:val="16"/>
                                </w:rPr>
                                <w:t xml:space="preserve"> </w:t>
                              </w:r>
                              <w:r>
                                <w:rPr>
                                  <w:w w:val="106"/>
                                  <w:sz w:val="16"/>
                                </w:rPr>
                                <w:t>this</w:t>
                              </w:r>
                              <w:r>
                                <w:rPr>
                                  <w:spacing w:val="13"/>
                                  <w:w w:val="106"/>
                                  <w:sz w:val="16"/>
                                </w:rPr>
                                <w:t xml:space="preserve"> </w:t>
                              </w:r>
                              <w:r>
                                <w:rPr>
                                  <w:w w:val="106"/>
                                  <w:sz w:val="16"/>
                                </w:rPr>
                                <w:t>publication</w:t>
                              </w:r>
                              <w:r>
                                <w:rPr>
                                  <w:spacing w:val="13"/>
                                  <w:w w:val="106"/>
                                  <w:sz w:val="16"/>
                                </w:rPr>
                                <w:t xml:space="preserve"> </w:t>
                              </w:r>
                              <w:r>
                                <w:rPr>
                                  <w:w w:val="106"/>
                                  <w:sz w:val="16"/>
                                </w:rPr>
                                <w:t>may</w:t>
                              </w:r>
                              <w:r>
                                <w:rPr>
                                  <w:spacing w:val="13"/>
                                  <w:w w:val="106"/>
                                  <w:sz w:val="16"/>
                                </w:rPr>
                                <w:t xml:space="preserve"> </w:t>
                              </w:r>
                              <w:r>
                                <w:rPr>
                                  <w:w w:val="106"/>
                                  <w:sz w:val="16"/>
                                </w:rPr>
                                <w:t>be</w:t>
                              </w:r>
                              <w:r>
                                <w:rPr>
                                  <w:spacing w:val="13"/>
                                  <w:w w:val="106"/>
                                  <w:sz w:val="16"/>
                                </w:rPr>
                                <w:t xml:space="preserve"> </w:t>
                              </w:r>
                              <w:r>
                                <w:rPr>
                                  <w:w w:val="106"/>
                                  <w:sz w:val="16"/>
                                </w:rPr>
                                <w:t>reproduced,</w:t>
                              </w:r>
                              <w:r>
                                <w:rPr>
                                  <w:spacing w:val="13"/>
                                  <w:w w:val="106"/>
                                  <w:sz w:val="16"/>
                                </w:rPr>
                                <w:t xml:space="preserve"> </w:t>
                              </w:r>
                              <w:r>
                                <w:rPr>
                                  <w:w w:val="106"/>
                                  <w:sz w:val="16"/>
                                </w:rPr>
                                <w:t>stored</w:t>
                              </w:r>
                              <w:r>
                                <w:rPr>
                                  <w:spacing w:val="13"/>
                                  <w:w w:val="106"/>
                                  <w:sz w:val="16"/>
                                </w:rPr>
                                <w:t xml:space="preserve"> </w:t>
                              </w:r>
                              <w:r>
                                <w:rPr>
                                  <w:w w:val="106"/>
                                  <w:sz w:val="16"/>
                                </w:rPr>
                                <w:t>in</w:t>
                              </w:r>
                              <w:r>
                                <w:rPr>
                                  <w:spacing w:val="13"/>
                                  <w:w w:val="106"/>
                                  <w:sz w:val="16"/>
                                </w:rPr>
                                <w:t xml:space="preserve"> </w:t>
                              </w:r>
                            </w:p>
                          </w:txbxContent>
                        </wps:txbx>
                        <wps:bodyPr horzOverflow="overflow" vert="horz" lIns="0" tIns="0" rIns="0" bIns="0" rtlCol="0">
                          <a:noAutofit/>
                        </wps:bodyPr>
                      </wps:wsp>
                      <wps:wsp>
                        <wps:cNvPr id="47" name="Rectangle 47"/>
                        <wps:cNvSpPr/>
                        <wps:spPr>
                          <a:xfrm>
                            <a:off x="2340001" y="4127152"/>
                            <a:ext cx="3331176" cy="182288"/>
                          </a:xfrm>
                          <a:prstGeom prst="rect">
                            <a:avLst/>
                          </a:prstGeom>
                          <a:ln>
                            <a:noFill/>
                          </a:ln>
                        </wps:spPr>
                        <wps:txbx>
                          <w:txbxContent>
                            <w:p w:rsidR="00F171E1" w:rsidRDefault="00F171E1">
                              <w:pPr>
                                <w:spacing w:after="160" w:line="259" w:lineRule="auto"/>
                              </w:pPr>
                              <w:proofErr w:type="gramStart"/>
                              <w:r>
                                <w:rPr>
                                  <w:w w:val="104"/>
                                  <w:sz w:val="16"/>
                                </w:rPr>
                                <w:t>a</w:t>
                              </w:r>
                              <w:proofErr w:type="gramEnd"/>
                              <w:r>
                                <w:rPr>
                                  <w:spacing w:val="13"/>
                                  <w:w w:val="104"/>
                                  <w:sz w:val="16"/>
                                </w:rPr>
                                <w:t xml:space="preserve"> </w:t>
                              </w:r>
                              <w:r>
                                <w:rPr>
                                  <w:w w:val="104"/>
                                  <w:sz w:val="16"/>
                                </w:rPr>
                                <w:t>retrieval</w:t>
                              </w:r>
                              <w:r>
                                <w:rPr>
                                  <w:spacing w:val="13"/>
                                  <w:w w:val="104"/>
                                  <w:sz w:val="16"/>
                                </w:rPr>
                                <w:t xml:space="preserve"> </w:t>
                              </w:r>
                              <w:r>
                                <w:rPr>
                                  <w:w w:val="104"/>
                                  <w:sz w:val="16"/>
                                </w:rPr>
                                <w:t>system</w:t>
                              </w:r>
                              <w:r>
                                <w:rPr>
                                  <w:spacing w:val="13"/>
                                  <w:w w:val="104"/>
                                  <w:sz w:val="16"/>
                                </w:rPr>
                                <w:t xml:space="preserve"> </w:t>
                              </w:r>
                              <w:r>
                                <w:rPr>
                                  <w:w w:val="104"/>
                                  <w:sz w:val="16"/>
                                </w:rPr>
                                <w:t>or</w:t>
                              </w:r>
                              <w:r>
                                <w:rPr>
                                  <w:spacing w:val="13"/>
                                  <w:w w:val="104"/>
                                  <w:sz w:val="16"/>
                                </w:rPr>
                                <w:t xml:space="preserve"> </w:t>
                              </w:r>
                              <w:r>
                                <w:rPr>
                                  <w:w w:val="104"/>
                                  <w:sz w:val="16"/>
                                </w:rPr>
                                <w:t>transmitted</w:t>
                              </w:r>
                              <w:r>
                                <w:rPr>
                                  <w:spacing w:val="13"/>
                                  <w:w w:val="104"/>
                                  <w:sz w:val="16"/>
                                </w:rPr>
                                <w:t xml:space="preserve"> </w:t>
                              </w:r>
                              <w:r>
                                <w:rPr>
                                  <w:w w:val="104"/>
                                  <w:sz w:val="16"/>
                                </w:rPr>
                                <w:t>by</w:t>
                              </w:r>
                              <w:r>
                                <w:rPr>
                                  <w:spacing w:val="13"/>
                                  <w:w w:val="104"/>
                                  <w:sz w:val="16"/>
                                </w:rPr>
                                <w:t xml:space="preserve"> </w:t>
                              </w:r>
                              <w:r>
                                <w:rPr>
                                  <w:w w:val="104"/>
                                  <w:sz w:val="16"/>
                                </w:rPr>
                                <w:t>any</w:t>
                              </w:r>
                              <w:r>
                                <w:rPr>
                                  <w:spacing w:val="13"/>
                                  <w:w w:val="104"/>
                                  <w:sz w:val="16"/>
                                </w:rPr>
                                <w:t xml:space="preserve"> </w:t>
                              </w:r>
                              <w:r>
                                <w:rPr>
                                  <w:w w:val="104"/>
                                  <w:sz w:val="16"/>
                                </w:rPr>
                                <w:t>means</w:t>
                              </w:r>
                              <w:r>
                                <w:rPr>
                                  <w:spacing w:val="13"/>
                                  <w:w w:val="104"/>
                                  <w:sz w:val="16"/>
                                </w:rPr>
                                <w:t xml:space="preserve"> </w:t>
                              </w:r>
                              <w:r>
                                <w:rPr>
                                  <w:w w:val="104"/>
                                  <w:sz w:val="16"/>
                                </w:rPr>
                                <w:t>including</w:t>
                              </w:r>
                              <w:r>
                                <w:rPr>
                                  <w:spacing w:val="13"/>
                                  <w:w w:val="104"/>
                                  <w:sz w:val="16"/>
                                </w:rPr>
                                <w:t xml:space="preserve"> </w:t>
                              </w:r>
                            </w:p>
                          </w:txbxContent>
                        </wps:txbx>
                        <wps:bodyPr horzOverflow="overflow" vert="horz" lIns="0" tIns="0" rIns="0" bIns="0" rtlCol="0">
                          <a:noAutofit/>
                        </wps:bodyPr>
                      </wps:wsp>
                      <wps:wsp>
                        <wps:cNvPr id="48" name="Rectangle 48"/>
                        <wps:cNvSpPr/>
                        <wps:spPr>
                          <a:xfrm>
                            <a:off x="2340001" y="4292252"/>
                            <a:ext cx="3049704" cy="182288"/>
                          </a:xfrm>
                          <a:prstGeom prst="rect">
                            <a:avLst/>
                          </a:prstGeom>
                          <a:ln>
                            <a:noFill/>
                          </a:ln>
                        </wps:spPr>
                        <wps:txbx>
                          <w:txbxContent>
                            <w:p w:rsidR="00F171E1" w:rsidRDefault="00F171E1">
                              <w:pPr>
                                <w:spacing w:after="160" w:line="259" w:lineRule="auto"/>
                              </w:pPr>
                              <w:proofErr w:type="gramStart"/>
                              <w:r>
                                <w:rPr>
                                  <w:w w:val="107"/>
                                  <w:sz w:val="16"/>
                                </w:rPr>
                                <w:t>photocopying</w:t>
                              </w:r>
                              <w:proofErr w:type="gramEnd"/>
                              <w:r>
                                <w:rPr>
                                  <w:w w:val="107"/>
                                  <w:sz w:val="16"/>
                                </w:rPr>
                                <w:t>,</w:t>
                              </w:r>
                              <w:r>
                                <w:rPr>
                                  <w:spacing w:val="13"/>
                                  <w:w w:val="107"/>
                                  <w:sz w:val="16"/>
                                </w:rPr>
                                <w:t xml:space="preserve"> </w:t>
                              </w:r>
                              <w:r>
                                <w:rPr>
                                  <w:w w:val="107"/>
                                  <w:sz w:val="16"/>
                                </w:rPr>
                                <w:t>electronic,</w:t>
                              </w:r>
                              <w:r>
                                <w:rPr>
                                  <w:spacing w:val="13"/>
                                  <w:w w:val="107"/>
                                  <w:sz w:val="16"/>
                                </w:rPr>
                                <w:t xml:space="preserve"> </w:t>
                              </w:r>
                              <w:r>
                                <w:rPr>
                                  <w:w w:val="107"/>
                                  <w:sz w:val="16"/>
                                </w:rPr>
                                <w:t>mechanical,</w:t>
                              </w:r>
                              <w:r>
                                <w:rPr>
                                  <w:spacing w:val="13"/>
                                  <w:w w:val="107"/>
                                  <w:sz w:val="16"/>
                                </w:rPr>
                                <w:t xml:space="preserve"> </w:t>
                              </w:r>
                              <w:r>
                                <w:rPr>
                                  <w:w w:val="107"/>
                                  <w:sz w:val="16"/>
                                </w:rPr>
                                <w:t>recording</w:t>
                              </w:r>
                              <w:r>
                                <w:rPr>
                                  <w:spacing w:val="13"/>
                                  <w:w w:val="107"/>
                                  <w:sz w:val="16"/>
                                </w:rPr>
                                <w:t xml:space="preserve"> </w:t>
                              </w:r>
                              <w:r>
                                <w:rPr>
                                  <w:w w:val="107"/>
                                  <w:sz w:val="16"/>
                                </w:rPr>
                                <w:t>or</w:t>
                              </w:r>
                              <w:r>
                                <w:rPr>
                                  <w:spacing w:val="13"/>
                                  <w:w w:val="107"/>
                                  <w:sz w:val="16"/>
                                </w:rPr>
                                <w:t xml:space="preserve"> </w:t>
                              </w:r>
                            </w:p>
                          </w:txbxContent>
                        </wps:txbx>
                        <wps:bodyPr horzOverflow="overflow" vert="horz" lIns="0" tIns="0" rIns="0" bIns="0" rtlCol="0">
                          <a:noAutofit/>
                        </wps:bodyPr>
                      </wps:wsp>
                      <wps:wsp>
                        <wps:cNvPr id="49" name="Rectangle 49"/>
                        <wps:cNvSpPr/>
                        <wps:spPr>
                          <a:xfrm>
                            <a:off x="2340001" y="4457352"/>
                            <a:ext cx="3230059" cy="182288"/>
                          </a:xfrm>
                          <a:prstGeom prst="rect">
                            <a:avLst/>
                          </a:prstGeom>
                          <a:ln>
                            <a:noFill/>
                          </a:ln>
                        </wps:spPr>
                        <wps:txbx>
                          <w:txbxContent>
                            <w:p w:rsidR="00F171E1" w:rsidRDefault="00F171E1">
                              <w:pPr>
                                <w:spacing w:after="160" w:line="259" w:lineRule="auto"/>
                              </w:pPr>
                              <w:proofErr w:type="gramStart"/>
                              <w:r>
                                <w:rPr>
                                  <w:w w:val="101"/>
                                  <w:sz w:val="16"/>
                                </w:rPr>
                                <w:t>otherwise</w:t>
                              </w:r>
                              <w:proofErr w:type="gramEnd"/>
                              <w:r>
                                <w:rPr>
                                  <w:spacing w:val="13"/>
                                  <w:w w:val="101"/>
                                  <w:sz w:val="16"/>
                                </w:rPr>
                                <w:t xml:space="preserve"> </w:t>
                              </w:r>
                              <w:r>
                                <w:rPr>
                                  <w:w w:val="101"/>
                                  <w:sz w:val="16"/>
                                </w:rPr>
                                <w:t>without</w:t>
                              </w:r>
                              <w:r>
                                <w:rPr>
                                  <w:spacing w:val="13"/>
                                  <w:w w:val="101"/>
                                  <w:sz w:val="16"/>
                                </w:rPr>
                                <w:t xml:space="preserve"> </w:t>
                              </w:r>
                              <w:r>
                                <w:rPr>
                                  <w:w w:val="101"/>
                                  <w:sz w:val="16"/>
                                </w:rPr>
                                <w:t>prior</w:t>
                              </w:r>
                              <w:r>
                                <w:rPr>
                                  <w:spacing w:val="13"/>
                                  <w:w w:val="101"/>
                                  <w:sz w:val="16"/>
                                </w:rPr>
                                <w:t xml:space="preserve"> </w:t>
                              </w:r>
                              <w:r>
                                <w:rPr>
                                  <w:w w:val="101"/>
                                  <w:sz w:val="16"/>
                                </w:rPr>
                                <w:t>written</w:t>
                              </w:r>
                              <w:r>
                                <w:rPr>
                                  <w:spacing w:val="13"/>
                                  <w:w w:val="101"/>
                                  <w:sz w:val="16"/>
                                </w:rPr>
                                <w:t xml:space="preserve"> </w:t>
                              </w:r>
                              <w:r>
                                <w:rPr>
                                  <w:w w:val="101"/>
                                  <w:sz w:val="16"/>
                                </w:rPr>
                                <w:t>consent</w:t>
                              </w:r>
                              <w:r>
                                <w:rPr>
                                  <w:spacing w:val="13"/>
                                  <w:w w:val="101"/>
                                  <w:sz w:val="16"/>
                                </w:rPr>
                                <w:t xml:space="preserve"> </w:t>
                              </w:r>
                              <w:r>
                                <w:rPr>
                                  <w:w w:val="101"/>
                                  <w:sz w:val="16"/>
                                </w:rPr>
                                <w:t>to</w:t>
                              </w:r>
                              <w:r>
                                <w:rPr>
                                  <w:spacing w:val="13"/>
                                  <w:w w:val="101"/>
                                  <w:sz w:val="16"/>
                                </w:rPr>
                                <w:t xml:space="preserve"> </w:t>
                              </w:r>
                              <w:r>
                                <w:rPr>
                                  <w:w w:val="101"/>
                                  <w:sz w:val="16"/>
                                </w:rPr>
                                <w:t>the</w:t>
                              </w:r>
                              <w:r>
                                <w:rPr>
                                  <w:spacing w:val="13"/>
                                  <w:w w:val="101"/>
                                  <w:sz w:val="16"/>
                                </w:rPr>
                                <w:t xml:space="preserve"> </w:t>
                              </w:r>
                              <w:r>
                                <w:rPr>
                                  <w:w w:val="101"/>
                                  <w:sz w:val="16"/>
                                </w:rPr>
                                <w:t>publisher.</w:t>
                              </w:r>
                            </w:p>
                          </w:txbxContent>
                        </wps:txbx>
                        <wps:bodyPr horzOverflow="overflow" vert="horz" lIns="0" tIns="0" rIns="0" bIns="0" rtlCol="0">
                          <a:noAutofit/>
                        </wps:bodyPr>
                      </wps:wsp>
                      <wps:wsp>
                        <wps:cNvPr id="50" name="Rectangle 50"/>
                        <wps:cNvSpPr/>
                        <wps:spPr>
                          <a:xfrm>
                            <a:off x="2340001" y="4730453"/>
                            <a:ext cx="3355499" cy="182288"/>
                          </a:xfrm>
                          <a:prstGeom prst="rect">
                            <a:avLst/>
                          </a:prstGeom>
                          <a:ln>
                            <a:noFill/>
                          </a:ln>
                        </wps:spPr>
                        <wps:txbx>
                          <w:txbxContent>
                            <w:p w:rsidR="00F171E1" w:rsidRDefault="00F171E1">
                              <w:pPr>
                                <w:spacing w:after="160" w:line="259" w:lineRule="auto"/>
                              </w:pPr>
                              <w:r>
                                <w:rPr>
                                  <w:w w:val="105"/>
                                  <w:sz w:val="16"/>
                                </w:rPr>
                                <w:t>No</w:t>
                              </w:r>
                              <w:r>
                                <w:rPr>
                                  <w:spacing w:val="13"/>
                                  <w:w w:val="105"/>
                                  <w:sz w:val="16"/>
                                </w:rPr>
                                <w:t xml:space="preserve"> </w:t>
                              </w:r>
                              <w:r>
                                <w:rPr>
                                  <w:w w:val="105"/>
                                  <w:sz w:val="16"/>
                                </w:rPr>
                                <w:t>liability</w:t>
                              </w:r>
                              <w:r>
                                <w:rPr>
                                  <w:spacing w:val="13"/>
                                  <w:w w:val="105"/>
                                  <w:sz w:val="16"/>
                                </w:rPr>
                                <w:t xml:space="preserve"> </w:t>
                              </w:r>
                              <w:r>
                                <w:rPr>
                                  <w:w w:val="105"/>
                                  <w:sz w:val="16"/>
                                </w:rPr>
                                <w:t>shall</w:t>
                              </w:r>
                              <w:r>
                                <w:rPr>
                                  <w:spacing w:val="13"/>
                                  <w:w w:val="105"/>
                                  <w:sz w:val="16"/>
                                </w:rPr>
                                <w:t xml:space="preserve"> </w:t>
                              </w:r>
                              <w:r>
                                <w:rPr>
                                  <w:w w:val="105"/>
                                  <w:sz w:val="16"/>
                                </w:rPr>
                                <w:t>be</w:t>
                              </w:r>
                              <w:r>
                                <w:rPr>
                                  <w:spacing w:val="13"/>
                                  <w:w w:val="105"/>
                                  <w:sz w:val="16"/>
                                </w:rPr>
                                <w:t xml:space="preserve"> </w:t>
                              </w:r>
                              <w:r>
                                <w:rPr>
                                  <w:w w:val="105"/>
                                  <w:sz w:val="16"/>
                                </w:rPr>
                                <w:t>attached</w:t>
                              </w:r>
                              <w:r>
                                <w:rPr>
                                  <w:spacing w:val="13"/>
                                  <w:w w:val="105"/>
                                  <w:sz w:val="16"/>
                                </w:rPr>
                                <w:t xml:space="preserve"> </w:t>
                              </w:r>
                              <w:r>
                                <w:rPr>
                                  <w:w w:val="105"/>
                                  <w:sz w:val="16"/>
                                </w:rPr>
                                <w:t>to</w:t>
                              </w:r>
                              <w:r>
                                <w:rPr>
                                  <w:spacing w:val="13"/>
                                  <w:w w:val="105"/>
                                  <w:sz w:val="16"/>
                                </w:rPr>
                                <w:t xml:space="preserve"> </w:t>
                              </w:r>
                              <w:r>
                                <w:rPr>
                                  <w:w w:val="105"/>
                                  <w:sz w:val="16"/>
                                </w:rPr>
                                <w:t>the</w:t>
                              </w:r>
                              <w:r>
                                <w:rPr>
                                  <w:spacing w:val="13"/>
                                  <w:w w:val="105"/>
                                  <w:sz w:val="16"/>
                                </w:rPr>
                                <w:t xml:space="preserve"> </w:t>
                              </w:r>
                              <w:r>
                                <w:rPr>
                                  <w:w w:val="105"/>
                                  <w:sz w:val="16"/>
                                </w:rPr>
                                <w:t>author,</w:t>
                              </w:r>
                              <w:r>
                                <w:rPr>
                                  <w:spacing w:val="13"/>
                                  <w:w w:val="105"/>
                                  <w:sz w:val="16"/>
                                </w:rPr>
                                <w:t xml:space="preserve"> </w:t>
                              </w:r>
                              <w:r>
                                <w:rPr>
                                  <w:w w:val="105"/>
                                  <w:sz w:val="16"/>
                                </w:rPr>
                                <w:t>the</w:t>
                              </w:r>
                              <w:r>
                                <w:rPr>
                                  <w:spacing w:val="13"/>
                                  <w:w w:val="105"/>
                                  <w:sz w:val="16"/>
                                </w:rPr>
                                <w:t xml:space="preserve"> </w:t>
                              </w:r>
                              <w:r>
                                <w:rPr>
                                  <w:w w:val="105"/>
                                  <w:sz w:val="16"/>
                                </w:rPr>
                                <w:t>copyright</w:t>
                              </w:r>
                              <w:r>
                                <w:rPr>
                                  <w:spacing w:val="13"/>
                                  <w:w w:val="105"/>
                                  <w:sz w:val="16"/>
                                </w:rPr>
                                <w:t xml:space="preserve"> </w:t>
                              </w:r>
                            </w:p>
                          </w:txbxContent>
                        </wps:txbx>
                        <wps:bodyPr horzOverflow="overflow" vert="horz" lIns="0" tIns="0" rIns="0" bIns="0" rtlCol="0">
                          <a:noAutofit/>
                        </wps:bodyPr>
                      </wps:wsp>
                      <wps:wsp>
                        <wps:cNvPr id="51" name="Rectangle 51"/>
                        <wps:cNvSpPr/>
                        <wps:spPr>
                          <a:xfrm>
                            <a:off x="2340001" y="4895553"/>
                            <a:ext cx="3386038" cy="182288"/>
                          </a:xfrm>
                          <a:prstGeom prst="rect">
                            <a:avLst/>
                          </a:prstGeom>
                          <a:ln>
                            <a:noFill/>
                          </a:ln>
                        </wps:spPr>
                        <wps:txbx>
                          <w:txbxContent>
                            <w:p w:rsidR="00F171E1" w:rsidRDefault="00F171E1">
                              <w:pPr>
                                <w:spacing w:after="160" w:line="259" w:lineRule="auto"/>
                              </w:pPr>
                              <w:proofErr w:type="gramStart"/>
                              <w:r>
                                <w:rPr>
                                  <w:w w:val="104"/>
                                  <w:sz w:val="16"/>
                                </w:rPr>
                                <w:t>holder</w:t>
                              </w:r>
                              <w:proofErr w:type="gramEnd"/>
                              <w:r>
                                <w:rPr>
                                  <w:spacing w:val="13"/>
                                  <w:w w:val="104"/>
                                  <w:sz w:val="16"/>
                                </w:rPr>
                                <w:t xml:space="preserve"> </w:t>
                              </w:r>
                              <w:r>
                                <w:rPr>
                                  <w:w w:val="104"/>
                                  <w:sz w:val="16"/>
                                </w:rPr>
                                <w:t>or</w:t>
                              </w:r>
                              <w:r>
                                <w:rPr>
                                  <w:spacing w:val="13"/>
                                  <w:w w:val="104"/>
                                  <w:sz w:val="16"/>
                                </w:rPr>
                                <w:t xml:space="preserve"> </w:t>
                              </w:r>
                              <w:r>
                                <w:rPr>
                                  <w:w w:val="104"/>
                                  <w:sz w:val="16"/>
                                </w:rPr>
                                <w:t>the</w:t>
                              </w:r>
                              <w:r>
                                <w:rPr>
                                  <w:spacing w:val="13"/>
                                  <w:w w:val="104"/>
                                  <w:sz w:val="16"/>
                                </w:rPr>
                                <w:t xml:space="preserve"> </w:t>
                              </w:r>
                              <w:r>
                                <w:rPr>
                                  <w:w w:val="104"/>
                                  <w:sz w:val="16"/>
                                </w:rPr>
                                <w:t>publishers</w:t>
                              </w:r>
                              <w:r>
                                <w:rPr>
                                  <w:spacing w:val="13"/>
                                  <w:w w:val="104"/>
                                  <w:sz w:val="16"/>
                                </w:rPr>
                                <w:t xml:space="preserve"> </w:t>
                              </w:r>
                              <w:r>
                                <w:rPr>
                                  <w:w w:val="104"/>
                                  <w:sz w:val="16"/>
                                </w:rPr>
                                <w:t>for</w:t>
                              </w:r>
                              <w:r>
                                <w:rPr>
                                  <w:spacing w:val="13"/>
                                  <w:w w:val="104"/>
                                  <w:sz w:val="16"/>
                                </w:rPr>
                                <w:t xml:space="preserve"> </w:t>
                              </w:r>
                              <w:r>
                                <w:rPr>
                                  <w:w w:val="104"/>
                                  <w:sz w:val="16"/>
                                </w:rPr>
                                <w:t>loss</w:t>
                              </w:r>
                              <w:r>
                                <w:rPr>
                                  <w:spacing w:val="13"/>
                                  <w:w w:val="104"/>
                                  <w:sz w:val="16"/>
                                </w:rPr>
                                <w:t xml:space="preserve"> </w:t>
                              </w:r>
                              <w:r>
                                <w:rPr>
                                  <w:w w:val="104"/>
                                  <w:sz w:val="16"/>
                                </w:rPr>
                                <w:t>or</w:t>
                              </w:r>
                              <w:r>
                                <w:rPr>
                                  <w:spacing w:val="13"/>
                                  <w:w w:val="104"/>
                                  <w:sz w:val="16"/>
                                </w:rPr>
                                <w:t xml:space="preserve"> </w:t>
                              </w:r>
                              <w:r>
                                <w:rPr>
                                  <w:w w:val="104"/>
                                  <w:sz w:val="16"/>
                                </w:rPr>
                                <w:t>damage</w:t>
                              </w:r>
                              <w:r>
                                <w:rPr>
                                  <w:spacing w:val="13"/>
                                  <w:w w:val="104"/>
                                  <w:sz w:val="16"/>
                                </w:rPr>
                                <w:t xml:space="preserve"> </w:t>
                              </w:r>
                              <w:r>
                                <w:rPr>
                                  <w:w w:val="104"/>
                                  <w:sz w:val="16"/>
                                </w:rPr>
                                <w:t>of</w:t>
                              </w:r>
                              <w:r>
                                <w:rPr>
                                  <w:spacing w:val="13"/>
                                  <w:w w:val="104"/>
                                  <w:sz w:val="16"/>
                                </w:rPr>
                                <w:t xml:space="preserve"> </w:t>
                              </w:r>
                              <w:r>
                                <w:rPr>
                                  <w:w w:val="104"/>
                                  <w:sz w:val="16"/>
                                </w:rPr>
                                <w:t>any</w:t>
                              </w:r>
                              <w:r>
                                <w:rPr>
                                  <w:spacing w:val="13"/>
                                  <w:w w:val="104"/>
                                  <w:sz w:val="16"/>
                                </w:rPr>
                                <w:t xml:space="preserve"> </w:t>
                              </w:r>
                              <w:r>
                                <w:rPr>
                                  <w:w w:val="104"/>
                                  <w:sz w:val="16"/>
                                </w:rPr>
                                <w:t>nature</w:t>
                              </w:r>
                              <w:r>
                                <w:rPr>
                                  <w:spacing w:val="13"/>
                                  <w:w w:val="104"/>
                                  <w:sz w:val="16"/>
                                </w:rPr>
                                <w:t xml:space="preserve"> </w:t>
                              </w:r>
                            </w:p>
                          </w:txbxContent>
                        </wps:txbx>
                        <wps:bodyPr horzOverflow="overflow" vert="horz" lIns="0" tIns="0" rIns="0" bIns="0" rtlCol="0">
                          <a:noAutofit/>
                        </wps:bodyPr>
                      </wps:wsp>
                      <wps:wsp>
                        <wps:cNvPr id="52" name="Rectangle 52"/>
                        <wps:cNvSpPr/>
                        <wps:spPr>
                          <a:xfrm>
                            <a:off x="2340001" y="5060653"/>
                            <a:ext cx="3400091" cy="182288"/>
                          </a:xfrm>
                          <a:prstGeom prst="rect">
                            <a:avLst/>
                          </a:prstGeom>
                          <a:ln>
                            <a:noFill/>
                          </a:ln>
                        </wps:spPr>
                        <wps:txbx>
                          <w:txbxContent>
                            <w:p w:rsidR="00F171E1" w:rsidRDefault="00F171E1">
                              <w:pPr>
                                <w:spacing w:after="160" w:line="259" w:lineRule="auto"/>
                              </w:pPr>
                              <w:proofErr w:type="gramStart"/>
                              <w:r>
                                <w:rPr>
                                  <w:w w:val="104"/>
                                  <w:sz w:val="16"/>
                                </w:rPr>
                                <w:t>suffered</w:t>
                              </w:r>
                              <w:proofErr w:type="gramEnd"/>
                              <w:r>
                                <w:rPr>
                                  <w:spacing w:val="13"/>
                                  <w:w w:val="104"/>
                                  <w:sz w:val="16"/>
                                </w:rPr>
                                <w:t xml:space="preserve"> </w:t>
                              </w:r>
                              <w:r>
                                <w:rPr>
                                  <w:w w:val="104"/>
                                  <w:sz w:val="16"/>
                                </w:rPr>
                                <w:t>as</w:t>
                              </w:r>
                              <w:r>
                                <w:rPr>
                                  <w:spacing w:val="13"/>
                                  <w:w w:val="104"/>
                                  <w:sz w:val="16"/>
                                </w:rPr>
                                <w:t xml:space="preserve"> </w:t>
                              </w:r>
                              <w:r>
                                <w:rPr>
                                  <w:w w:val="104"/>
                                  <w:sz w:val="16"/>
                                </w:rPr>
                                <w:t>a</w:t>
                              </w:r>
                              <w:r>
                                <w:rPr>
                                  <w:spacing w:val="13"/>
                                  <w:w w:val="104"/>
                                  <w:sz w:val="16"/>
                                </w:rPr>
                                <w:t xml:space="preserve"> </w:t>
                              </w:r>
                              <w:r>
                                <w:rPr>
                                  <w:w w:val="104"/>
                                  <w:sz w:val="16"/>
                                </w:rPr>
                                <w:t>result</w:t>
                              </w:r>
                              <w:r>
                                <w:rPr>
                                  <w:spacing w:val="13"/>
                                  <w:w w:val="104"/>
                                  <w:sz w:val="16"/>
                                </w:rPr>
                                <w:t xml:space="preserve"> </w:t>
                              </w:r>
                              <w:r>
                                <w:rPr>
                                  <w:w w:val="104"/>
                                  <w:sz w:val="16"/>
                                </w:rPr>
                                <w:t>of</w:t>
                              </w:r>
                              <w:r>
                                <w:rPr>
                                  <w:spacing w:val="13"/>
                                  <w:w w:val="104"/>
                                  <w:sz w:val="16"/>
                                </w:rPr>
                                <w:t xml:space="preserve"> </w:t>
                              </w:r>
                              <w:r>
                                <w:rPr>
                                  <w:w w:val="104"/>
                                  <w:sz w:val="16"/>
                                </w:rPr>
                                <w:t>reliance</w:t>
                              </w:r>
                              <w:r>
                                <w:rPr>
                                  <w:spacing w:val="13"/>
                                  <w:w w:val="104"/>
                                  <w:sz w:val="16"/>
                                </w:rPr>
                                <w:t xml:space="preserve"> </w:t>
                              </w:r>
                              <w:r>
                                <w:rPr>
                                  <w:w w:val="104"/>
                                  <w:sz w:val="16"/>
                                </w:rPr>
                                <w:t>on</w:t>
                              </w:r>
                              <w:r>
                                <w:rPr>
                                  <w:spacing w:val="13"/>
                                  <w:w w:val="104"/>
                                  <w:sz w:val="16"/>
                                </w:rPr>
                                <w:t xml:space="preserve"> </w:t>
                              </w:r>
                              <w:r>
                                <w:rPr>
                                  <w:w w:val="104"/>
                                  <w:sz w:val="16"/>
                                </w:rPr>
                                <w:t>the</w:t>
                              </w:r>
                              <w:r>
                                <w:rPr>
                                  <w:spacing w:val="13"/>
                                  <w:w w:val="104"/>
                                  <w:sz w:val="16"/>
                                </w:rPr>
                                <w:t xml:space="preserve"> </w:t>
                              </w:r>
                              <w:r>
                                <w:rPr>
                                  <w:w w:val="104"/>
                                  <w:sz w:val="16"/>
                                </w:rPr>
                                <w:t>reproduction</w:t>
                              </w:r>
                              <w:r>
                                <w:rPr>
                                  <w:spacing w:val="13"/>
                                  <w:w w:val="104"/>
                                  <w:sz w:val="16"/>
                                </w:rPr>
                                <w:t xml:space="preserve"> </w:t>
                              </w:r>
                              <w:r>
                                <w:rPr>
                                  <w:w w:val="104"/>
                                  <w:sz w:val="16"/>
                                </w:rPr>
                                <w:t>of</w:t>
                              </w:r>
                              <w:r>
                                <w:rPr>
                                  <w:spacing w:val="13"/>
                                  <w:w w:val="104"/>
                                  <w:sz w:val="16"/>
                                </w:rPr>
                                <w:t xml:space="preserve"> </w:t>
                              </w:r>
                              <w:r>
                                <w:rPr>
                                  <w:w w:val="104"/>
                                  <w:sz w:val="16"/>
                                </w:rPr>
                                <w:t>any</w:t>
                              </w:r>
                              <w:r>
                                <w:rPr>
                                  <w:spacing w:val="13"/>
                                  <w:w w:val="104"/>
                                  <w:sz w:val="16"/>
                                </w:rPr>
                                <w:t xml:space="preserve"> </w:t>
                              </w:r>
                            </w:p>
                          </w:txbxContent>
                        </wps:txbx>
                        <wps:bodyPr horzOverflow="overflow" vert="horz" lIns="0" tIns="0" rIns="0" bIns="0" rtlCol="0">
                          <a:noAutofit/>
                        </wps:bodyPr>
                      </wps:wsp>
                      <wps:wsp>
                        <wps:cNvPr id="53" name="Rectangle 53"/>
                        <wps:cNvSpPr/>
                        <wps:spPr>
                          <a:xfrm>
                            <a:off x="2340001" y="5225753"/>
                            <a:ext cx="3303880" cy="182288"/>
                          </a:xfrm>
                          <a:prstGeom prst="rect">
                            <a:avLst/>
                          </a:prstGeom>
                          <a:ln>
                            <a:noFill/>
                          </a:ln>
                        </wps:spPr>
                        <wps:txbx>
                          <w:txbxContent>
                            <w:p w:rsidR="00F171E1" w:rsidRDefault="00F171E1">
                              <w:pPr>
                                <w:spacing w:after="160" w:line="259" w:lineRule="auto"/>
                              </w:pPr>
                              <w:proofErr w:type="gramStart"/>
                              <w:r>
                                <w:rPr>
                                  <w:w w:val="103"/>
                                  <w:sz w:val="16"/>
                                </w:rPr>
                                <w:t>contents</w:t>
                              </w:r>
                              <w:proofErr w:type="gramEnd"/>
                              <w:r>
                                <w:rPr>
                                  <w:spacing w:val="13"/>
                                  <w:w w:val="103"/>
                                  <w:sz w:val="16"/>
                                </w:rPr>
                                <w:t xml:space="preserve"> </w:t>
                              </w:r>
                              <w:r>
                                <w:rPr>
                                  <w:w w:val="103"/>
                                  <w:sz w:val="16"/>
                                </w:rPr>
                                <w:t>of</w:t>
                              </w:r>
                              <w:r>
                                <w:rPr>
                                  <w:spacing w:val="13"/>
                                  <w:w w:val="103"/>
                                  <w:sz w:val="16"/>
                                </w:rPr>
                                <w:t xml:space="preserve"> </w:t>
                              </w:r>
                              <w:r>
                                <w:rPr>
                                  <w:w w:val="103"/>
                                  <w:sz w:val="16"/>
                                </w:rPr>
                                <w:t>this</w:t>
                              </w:r>
                              <w:r>
                                <w:rPr>
                                  <w:spacing w:val="13"/>
                                  <w:w w:val="103"/>
                                  <w:sz w:val="16"/>
                                </w:rPr>
                                <w:t xml:space="preserve"> </w:t>
                              </w:r>
                              <w:r>
                                <w:rPr>
                                  <w:w w:val="103"/>
                                  <w:sz w:val="16"/>
                                </w:rPr>
                                <w:t>publication</w:t>
                              </w:r>
                              <w:r>
                                <w:rPr>
                                  <w:spacing w:val="13"/>
                                  <w:w w:val="103"/>
                                  <w:sz w:val="16"/>
                                </w:rPr>
                                <w:t xml:space="preserve"> </w:t>
                              </w:r>
                              <w:r>
                                <w:rPr>
                                  <w:w w:val="103"/>
                                  <w:sz w:val="16"/>
                                </w:rPr>
                                <w:t>or</w:t>
                              </w:r>
                              <w:r>
                                <w:rPr>
                                  <w:spacing w:val="13"/>
                                  <w:w w:val="103"/>
                                  <w:sz w:val="16"/>
                                </w:rPr>
                                <w:t xml:space="preserve"> </w:t>
                              </w:r>
                              <w:r>
                                <w:rPr>
                                  <w:w w:val="103"/>
                                  <w:sz w:val="16"/>
                                </w:rPr>
                                <w:t>any</w:t>
                              </w:r>
                              <w:r>
                                <w:rPr>
                                  <w:spacing w:val="13"/>
                                  <w:w w:val="103"/>
                                  <w:sz w:val="16"/>
                                </w:rPr>
                                <w:t xml:space="preserve"> </w:t>
                              </w:r>
                              <w:r>
                                <w:rPr>
                                  <w:w w:val="103"/>
                                  <w:sz w:val="16"/>
                                </w:rPr>
                                <w:t>errors</w:t>
                              </w:r>
                              <w:r>
                                <w:rPr>
                                  <w:spacing w:val="13"/>
                                  <w:w w:val="103"/>
                                  <w:sz w:val="16"/>
                                </w:rPr>
                                <w:t xml:space="preserve"> </w:t>
                              </w:r>
                              <w:r>
                                <w:rPr>
                                  <w:w w:val="103"/>
                                  <w:sz w:val="16"/>
                                </w:rPr>
                                <w:t>or</w:t>
                              </w:r>
                              <w:r>
                                <w:rPr>
                                  <w:spacing w:val="13"/>
                                  <w:w w:val="103"/>
                                  <w:sz w:val="16"/>
                                </w:rPr>
                                <w:t xml:space="preserve"> </w:t>
                              </w:r>
                              <w:r>
                                <w:rPr>
                                  <w:w w:val="103"/>
                                  <w:sz w:val="16"/>
                                </w:rPr>
                                <w:t>omissions</w:t>
                              </w:r>
                              <w:r>
                                <w:rPr>
                                  <w:spacing w:val="13"/>
                                  <w:w w:val="103"/>
                                  <w:sz w:val="16"/>
                                </w:rPr>
                                <w:t xml:space="preserve"> </w:t>
                              </w:r>
                              <w:r>
                                <w:rPr>
                                  <w:w w:val="103"/>
                                  <w:sz w:val="16"/>
                                </w:rPr>
                                <w:t>in</w:t>
                              </w:r>
                              <w:r>
                                <w:rPr>
                                  <w:spacing w:val="13"/>
                                  <w:w w:val="103"/>
                                  <w:sz w:val="16"/>
                                </w:rPr>
                                <w:t xml:space="preserve"> </w:t>
                              </w:r>
                            </w:p>
                          </w:txbxContent>
                        </wps:txbx>
                        <wps:bodyPr horzOverflow="overflow" vert="horz" lIns="0" tIns="0" rIns="0" bIns="0" rtlCol="0">
                          <a:noAutofit/>
                        </wps:bodyPr>
                      </wps:wsp>
                      <wps:wsp>
                        <wps:cNvPr id="54" name="Rectangle 54"/>
                        <wps:cNvSpPr/>
                        <wps:spPr>
                          <a:xfrm>
                            <a:off x="2340001" y="5390853"/>
                            <a:ext cx="676856" cy="182288"/>
                          </a:xfrm>
                          <a:prstGeom prst="rect">
                            <a:avLst/>
                          </a:prstGeom>
                          <a:ln>
                            <a:noFill/>
                          </a:ln>
                        </wps:spPr>
                        <wps:txbx>
                          <w:txbxContent>
                            <w:p w:rsidR="00F171E1" w:rsidRDefault="00F171E1">
                              <w:pPr>
                                <w:spacing w:after="160" w:line="259" w:lineRule="auto"/>
                              </w:pPr>
                              <w:proofErr w:type="gramStart"/>
                              <w:r>
                                <w:rPr>
                                  <w:w w:val="99"/>
                                  <w:sz w:val="16"/>
                                </w:rPr>
                                <w:t>its</w:t>
                              </w:r>
                              <w:proofErr w:type="gramEnd"/>
                              <w:r>
                                <w:rPr>
                                  <w:spacing w:val="13"/>
                                  <w:w w:val="99"/>
                                  <w:sz w:val="16"/>
                                </w:rPr>
                                <w:t xml:space="preserve"> </w:t>
                              </w:r>
                              <w:r>
                                <w:rPr>
                                  <w:w w:val="99"/>
                                  <w:sz w:val="16"/>
                                </w:rPr>
                                <w:t>contents.</w:t>
                              </w:r>
                            </w:p>
                          </w:txbxContent>
                        </wps:txbx>
                        <wps:bodyPr horzOverflow="overflow" vert="horz" lIns="0" tIns="0" rIns="0" bIns="0" rtlCol="0">
                          <a:noAutofit/>
                        </wps:bodyPr>
                      </wps:wsp>
                      <wps:wsp>
                        <wps:cNvPr id="55" name="Rectangle 55"/>
                        <wps:cNvSpPr/>
                        <wps:spPr>
                          <a:xfrm>
                            <a:off x="2340001" y="5663954"/>
                            <a:ext cx="2013002" cy="182288"/>
                          </a:xfrm>
                          <a:prstGeom prst="rect">
                            <a:avLst/>
                          </a:prstGeom>
                          <a:ln>
                            <a:noFill/>
                          </a:ln>
                        </wps:spPr>
                        <wps:txbx>
                          <w:txbxContent>
                            <w:p w:rsidR="00F171E1" w:rsidRDefault="00F171E1">
                              <w:pPr>
                                <w:spacing w:after="160" w:line="259" w:lineRule="auto"/>
                              </w:pPr>
                              <w:r>
                                <w:rPr>
                                  <w:w w:val="112"/>
                                  <w:sz w:val="16"/>
                                </w:rPr>
                                <w:t>Registered</w:t>
                              </w:r>
                              <w:r>
                                <w:rPr>
                                  <w:spacing w:val="13"/>
                                  <w:w w:val="112"/>
                                  <w:sz w:val="16"/>
                                </w:rPr>
                                <w:t xml:space="preserve"> </w:t>
                              </w:r>
                              <w:r>
                                <w:rPr>
                                  <w:w w:val="112"/>
                                  <w:sz w:val="16"/>
                                </w:rPr>
                                <w:t>Charity</w:t>
                              </w:r>
                              <w:r>
                                <w:rPr>
                                  <w:spacing w:val="13"/>
                                  <w:w w:val="112"/>
                                  <w:sz w:val="16"/>
                                </w:rPr>
                                <w:t xml:space="preserve"> </w:t>
                              </w:r>
                              <w:r>
                                <w:rPr>
                                  <w:w w:val="112"/>
                                  <w:sz w:val="16"/>
                                </w:rPr>
                                <w:t>No.</w:t>
                              </w:r>
                              <w:r>
                                <w:rPr>
                                  <w:spacing w:val="13"/>
                                  <w:w w:val="112"/>
                                  <w:sz w:val="16"/>
                                </w:rPr>
                                <w:t xml:space="preserve"> </w:t>
                              </w:r>
                              <w:r>
                                <w:rPr>
                                  <w:w w:val="112"/>
                                  <w:sz w:val="16"/>
                                </w:rPr>
                                <w:t>1007023</w:t>
                              </w:r>
                              <w:r>
                                <w:rPr>
                                  <w:spacing w:val="13"/>
                                  <w:w w:val="112"/>
                                  <w:sz w:val="16"/>
                                </w:rPr>
                                <w:t xml:space="preserve"> </w:t>
                              </w:r>
                            </w:p>
                          </w:txbxContent>
                        </wps:txbx>
                        <wps:bodyPr horzOverflow="overflow" vert="horz" lIns="0" tIns="0" rIns="0" bIns="0" rtlCol="0">
                          <a:noAutofit/>
                        </wps:bodyPr>
                      </wps:wsp>
                      <wps:wsp>
                        <wps:cNvPr id="56" name="Rectangle 56"/>
                        <wps:cNvSpPr/>
                        <wps:spPr>
                          <a:xfrm>
                            <a:off x="2340001" y="5829054"/>
                            <a:ext cx="2582580" cy="182288"/>
                          </a:xfrm>
                          <a:prstGeom prst="rect">
                            <a:avLst/>
                          </a:prstGeom>
                          <a:ln>
                            <a:noFill/>
                          </a:ln>
                        </wps:spPr>
                        <wps:txbx>
                          <w:txbxContent>
                            <w:p w:rsidR="00F171E1" w:rsidRDefault="00F171E1">
                              <w:pPr>
                                <w:spacing w:after="160" w:line="259" w:lineRule="auto"/>
                              </w:pPr>
                              <w:r>
                                <w:rPr>
                                  <w:w w:val="106"/>
                                  <w:sz w:val="16"/>
                                </w:rPr>
                                <w:t>Registered</w:t>
                              </w:r>
                              <w:r>
                                <w:rPr>
                                  <w:spacing w:val="13"/>
                                  <w:w w:val="106"/>
                                  <w:sz w:val="16"/>
                                </w:rPr>
                                <w:t xml:space="preserve"> </w:t>
                              </w:r>
                              <w:r>
                                <w:rPr>
                                  <w:w w:val="106"/>
                                  <w:sz w:val="16"/>
                                </w:rPr>
                                <w:t>Company,</w:t>
                              </w:r>
                              <w:r>
                                <w:rPr>
                                  <w:spacing w:val="13"/>
                                  <w:w w:val="106"/>
                                  <w:sz w:val="16"/>
                                </w:rPr>
                                <w:t xml:space="preserve"> </w:t>
                              </w:r>
                              <w:r>
                                <w:rPr>
                                  <w:w w:val="106"/>
                                  <w:sz w:val="16"/>
                                </w:rPr>
                                <w:t>limited</w:t>
                              </w:r>
                              <w:r>
                                <w:rPr>
                                  <w:spacing w:val="13"/>
                                  <w:w w:val="106"/>
                                  <w:sz w:val="16"/>
                                </w:rPr>
                                <w:t xml:space="preserve"> </w:t>
                              </w:r>
                              <w:r>
                                <w:rPr>
                                  <w:w w:val="106"/>
                                  <w:sz w:val="16"/>
                                </w:rPr>
                                <w:t>by</w:t>
                              </w:r>
                              <w:r>
                                <w:rPr>
                                  <w:spacing w:val="13"/>
                                  <w:w w:val="106"/>
                                  <w:sz w:val="16"/>
                                </w:rPr>
                                <w:t xml:space="preserve"> </w:t>
                              </w:r>
                              <w:r>
                                <w:rPr>
                                  <w:w w:val="106"/>
                                  <w:sz w:val="16"/>
                                </w:rPr>
                                <w:t>guarantee,</w:t>
                              </w:r>
                              <w:r>
                                <w:rPr>
                                  <w:spacing w:val="13"/>
                                  <w:w w:val="106"/>
                                  <w:sz w:val="16"/>
                                </w:rPr>
                                <w:t xml:space="preserve"> </w:t>
                              </w:r>
                            </w:p>
                          </w:txbxContent>
                        </wps:txbx>
                        <wps:bodyPr horzOverflow="overflow" vert="horz" lIns="0" tIns="0" rIns="0" bIns="0" rtlCol="0">
                          <a:noAutofit/>
                        </wps:bodyPr>
                      </wps:wsp>
                      <wps:wsp>
                        <wps:cNvPr id="57" name="Rectangle 57"/>
                        <wps:cNvSpPr/>
                        <wps:spPr>
                          <a:xfrm>
                            <a:off x="2340001" y="5994154"/>
                            <a:ext cx="2133414" cy="182288"/>
                          </a:xfrm>
                          <a:prstGeom prst="rect">
                            <a:avLst/>
                          </a:prstGeom>
                          <a:ln>
                            <a:noFill/>
                          </a:ln>
                        </wps:spPr>
                        <wps:txbx>
                          <w:txbxContent>
                            <w:p w:rsidR="00F171E1" w:rsidRDefault="00F171E1">
                              <w:pPr>
                                <w:spacing w:after="160" w:line="259" w:lineRule="auto"/>
                              </w:pPr>
                              <w:r>
                                <w:rPr>
                                  <w:w w:val="114"/>
                                  <w:sz w:val="16"/>
                                </w:rPr>
                                <w:t>No.</w:t>
                              </w:r>
                              <w:r>
                                <w:rPr>
                                  <w:spacing w:val="13"/>
                                  <w:w w:val="114"/>
                                  <w:sz w:val="16"/>
                                </w:rPr>
                                <w:t xml:space="preserve"> </w:t>
                              </w:r>
                              <w:r>
                                <w:rPr>
                                  <w:w w:val="114"/>
                                  <w:sz w:val="16"/>
                                </w:rPr>
                                <w:t>2674379</w:t>
                              </w:r>
                              <w:r>
                                <w:rPr>
                                  <w:spacing w:val="13"/>
                                  <w:w w:val="114"/>
                                  <w:sz w:val="16"/>
                                </w:rPr>
                                <w:t xml:space="preserve"> </w:t>
                              </w:r>
                              <w:r>
                                <w:rPr>
                                  <w:w w:val="114"/>
                                  <w:sz w:val="16"/>
                                </w:rPr>
                                <w:t>(England</w:t>
                              </w:r>
                              <w:r>
                                <w:rPr>
                                  <w:spacing w:val="13"/>
                                  <w:w w:val="114"/>
                                  <w:sz w:val="16"/>
                                </w:rPr>
                                <w:t xml:space="preserve"> </w:t>
                              </w:r>
                              <w:r>
                                <w:rPr>
                                  <w:w w:val="114"/>
                                  <w:sz w:val="16"/>
                                </w:rPr>
                                <w:t>and</w:t>
                              </w:r>
                              <w:r>
                                <w:rPr>
                                  <w:spacing w:val="13"/>
                                  <w:w w:val="114"/>
                                  <w:sz w:val="16"/>
                                </w:rPr>
                                <w:t xml:space="preserve"> </w:t>
                              </w:r>
                              <w:r>
                                <w:rPr>
                                  <w:w w:val="114"/>
                                  <w:sz w:val="16"/>
                                </w:rPr>
                                <w:t>Wales)</w:t>
                              </w:r>
                            </w:p>
                          </w:txbxContent>
                        </wps:txbx>
                        <wps:bodyPr horzOverflow="overflow" vert="horz" lIns="0" tIns="0" rIns="0" bIns="0" rtlCol="0">
                          <a:noAutofit/>
                        </wps:bodyPr>
                      </wps:wsp>
                      <wps:wsp>
                        <wps:cNvPr id="58" name="Rectangle 58"/>
                        <wps:cNvSpPr/>
                        <wps:spPr>
                          <a:xfrm>
                            <a:off x="2340001" y="6267255"/>
                            <a:ext cx="3272260" cy="182288"/>
                          </a:xfrm>
                          <a:prstGeom prst="rect">
                            <a:avLst/>
                          </a:prstGeom>
                          <a:ln>
                            <a:noFill/>
                          </a:ln>
                        </wps:spPr>
                        <wps:txbx>
                          <w:txbxContent>
                            <w:p w:rsidR="00F171E1" w:rsidRDefault="00F171E1">
                              <w:pPr>
                                <w:spacing w:after="160" w:line="259" w:lineRule="auto"/>
                              </w:pPr>
                              <w:r>
                                <w:rPr>
                                  <w:w w:val="107"/>
                                  <w:sz w:val="16"/>
                                </w:rPr>
                                <w:t>A</w:t>
                              </w:r>
                              <w:r>
                                <w:rPr>
                                  <w:spacing w:val="13"/>
                                  <w:w w:val="107"/>
                                  <w:sz w:val="16"/>
                                </w:rPr>
                                <w:t xml:space="preserve"> </w:t>
                              </w:r>
                              <w:r>
                                <w:rPr>
                                  <w:w w:val="107"/>
                                  <w:sz w:val="16"/>
                                </w:rPr>
                                <w:t>catalogue</w:t>
                              </w:r>
                              <w:r>
                                <w:rPr>
                                  <w:spacing w:val="13"/>
                                  <w:w w:val="107"/>
                                  <w:sz w:val="16"/>
                                </w:rPr>
                                <w:t xml:space="preserve"> </w:t>
                              </w:r>
                              <w:r>
                                <w:rPr>
                                  <w:w w:val="107"/>
                                  <w:sz w:val="16"/>
                                </w:rPr>
                                <w:t>record</w:t>
                              </w:r>
                              <w:r>
                                <w:rPr>
                                  <w:spacing w:val="13"/>
                                  <w:w w:val="107"/>
                                  <w:sz w:val="16"/>
                                </w:rPr>
                                <w:t xml:space="preserve"> </w:t>
                              </w:r>
                              <w:r>
                                <w:rPr>
                                  <w:w w:val="107"/>
                                  <w:sz w:val="16"/>
                                </w:rPr>
                                <w:t>of</w:t>
                              </w:r>
                              <w:r>
                                <w:rPr>
                                  <w:spacing w:val="13"/>
                                  <w:w w:val="107"/>
                                  <w:sz w:val="16"/>
                                </w:rPr>
                                <w:t xml:space="preserve"> </w:t>
                              </w:r>
                              <w:r>
                                <w:rPr>
                                  <w:w w:val="107"/>
                                  <w:sz w:val="16"/>
                                </w:rPr>
                                <w:t>this</w:t>
                              </w:r>
                              <w:r>
                                <w:rPr>
                                  <w:spacing w:val="13"/>
                                  <w:w w:val="107"/>
                                  <w:sz w:val="16"/>
                                </w:rPr>
                                <w:t xml:space="preserve"> </w:t>
                              </w:r>
                              <w:r>
                                <w:rPr>
                                  <w:w w:val="107"/>
                                  <w:sz w:val="16"/>
                                </w:rPr>
                                <w:t>publication</w:t>
                              </w:r>
                              <w:r>
                                <w:rPr>
                                  <w:spacing w:val="13"/>
                                  <w:w w:val="107"/>
                                  <w:sz w:val="16"/>
                                </w:rPr>
                                <w:t xml:space="preserve"> </w:t>
                              </w:r>
                              <w:r>
                                <w:rPr>
                                  <w:w w:val="107"/>
                                  <w:sz w:val="16"/>
                                </w:rPr>
                                <w:t>is</w:t>
                              </w:r>
                              <w:r>
                                <w:rPr>
                                  <w:spacing w:val="13"/>
                                  <w:w w:val="107"/>
                                  <w:sz w:val="16"/>
                                </w:rPr>
                                <w:t xml:space="preserve"> </w:t>
                              </w:r>
                              <w:r>
                                <w:rPr>
                                  <w:w w:val="107"/>
                                  <w:sz w:val="16"/>
                                </w:rPr>
                                <w:t>available</w:t>
                              </w:r>
                              <w:r>
                                <w:rPr>
                                  <w:spacing w:val="13"/>
                                  <w:w w:val="107"/>
                                  <w:sz w:val="16"/>
                                </w:rPr>
                                <w:t xml:space="preserve"> </w:t>
                              </w:r>
                              <w:r>
                                <w:rPr>
                                  <w:w w:val="107"/>
                                  <w:sz w:val="16"/>
                                </w:rPr>
                                <w:t>from</w:t>
                              </w:r>
                              <w:r>
                                <w:rPr>
                                  <w:spacing w:val="13"/>
                                  <w:w w:val="107"/>
                                  <w:sz w:val="16"/>
                                </w:rPr>
                                <w:t xml:space="preserve"> </w:t>
                              </w:r>
                            </w:p>
                          </w:txbxContent>
                        </wps:txbx>
                        <wps:bodyPr horzOverflow="overflow" vert="horz" lIns="0" tIns="0" rIns="0" bIns="0" rtlCol="0">
                          <a:noAutofit/>
                        </wps:bodyPr>
                      </wps:wsp>
                      <wps:wsp>
                        <wps:cNvPr id="59" name="Rectangle 59"/>
                        <wps:cNvSpPr/>
                        <wps:spPr>
                          <a:xfrm>
                            <a:off x="2340001" y="6432355"/>
                            <a:ext cx="1043702" cy="182288"/>
                          </a:xfrm>
                          <a:prstGeom prst="rect">
                            <a:avLst/>
                          </a:prstGeom>
                          <a:ln>
                            <a:noFill/>
                          </a:ln>
                        </wps:spPr>
                        <wps:txbx>
                          <w:txbxContent>
                            <w:p w:rsidR="00F171E1" w:rsidRDefault="00F171E1">
                              <w:pPr>
                                <w:spacing w:after="160" w:line="259" w:lineRule="auto"/>
                              </w:pPr>
                              <w:proofErr w:type="gramStart"/>
                              <w:r>
                                <w:rPr>
                                  <w:w w:val="102"/>
                                  <w:sz w:val="16"/>
                                </w:rPr>
                                <w:t>the</w:t>
                              </w:r>
                              <w:proofErr w:type="gramEnd"/>
                              <w:r>
                                <w:rPr>
                                  <w:spacing w:val="13"/>
                                  <w:w w:val="102"/>
                                  <w:sz w:val="16"/>
                                </w:rPr>
                                <w:t xml:space="preserve"> </w:t>
                              </w:r>
                              <w:r>
                                <w:rPr>
                                  <w:w w:val="102"/>
                                  <w:sz w:val="16"/>
                                </w:rPr>
                                <w:t>British</w:t>
                              </w:r>
                              <w:r>
                                <w:rPr>
                                  <w:spacing w:val="13"/>
                                  <w:w w:val="102"/>
                                  <w:sz w:val="16"/>
                                </w:rPr>
                                <w:t xml:space="preserve"> </w:t>
                              </w:r>
                              <w:r>
                                <w:rPr>
                                  <w:w w:val="102"/>
                                  <w:sz w:val="16"/>
                                </w:rPr>
                                <w:t>Library.</w:t>
                              </w:r>
                            </w:p>
                          </w:txbxContent>
                        </wps:txbx>
                        <wps:bodyPr horzOverflow="overflow" vert="horz" lIns="0" tIns="0" rIns="0" bIns="0" rtlCol="0">
                          <a:noAutofit/>
                        </wps:bodyPr>
                      </wps:wsp>
                      <wps:wsp>
                        <wps:cNvPr id="60" name="Shape 60"/>
                        <wps:cNvSpPr/>
                        <wps:spPr>
                          <a:xfrm>
                            <a:off x="0" y="0"/>
                            <a:ext cx="2224395" cy="7560005"/>
                          </a:xfrm>
                          <a:custGeom>
                            <a:avLst/>
                            <a:gdLst/>
                            <a:ahLst/>
                            <a:cxnLst/>
                            <a:rect l="0" t="0" r="0" b="0"/>
                            <a:pathLst>
                              <a:path w="2224395" h="7560005">
                                <a:moveTo>
                                  <a:pt x="0" y="0"/>
                                </a:moveTo>
                                <a:lnTo>
                                  <a:pt x="2203733" y="0"/>
                                </a:lnTo>
                                <a:lnTo>
                                  <a:pt x="2174207" y="93149"/>
                                </a:lnTo>
                                <a:cubicBezTo>
                                  <a:pt x="1918202" y="928715"/>
                                  <a:pt x="1432469" y="3225084"/>
                                  <a:pt x="2151090" y="7177017"/>
                                </a:cubicBezTo>
                                <a:lnTo>
                                  <a:pt x="2224395" y="7560005"/>
                                </a:lnTo>
                                <a:lnTo>
                                  <a:pt x="0" y="7560005"/>
                                </a:lnTo>
                                <a:lnTo>
                                  <a:pt x="0" y="0"/>
                                </a:lnTo>
                                <a:close/>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12151" name="Shape 12151"/>
                        <wps:cNvSpPr/>
                        <wps:spPr>
                          <a:xfrm>
                            <a:off x="504000" y="457212"/>
                            <a:ext cx="914400" cy="319646"/>
                          </a:xfrm>
                          <a:custGeom>
                            <a:avLst/>
                            <a:gdLst/>
                            <a:ahLst/>
                            <a:cxnLst/>
                            <a:rect l="0" t="0" r="0" b="0"/>
                            <a:pathLst>
                              <a:path w="914400" h="319646">
                                <a:moveTo>
                                  <a:pt x="0" y="0"/>
                                </a:moveTo>
                                <a:lnTo>
                                  <a:pt x="914400" y="0"/>
                                </a:lnTo>
                                <a:lnTo>
                                  <a:pt x="914400" y="319646"/>
                                </a:lnTo>
                                <a:lnTo>
                                  <a:pt x="0" y="319646"/>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pic:pic xmlns:pic="http://schemas.openxmlformats.org/drawingml/2006/picture">
                        <pic:nvPicPr>
                          <pic:cNvPr id="63" name="Picture 63"/>
                          <pic:cNvPicPr/>
                        </pic:nvPicPr>
                        <pic:blipFill>
                          <a:blip r:embed="rId19"/>
                          <a:stretch>
                            <a:fillRect/>
                          </a:stretch>
                        </pic:blipFill>
                        <pic:spPr>
                          <a:xfrm>
                            <a:off x="538005" y="498012"/>
                            <a:ext cx="773291" cy="247557"/>
                          </a:xfrm>
                          <a:prstGeom prst="rect">
                            <a:avLst/>
                          </a:prstGeom>
                        </pic:spPr>
                      </pic:pic>
                      <wps:wsp>
                        <wps:cNvPr id="64" name="Shape 64"/>
                        <wps:cNvSpPr/>
                        <wps:spPr>
                          <a:xfrm>
                            <a:off x="2340001" y="1074006"/>
                            <a:ext cx="2530806" cy="0"/>
                          </a:xfrm>
                          <a:custGeom>
                            <a:avLst/>
                            <a:gdLst/>
                            <a:ahLst/>
                            <a:cxnLst/>
                            <a:rect l="0" t="0" r="0" b="0"/>
                            <a:pathLst>
                              <a:path w="2530806">
                                <a:moveTo>
                                  <a:pt x="0" y="0"/>
                                </a:moveTo>
                                <a:lnTo>
                                  <a:pt x="2530806" y="0"/>
                                </a:lnTo>
                              </a:path>
                            </a:pathLst>
                          </a:custGeom>
                          <a:ln w="6350" cap="flat">
                            <a:miter lim="100000"/>
                          </a:ln>
                        </wps:spPr>
                        <wps:style>
                          <a:lnRef idx="1">
                            <a:srgbClr val="6F6F6E"/>
                          </a:lnRef>
                          <a:fillRef idx="0">
                            <a:srgbClr val="000000">
                              <a:alpha val="0"/>
                            </a:srgbClr>
                          </a:fillRef>
                          <a:effectRef idx="0">
                            <a:scrgbClr r="0" g="0" b="0"/>
                          </a:effectRef>
                          <a:fontRef idx="none"/>
                        </wps:style>
                        <wps:bodyPr/>
                      </wps:wsp>
                      <wps:wsp>
                        <wps:cNvPr id="65" name="Shape 65"/>
                        <wps:cNvSpPr/>
                        <wps:spPr>
                          <a:xfrm>
                            <a:off x="2340001" y="3017229"/>
                            <a:ext cx="2530806" cy="0"/>
                          </a:xfrm>
                          <a:custGeom>
                            <a:avLst/>
                            <a:gdLst/>
                            <a:ahLst/>
                            <a:cxnLst/>
                            <a:rect l="0" t="0" r="0" b="0"/>
                            <a:pathLst>
                              <a:path w="2530806">
                                <a:moveTo>
                                  <a:pt x="0" y="0"/>
                                </a:moveTo>
                                <a:lnTo>
                                  <a:pt x="2530806" y="0"/>
                                </a:lnTo>
                              </a:path>
                            </a:pathLst>
                          </a:custGeom>
                          <a:ln w="6350" cap="flat">
                            <a:miter lim="100000"/>
                          </a:ln>
                        </wps:spPr>
                        <wps:style>
                          <a:lnRef idx="1">
                            <a:srgbClr val="6F6F6E"/>
                          </a:lnRef>
                          <a:fillRef idx="0">
                            <a:srgbClr val="000000">
                              <a:alpha val="0"/>
                            </a:srgbClr>
                          </a:fillRef>
                          <a:effectRef idx="0">
                            <a:scrgbClr r="0" g="0" b="0"/>
                          </a:effectRef>
                          <a:fontRef idx="none"/>
                        </wps:style>
                        <wps:bodyPr/>
                      </wps:wsp>
                      <wps:wsp>
                        <wps:cNvPr id="66" name="Shape 66"/>
                        <wps:cNvSpPr/>
                        <wps:spPr>
                          <a:xfrm>
                            <a:off x="2340001" y="3659831"/>
                            <a:ext cx="2530806" cy="0"/>
                          </a:xfrm>
                          <a:custGeom>
                            <a:avLst/>
                            <a:gdLst/>
                            <a:ahLst/>
                            <a:cxnLst/>
                            <a:rect l="0" t="0" r="0" b="0"/>
                            <a:pathLst>
                              <a:path w="2530806">
                                <a:moveTo>
                                  <a:pt x="0" y="0"/>
                                </a:moveTo>
                                <a:lnTo>
                                  <a:pt x="2530806" y="0"/>
                                </a:lnTo>
                              </a:path>
                            </a:pathLst>
                          </a:custGeom>
                          <a:ln w="6350" cap="flat">
                            <a:miter lim="100000"/>
                          </a:ln>
                        </wps:spPr>
                        <wps:style>
                          <a:lnRef idx="1">
                            <a:srgbClr val="6F6F6E"/>
                          </a:lnRef>
                          <a:fillRef idx="0">
                            <a:srgbClr val="000000">
                              <a:alpha val="0"/>
                            </a:srgbClr>
                          </a:fillRef>
                          <a:effectRef idx="0">
                            <a:scrgbClr r="0" g="0" b="0"/>
                          </a:effectRef>
                          <a:fontRef idx="none"/>
                        </wps:style>
                        <wps:bodyPr/>
                      </wps:wsp>
                      <wps:wsp>
                        <wps:cNvPr id="67" name="Shape 67"/>
                        <wps:cNvSpPr/>
                        <wps:spPr>
                          <a:xfrm>
                            <a:off x="2340001" y="3891031"/>
                            <a:ext cx="2530806" cy="0"/>
                          </a:xfrm>
                          <a:custGeom>
                            <a:avLst/>
                            <a:gdLst/>
                            <a:ahLst/>
                            <a:cxnLst/>
                            <a:rect l="0" t="0" r="0" b="0"/>
                            <a:pathLst>
                              <a:path w="2530806">
                                <a:moveTo>
                                  <a:pt x="0" y="0"/>
                                </a:moveTo>
                                <a:lnTo>
                                  <a:pt x="2530806" y="0"/>
                                </a:lnTo>
                              </a:path>
                            </a:pathLst>
                          </a:custGeom>
                          <a:ln w="6350" cap="flat">
                            <a:miter lim="100000"/>
                          </a:ln>
                        </wps:spPr>
                        <wps:style>
                          <a:lnRef idx="1">
                            <a:srgbClr val="6F6F6E"/>
                          </a:lnRef>
                          <a:fillRef idx="0">
                            <a:srgbClr val="000000">
                              <a:alpha val="0"/>
                            </a:srgbClr>
                          </a:fillRef>
                          <a:effectRef idx="0">
                            <a:scrgbClr r="0" g="0" b="0"/>
                          </a:effectRef>
                          <a:fontRef idx="none"/>
                        </wps:style>
                        <wps:bodyPr/>
                      </wps:wsp>
                      <wps:wsp>
                        <wps:cNvPr id="68" name="Shape 68"/>
                        <wps:cNvSpPr/>
                        <wps:spPr>
                          <a:xfrm>
                            <a:off x="2340001" y="5624505"/>
                            <a:ext cx="2530806" cy="0"/>
                          </a:xfrm>
                          <a:custGeom>
                            <a:avLst/>
                            <a:gdLst/>
                            <a:ahLst/>
                            <a:cxnLst/>
                            <a:rect l="0" t="0" r="0" b="0"/>
                            <a:pathLst>
                              <a:path w="2530806">
                                <a:moveTo>
                                  <a:pt x="0" y="0"/>
                                </a:moveTo>
                                <a:lnTo>
                                  <a:pt x="2530806" y="0"/>
                                </a:lnTo>
                              </a:path>
                            </a:pathLst>
                          </a:custGeom>
                          <a:ln w="6350" cap="flat">
                            <a:miter lim="100000"/>
                          </a:ln>
                        </wps:spPr>
                        <wps:style>
                          <a:lnRef idx="1">
                            <a:srgbClr val="6F6F6E"/>
                          </a:lnRef>
                          <a:fillRef idx="0">
                            <a:srgbClr val="000000">
                              <a:alpha val="0"/>
                            </a:srgbClr>
                          </a:fillRef>
                          <a:effectRef idx="0">
                            <a:scrgbClr r="0" g="0" b="0"/>
                          </a:effectRef>
                          <a:fontRef idx="none"/>
                        </wps:style>
                        <wps:bodyPr/>
                      </wps:wsp>
                      <wps:wsp>
                        <wps:cNvPr id="69" name="Shape 69"/>
                        <wps:cNvSpPr/>
                        <wps:spPr>
                          <a:xfrm>
                            <a:off x="2340001" y="6195179"/>
                            <a:ext cx="2530806" cy="0"/>
                          </a:xfrm>
                          <a:custGeom>
                            <a:avLst/>
                            <a:gdLst/>
                            <a:ahLst/>
                            <a:cxnLst/>
                            <a:rect l="0" t="0" r="0" b="0"/>
                            <a:pathLst>
                              <a:path w="2530806">
                                <a:moveTo>
                                  <a:pt x="0" y="0"/>
                                </a:moveTo>
                                <a:lnTo>
                                  <a:pt x="2530806" y="0"/>
                                </a:lnTo>
                              </a:path>
                            </a:pathLst>
                          </a:custGeom>
                          <a:ln w="6350" cap="flat">
                            <a:miter lim="100000"/>
                          </a:ln>
                        </wps:spPr>
                        <wps:style>
                          <a:lnRef idx="1">
                            <a:srgbClr val="6F6F6E"/>
                          </a:lnRef>
                          <a:fillRef idx="0">
                            <a:srgbClr val="000000">
                              <a:alpha val="0"/>
                            </a:srgbClr>
                          </a:fillRef>
                          <a:effectRef idx="0">
                            <a:scrgbClr r="0" g="0" b="0"/>
                          </a:effectRef>
                          <a:fontRef idx="none"/>
                        </wps:style>
                        <wps:bodyPr/>
                      </wps:wsp>
                      <wps:wsp>
                        <wps:cNvPr id="70" name="Shape 70"/>
                        <wps:cNvSpPr/>
                        <wps:spPr>
                          <a:xfrm>
                            <a:off x="2340001" y="2745005"/>
                            <a:ext cx="2530806" cy="0"/>
                          </a:xfrm>
                          <a:custGeom>
                            <a:avLst/>
                            <a:gdLst/>
                            <a:ahLst/>
                            <a:cxnLst/>
                            <a:rect l="0" t="0" r="0" b="0"/>
                            <a:pathLst>
                              <a:path w="2530806">
                                <a:moveTo>
                                  <a:pt x="0" y="0"/>
                                </a:moveTo>
                                <a:lnTo>
                                  <a:pt x="2530806" y="0"/>
                                </a:lnTo>
                              </a:path>
                            </a:pathLst>
                          </a:custGeom>
                          <a:ln w="6350" cap="flat">
                            <a:miter lim="100000"/>
                          </a:ln>
                        </wps:spPr>
                        <wps:style>
                          <a:lnRef idx="1">
                            <a:srgbClr val="6F6F6E"/>
                          </a:lnRef>
                          <a:fillRef idx="0">
                            <a:srgbClr val="000000">
                              <a:alpha val="0"/>
                            </a:srgbClr>
                          </a:fillRef>
                          <a:effectRef idx="0">
                            <a:scrgbClr r="0" g="0" b="0"/>
                          </a:effectRef>
                          <a:fontRef idx="none"/>
                        </wps:style>
                        <wps:bodyPr/>
                      </wps:wsp>
                      <wps:wsp>
                        <wps:cNvPr id="71" name="Shape 71"/>
                        <wps:cNvSpPr/>
                        <wps:spPr>
                          <a:xfrm>
                            <a:off x="2340001" y="2481006"/>
                            <a:ext cx="2530806" cy="0"/>
                          </a:xfrm>
                          <a:custGeom>
                            <a:avLst/>
                            <a:gdLst/>
                            <a:ahLst/>
                            <a:cxnLst/>
                            <a:rect l="0" t="0" r="0" b="0"/>
                            <a:pathLst>
                              <a:path w="2530806">
                                <a:moveTo>
                                  <a:pt x="0" y="0"/>
                                </a:moveTo>
                                <a:lnTo>
                                  <a:pt x="2530806" y="0"/>
                                </a:lnTo>
                              </a:path>
                            </a:pathLst>
                          </a:custGeom>
                          <a:ln w="6350" cap="flat">
                            <a:miter lim="100000"/>
                          </a:ln>
                        </wps:spPr>
                        <wps:style>
                          <a:lnRef idx="1">
                            <a:srgbClr val="6F6F6E"/>
                          </a:lnRef>
                          <a:fillRef idx="0">
                            <a:srgbClr val="000000">
                              <a:alpha val="0"/>
                            </a:srgbClr>
                          </a:fillRef>
                          <a:effectRef idx="0">
                            <a:scrgbClr r="0" g="0" b="0"/>
                          </a:effectRef>
                          <a:fontRef idx="none"/>
                        </wps:style>
                        <wps:bodyPr/>
                      </wps:wsp>
                      <wps:wsp>
                        <wps:cNvPr id="72" name="Rectangle 72"/>
                        <wps:cNvSpPr/>
                        <wps:spPr>
                          <a:xfrm>
                            <a:off x="457200" y="7287220"/>
                            <a:ext cx="1333541" cy="198840"/>
                          </a:xfrm>
                          <a:prstGeom prst="rect">
                            <a:avLst/>
                          </a:prstGeom>
                          <a:ln>
                            <a:noFill/>
                          </a:ln>
                        </wps:spPr>
                        <wps:txbx>
                          <w:txbxContent>
                            <w:p w:rsidR="00F171E1" w:rsidRDefault="00F171E1">
                              <w:pPr>
                                <w:spacing w:after="160" w:line="259" w:lineRule="auto"/>
                              </w:pPr>
                              <w:r>
                                <w:rPr>
                                  <w:rFonts w:ascii="Calibri" w:eastAsia="Calibri" w:hAnsi="Calibri" w:cs="Calibri"/>
                                  <w:color w:val="FFFFFF"/>
                                  <w:w w:val="105"/>
                                </w:rPr>
                                <w:t>•</w:t>
                              </w:r>
                              <w:r>
                                <w:rPr>
                                  <w:rFonts w:ascii="Calibri" w:eastAsia="Calibri" w:hAnsi="Calibri" w:cs="Calibri"/>
                                  <w:color w:val="FFFFFF"/>
                                  <w:spacing w:val="15"/>
                                  <w:w w:val="105"/>
                                </w:rPr>
                                <w:t xml:space="preserve"> </w:t>
                              </w:r>
                              <w:r>
                                <w:rPr>
                                  <w:rFonts w:ascii="Calibri" w:eastAsia="Calibri" w:hAnsi="Calibri" w:cs="Calibri"/>
                                  <w:color w:val="FFFFFF"/>
                                  <w:w w:val="105"/>
                                </w:rPr>
                                <w:t>www.nasen.org.uk</w:t>
                              </w:r>
                            </w:p>
                          </w:txbxContent>
                        </wps:txbx>
                        <wps:bodyPr horzOverflow="overflow" vert="horz" lIns="0" tIns="0" rIns="0" bIns="0" rtlCol="0">
                          <a:noAutofit/>
                        </wps:bodyPr>
                      </wps:wsp>
                    </wpg:wgp>
                  </a:graphicData>
                </a:graphic>
              </wp:anchor>
            </w:drawing>
          </mc:Choice>
          <mc:Fallback>
            <w:pict>
              <v:group id="Group 8110" o:spid="_x0000_s1048" style="position:absolute;left:0;text-align:left;margin-left:0;margin-top:0;width:385.55pt;height:595.3pt;z-index:251677696;mso-position-horizontal-relative:page;mso-position-vertical-relative:page" coordsize="48964,756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">
                <v:rect id="Rectangle 31" o:spid="_x0000_s1049" style="position:absolute;left:23400;top:8375;width:19339;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F171E1" w:rsidRDefault="00F171E1">
                        <w:pPr>
                          <w:spacing w:after="160" w:line="259" w:lineRule="auto"/>
                        </w:pPr>
                        <w:r>
                          <w:rPr>
                            <w:w w:val="108"/>
                            <w:sz w:val="16"/>
                          </w:rPr>
                          <w:t>First</w:t>
                        </w:r>
                        <w:r>
                          <w:rPr>
                            <w:spacing w:val="13"/>
                            <w:w w:val="108"/>
                            <w:sz w:val="16"/>
                          </w:rPr>
                          <w:t xml:space="preserve"> </w:t>
                        </w:r>
                        <w:r>
                          <w:rPr>
                            <w:w w:val="108"/>
                            <w:sz w:val="16"/>
                          </w:rPr>
                          <w:t>published</w:t>
                        </w:r>
                        <w:r>
                          <w:rPr>
                            <w:spacing w:val="13"/>
                            <w:w w:val="108"/>
                            <w:sz w:val="16"/>
                          </w:rPr>
                          <w:t xml:space="preserve"> </w:t>
                        </w:r>
                        <w:r>
                          <w:rPr>
                            <w:w w:val="108"/>
                            <w:sz w:val="16"/>
                          </w:rPr>
                          <w:t>in</w:t>
                        </w:r>
                        <w:r>
                          <w:rPr>
                            <w:spacing w:val="13"/>
                            <w:w w:val="108"/>
                            <w:sz w:val="16"/>
                          </w:rPr>
                          <w:t xml:space="preserve"> </w:t>
                        </w:r>
                        <w:r>
                          <w:rPr>
                            <w:w w:val="108"/>
                            <w:sz w:val="16"/>
                          </w:rPr>
                          <w:t>2015</w:t>
                        </w:r>
                        <w:r>
                          <w:rPr>
                            <w:spacing w:val="13"/>
                            <w:w w:val="108"/>
                            <w:sz w:val="16"/>
                          </w:rPr>
                          <w:t xml:space="preserve"> </w:t>
                        </w:r>
                        <w:r>
                          <w:rPr>
                            <w:w w:val="108"/>
                            <w:sz w:val="16"/>
                          </w:rPr>
                          <w:t>by</w:t>
                        </w:r>
                        <w:r>
                          <w:rPr>
                            <w:spacing w:val="13"/>
                            <w:w w:val="108"/>
                            <w:sz w:val="16"/>
                          </w:rPr>
                          <w:t xml:space="preserve"> </w:t>
                        </w:r>
                        <w:proofErr w:type="spellStart"/>
                        <w:r>
                          <w:rPr>
                            <w:w w:val="108"/>
                            <w:sz w:val="16"/>
                          </w:rPr>
                          <w:t>nasen</w:t>
                        </w:r>
                        <w:proofErr w:type="spellEnd"/>
                      </w:p>
                    </w:txbxContent>
                  </v:textbox>
                </v:rect>
                <v:rect id="Rectangle 32" o:spid="_x0000_s1050" style="position:absolute;left:23400;top:11106;width:7933;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F171E1" w:rsidRDefault="00F171E1">
                        <w:pPr>
                          <w:spacing w:after="160" w:line="259" w:lineRule="auto"/>
                        </w:pPr>
                        <w:proofErr w:type="spellStart"/>
                        <w:r>
                          <w:rPr>
                            <w:w w:val="110"/>
                            <w:sz w:val="16"/>
                          </w:rPr>
                          <w:t>Nasen</w:t>
                        </w:r>
                        <w:proofErr w:type="spellEnd"/>
                        <w:r>
                          <w:rPr>
                            <w:spacing w:val="13"/>
                            <w:w w:val="110"/>
                            <w:sz w:val="16"/>
                          </w:rPr>
                          <w:t xml:space="preserve"> </w:t>
                        </w:r>
                        <w:r>
                          <w:rPr>
                            <w:w w:val="110"/>
                            <w:sz w:val="16"/>
                          </w:rPr>
                          <w:t>House</w:t>
                        </w:r>
                      </w:p>
                    </w:txbxContent>
                  </v:textbox>
                </v:rect>
                <v:rect id="Rectangle 7929" o:spid="_x0000_s1051" style="position:absolute;left:23400;top:12757;width:832;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McA&#10;AADdAAAADwAAAGRycy9kb3ducmV2LnhtbESPQWvCQBSE70L/w/IK3nTTHFoTXUVaS3KssWB7e2Sf&#10;SWj2bciuJvbXdwWhx2FmvmFWm9G04kK9aywreJpHIIhLqxuuFHwe3mcLEM4ja2wtk4IrOdisHyYr&#10;TLUdeE+XwlciQNilqKD2vkuldGVNBt3cdsTBO9neoA+yr6TucQhw08o4ip6lwYbDQo0dvdZU/hRn&#10;oyBbdNuv3P4OVbv7zo4fx+TtkHilpo/jdgnC0+j/w/d2rhW8JHE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P8/jHAAAA3QAAAA8AAAAAAAAAAAAAAAAAmAIAAGRy&#10;cy9kb3ducmV2LnhtbFBLBQYAAAAABAAEAPUAAACMAwAAAAA=&#10;" filled="f" stroked="f">
                  <v:textbox inset="0,0,0,0">
                    <w:txbxContent>
                      <w:p w:rsidR="00F171E1" w:rsidRDefault="00F171E1">
                        <w:pPr>
                          <w:spacing w:after="160" w:line="259" w:lineRule="auto"/>
                        </w:pPr>
                        <w:r>
                          <w:rPr>
                            <w:w w:val="121"/>
                            <w:sz w:val="16"/>
                          </w:rPr>
                          <w:t>4</w:t>
                        </w:r>
                      </w:p>
                    </w:txbxContent>
                  </v:textbox>
                </v:rect>
                <v:rect id="Rectangle 7930" o:spid="_x0000_s1052" style="position:absolute;left:24025;top:12757;width:15662;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zMuMIA&#10;AADdAAAADwAAAGRycy9kb3ducmV2LnhtbERPTYvCMBC9C/6HMMLeNFVhtdUooi56dFVQb0MztsVm&#10;Upqs7e6vNwdhj4/3PV+2phRPql1hWcFwEIEgTq0uOFNwPn31pyCcR9ZYWiYFv+Rgueh25pho2/A3&#10;PY8+EyGEXYIKcu+rREqX5mTQDWxFHLi7rQ36AOtM6hqbEG5KOYqiT2mw4NCQY0XrnNLH8cco2E2r&#10;1XVv/5qs3N52l8Ml3pxir9RHr13NQHhq/b/47d5rBZN4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7My4wgAAAN0AAAAPAAAAAAAAAAAAAAAAAJgCAABkcnMvZG93&#10;bnJldi54bWxQSwUGAAAAAAQABAD1AAAAhwMAAAAA&#10;" filled="f" stroked="f">
                  <v:textbox inset="0,0,0,0">
                    <w:txbxContent>
                      <w:p w:rsidR="00F171E1" w:rsidRDefault="00F171E1">
                        <w:pPr>
                          <w:spacing w:after="160" w:line="259" w:lineRule="auto"/>
                        </w:pPr>
                        <w:r>
                          <w:rPr>
                            <w:w w:val="110"/>
                            <w:sz w:val="16"/>
                          </w:rPr>
                          <w:t>/5</w:t>
                        </w:r>
                        <w:r>
                          <w:rPr>
                            <w:spacing w:val="13"/>
                            <w:w w:val="110"/>
                            <w:sz w:val="16"/>
                          </w:rPr>
                          <w:t xml:space="preserve"> </w:t>
                        </w:r>
                        <w:r>
                          <w:rPr>
                            <w:w w:val="110"/>
                            <w:sz w:val="16"/>
                          </w:rPr>
                          <w:t>Amber</w:t>
                        </w:r>
                        <w:r>
                          <w:rPr>
                            <w:spacing w:val="13"/>
                            <w:w w:val="110"/>
                            <w:sz w:val="16"/>
                          </w:rPr>
                          <w:t xml:space="preserve"> </w:t>
                        </w:r>
                        <w:r>
                          <w:rPr>
                            <w:w w:val="110"/>
                            <w:sz w:val="16"/>
                          </w:rPr>
                          <w:t>Business</w:t>
                        </w:r>
                        <w:r>
                          <w:rPr>
                            <w:spacing w:val="13"/>
                            <w:w w:val="110"/>
                            <w:sz w:val="16"/>
                          </w:rPr>
                          <w:t xml:space="preserve"> </w:t>
                        </w:r>
                        <w:r>
                          <w:rPr>
                            <w:w w:val="110"/>
                            <w:sz w:val="16"/>
                          </w:rPr>
                          <w:t>Village</w:t>
                        </w:r>
                      </w:p>
                    </w:txbxContent>
                  </v:textbox>
                </v:rect>
                <v:rect id="Rectangle 34" o:spid="_x0000_s1053" style="position:absolute;left:23400;top:14408;width:7607;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F171E1" w:rsidRDefault="00F171E1">
                        <w:pPr>
                          <w:spacing w:after="160" w:line="259" w:lineRule="auto"/>
                        </w:pPr>
                        <w:r>
                          <w:rPr>
                            <w:w w:val="109"/>
                            <w:sz w:val="16"/>
                          </w:rPr>
                          <w:t>Amber</w:t>
                        </w:r>
                        <w:r>
                          <w:rPr>
                            <w:spacing w:val="13"/>
                            <w:w w:val="109"/>
                            <w:sz w:val="16"/>
                          </w:rPr>
                          <w:t xml:space="preserve"> </w:t>
                        </w:r>
                        <w:r>
                          <w:rPr>
                            <w:w w:val="109"/>
                            <w:sz w:val="16"/>
                          </w:rPr>
                          <w:t>Close</w:t>
                        </w:r>
                      </w:p>
                    </w:txbxContent>
                  </v:textbox>
                </v:rect>
                <v:rect id="Rectangle 35" o:spid="_x0000_s1054" style="position:absolute;left:23400;top:16059;width:5630;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F171E1" w:rsidRDefault="00F171E1">
                        <w:pPr>
                          <w:spacing w:after="160" w:line="259" w:lineRule="auto"/>
                        </w:pPr>
                        <w:proofErr w:type="spellStart"/>
                        <w:r>
                          <w:rPr>
                            <w:w w:val="105"/>
                            <w:sz w:val="16"/>
                          </w:rPr>
                          <w:t>Amington</w:t>
                        </w:r>
                        <w:proofErr w:type="spellEnd"/>
                      </w:p>
                    </w:txbxContent>
                  </v:textbox>
                </v:rect>
                <v:rect id="Rectangle 36" o:spid="_x0000_s1055" style="position:absolute;left:23400;top:17710;width:5621;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F171E1" w:rsidRDefault="00F171E1">
                        <w:pPr>
                          <w:spacing w:after="160" w:line="259" w:lineRule="auto"/>
                        </w:pPr>
                        <w:r>
                          <w:rPr>
                            <w:w w:val="99"/>
                            <w:sz w:val="16"/>
                          </w:rPr>
                          <w:t>Tamworth</w:t>
                        </w:r>
                      </w:p>
                    </w:txbxContent>
                  </v:textbox>
                </v:rect>
                <v:rect id="Rectangle 37" o:spid="_x0000_s1056" style="position:absolute;left:23400;top:19361;width:7768;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2FMMA&#10;AADbAAAADwAAAGRycy9kb3ducmV2LnhtbESPS4vCQBCE74L/YWjBm05cwU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2FMMAAADbAAAADwAAAAAAAAAAAAAAAACYAgAAZHJzL2Rv&#10;d25yZXYueG1sUEsFBgAAAAAEAAQA9QAAAIgDAAAAAA==&#10;" filled="f" stroked="f">
                  <v:textbox inset="0,0,0,0">
                    <w:txbxContent>
                      <w:p w:rsidR="00F171E1" w:rsidRDefault="00F171E1">
                        <w:pPr>
                          <w:spacing w:after="160" w:line="259" w:lineRule="auto"/>
                        </w:pPr>
                        <w:r>
                          <w:rPr>
                            <w:w w:val="104"/>
                            <w:sz w:val="16"/>
                          </w:rPr>
                          <w:t>Staffordshire</w:t>
                        </w:r>
                        <w:r>
                          <w:rPr>
                            <w:spacing w:val="13"/>
                            <w:w w:val="104"/>
                            <w:sz w:val="16"/>
                          </w:rPr>
                          <w:t xml:space="preserve"> </w:t>
                        </w:r>
                      </w:p>
                    </w:txbxContent>
                  </v:textbox>
                </v:rect>
                <v:rect id="Rectangle 38" o:spid="_x0000_s1057" style="position:absolute;left:23400;top:21012;width:5092;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F171E1" w:rsidRDefault="00F171E1">
                        <w:pPr>
                          <w:spacing w:after="160" w:line="259" w:lineRule="auto"/>
                        </w:pPr>
                        <w:r>
                          <w:rPr>
                            <w:w w:val="111"/>
                            <w:sz w:val="16"/>
                          </w:rPr>
                          <w:t>B77</w:t>
                        </w:r>
                        <w:r>
                          <w:rPr>
                            <w:spacing w:val="13"/>
                            <w:w w:val="111"/>
                            <w:sz w:val="16"/>
                          </w:rPr>
                          <w:t xml:space="preserve"> </w:t>
                        </w:r>
                        <w:r>
                          <w:rPr>
                            <w:w w:val="111"/>
                            <w:sz w:val="16"/>
                          </w:rPr>
                          <w:t>4RP</w:t>
                        </w:r>
                      </w:p>
                    </w:txbxContent>
                  </v:textbox>
                </v:rect>
                <v:rect id="Rectangle 39" o:spid="_x0000_s1058" style="position:absolute;left:23400;top:22663;width:11018;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rsidR="00F171E1" w:rsidRDefault="00F171E1">
                        <w:pPr>
                          <w:spacing w:after="160" w:line="259" w:lineRule="auto"/>
                        </w:pPr>
                        <w:r>
                          <w:rPr>
                            <w:w w:val="108"/>
                            <w:sz w:val="16"/>
                          </w:rPr>
                          <w:t>www.nasen.org.uk</w:t>
                        </w:r>
                      </w:p>
                    </w:txbxContent>
                  </v:textbox>
                </v:rect>
                <v:rect id="Rectangle 40" o:spid="_x0000_s1059" style="position:absolute;left:23400;top:25394;width:16291;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F171E1" w:rsidRDefault="00F171E1">
                        <w:pPr>
                          <w:spacing w:after="160" w:line="259" w:lineRule="auto"/>
                        </w:pPr>
                        <w:r>
                          <w:rPr>
                            <w:w w:val="120"/>
                            <w:sz w:val="16"/>
                          </w:rPr>
                          <w:t>ISBN:</w:t>
                        </w:r>
                        <w:r>
                          <w:rPr>
                            <w:spacing w:val="13"/>
                            <w:w w:val="120"/>
                            <w:sz w:val="16"/>
                          </w:rPr>
                          <w:t xml:space="preserve"> </w:t>
                        </w:r>
                        <w:r>
                          <w:rPr>
                            <w:w w:val="120"/>
                            <w:sz w:val="16"/>
                          </w:rPr>
                          <w:t>978</w:t>
                        </w:r>
                        <w:r>
                          <w:rPr>
                            <w:spacing w:val="13"/>
                            <w:w w:val="120"/>
                            <w:sz w:val="16"/>
                          </w:rPr>
                          <w:t xml:space="preserve"> </w:t>
                        </w:r>
                        <w:r>
                          <w:rPr>
                            <w:w w:val="120"/>
                            <w:sz w:val="16"/>
                          </w:rPr>
                          <w:t>1</w:t>
                        </w:r>
                        <w:r>
                          <w:rPr>
                            <w:spacing w:val="13"/>
                            <w:w w:val="120"/>
                            <w:sz w:val="16"/>
                          </w:rPr>
                          <w:t xml:space="preserve"> </w:t>
                        </w:r>
                        <w:r>
                          <w:rPr>
                            <w:w w:val="120"/>
                            <w:sz w:val="16"/>
                          </w:rPr>
                          <w:t>901485</w:t>
                        </w:r>
                        <w:r>
                          <w:rPr>
                            <w:spacing w:val="13"/>
                            <w:w w:val="120"/>
                            <w:sz w:val="16"/>
                          </w:rPr>
                          <w:t xml:space="preserve"> </w:t>
                        </w:r>
                        <w:r>
                          <w:rPr>
                            <w:w w:val="120"/>
                            <w:sz w:val="16"/>
                          </w:rPr>
                          <w:t>83</w:t>
                        </w:r>
                        <w:r>
                          <w:rPr>
                            <w:spacing w:val="13"/>
                            <w:w w:val="120"/>
                            <w:sz w:val="16"/>
                          </w:rPr>
                          <w:t xml:space="preserve"> </w:t>
                        </w:r>
                        <w:r>
                          <w:rPr>
                            <w:w w:val="120"/>
                            <w:sz w:val="16"/>
                          </w:rPr>
                          <w:t>7</w:t>
                        </w:r>
                      </w:p>
                    </w:txbxContent>
                  </v:textbox>
                </v:rect>
                <v:rect id="Rectangle 41" o:spid="_x0000_s1060" style="position:absolute;left:23400;top:28125;width:8273;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F171E1" w:rsidRDefault="00F171E1">
                        <w:pPr>
                          <w:spacing w:after="160" w:line="259" w:lineRule="auto"/>
                        </w:pPr>
                        <w:r>
                          <w:rPr>
                            <w:w w:val="110"/>
                            <w:sz w:val="16"/>
                          </w:rPr>
                          <w:t>©</w:t>
                        </w:r>
                        <w:proofErr w:type="spellStart"/>
                        <w:r>
                          <w:rPr>
                            <w:w w:val="110"/>
                            <w:sz w:val="16"/>
                          </w:rPr>
                          <w:t>nasen</w:t>
                        </w:r>
                        <w:proofErr w:type="spellEnd"/>
                        <w:r>
                          <w:rPr>
                            <w:spacing w:val="13"/>
                            <w:w w:val="110"/>
                            <w:sz w:val="16"/>
                          </w:rPr>
                          <w:t xml:space="preserve"> </w:t>
                        </w:r>
                        <w:r>
                          <w:rPr>
                            <w:w w:val="110"/>
                            <w:sz w:val="16"/>
                          </w:rPr>
                          <w:t>2015</w:t>
                        </w:r>
                      </w:p>
                    </w:txbxContent>
                  </v:textbox>
                </v:rect>
                <v:rect id="Rectangle 42" o:spid="_x0000_s1061" style="position:absolute;left:23400;top:30856;width:32063;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F171E1" w:rsidRDefault="00F171E1">
                        <w:pPr>
                          <w:spacing w:after="160" w:line="259" w:lineRule="auto"/>
                        </w:pPr>
                        <w:r>
                          <w:rPr>
                            <w:w w:val="102"/>
                            <w:sz w:val="16"/>
                          </w:rPr>
                          <w:t>The</w:t>
                        </w:r>
                        <w:r>
                          <w:rPr>
                            <w:spacing w:val="13"/>
                            <w:w w:val="102"/>
                            <w:sz w:val="16"/>
                          </w:rPr>
                          <w:t xml:space="preserve"> </w:t>
                        </w:r>
                        <w:r>
                          <w:rPr>
                            <w:w w:val="102"/>
                            <w:sz w:val="16"/>
                          </w:rPr>
                          <w:t>right</w:t>
                        </w:r>
                        <w:r>
                          <w:rPr>
                            <w:spacing w:val="13"/>
                            <w:w w:val="102"/>
                            <w:sz w:val="16"/>
                          </w:rPr>
                          <w:t xml:space="preserve"> </w:t>
                        </w:r>
                        <w:r>
                          <w:rPr>
                            <w:w w:val="102"/>
                            <w:sz w:val="16"/>
                          </w:rPr>
                          <w:t>of</w:t>
                        </w:r>
                        <w:r>
                          <w:rPr>
                            <w:spacing w:val="13"/>
                            <w:w w:val="102"/>
                            <w:sz w:val="16"/>
                          </w:rPr>
                          <w:t xml:space="preserve"> </w:t>
                        </w:r>
                        <w:proofErr w:type="spellStart"/>
                        <w:r>
                          <w:rPr>
                            <w:w w:val="102"/>
                            <w:sz w:val="16"/>
                          </w:rPr>
                          <w:t>nasen</w:t>
                        </w:r>
                        <w:proofErr w:type="spellEnd"/>
                        <w:r>
                          <w:rPr>
                            <w:spacing w:val="13"/>
                            <w:w w:val="102"/>
                            <w:sz w:val="16"/>
                          </w:rPr>
                          <w:t xml:space="preserve"> </w:t>
                        </w:r>
                        <w:r>
                          <w:rPr>
                            <w:w w:val="102"/>
                            <w:sz w:val="16"/>
                          </w:rPr>
                          <w:t>to</w:t>
                        </w:r>
                        <w:r>
                          <w:rPr>
                            <w:spacing w:val="13"/>
                            <w:w w:val="102"/>
                            <w:sz w:val="16"/>
                          </w:rPr>
                          <w:t xml:space="preserve"> </w:t>
                        </w:r>
                        <w:r>
                          <w:rPr>
                            <w:w w:val="102"/>
                            <w:sz w:val="16"/>
                          </w:rPr>
                          <w:t>be</w:t>
                        </w:r>
                        <w:r>
                          <w:rPr>
                            <w:spacing w:val="13"/>
                            <w:w w:val="102"/>
                            <w:sz w:val="16"/>
                          </w:rPr>
                          <w:t xml:space="preserve"> </w:t>
                        </w:r>
                        <w:r>
                          <w:rPr>
                            <w:w w:val="102"/>
                            <w:sz w:val="16"/>
                          </w:rPr>
                          <w:t>identified</w:t>
                        </w:r>
                        <w:r>
                          <w:rPr>
                            <w:spacing w:val="13"/>
                            <w:w w:val="102"/>
                            <w:sz w:val="16"/>
                          </w:rPr>
                          <w:t xml:space="preserve"> </w:t>
                        </w:r>
                        <w:r>
                          <w:rPr>
                            <w:w w:val="102"/>
                            <w:sz w:val="16"/>
                          </w:rPr>
                          <w:t>as</w:t>
                        </w:r>
                        <w:r>
                          <w:rPr>
                            <w:spacing w:val="13"/>
                            <w:w w:val="102"/>
                            <w:sz w:val="16"/>
                          </w:rPr>
                          <w:t xml:space="preserve"> </w:t>
                        </w:r>
                        <w:r>
                          <w:rPr>
                            <w:w w:val="102"/>
                            <w:sz w:val="16"/>
                          </w:rPr>
                          <w:t>the</w:t>
                        </w:r>
                        <w:r>
                          <w:rPr>
                            <w:spacing w:val="13"/>
                            <w:w w:val="102"/>
                            <w:sz w:val="16"/>
                          </w:rPr>
                          <w:t xml:space="preserve"> </w:t>
                        </w:r>
                        <w:r>
                          <w:rPr>
                            <w:w w:val="102"/>
                            <w:sz w:val="16"/>
                          </w:rPr>
                          <w:t>author</w:t>
                        </w:r>
                        <w:r>
                          <w:rPr>
                            <w:spacing w:val="13"/>
                            <w:w w:val="102"/>
                            <w:sz w:val="16"/>
                          </w:rPr>
                          <w:t xml:space="preserve"> </w:t>
                        </w:r>
                        <w:r>
                          <w:rPr>
                            <w:w w:val="102"/>
                            <w:sz w:val="16"/>
                          </w:rPr>
                          <w:t>of</w:t>
                        </w:r>
                        <w:r>
                          <w:rPr>
                            <w:spacing w:val="13"/>
                            <w:w w:val="102"/>
                            <w:sz w:val="16"/>
                          </w:rPr>
                          <w:t xml:space="preserve"> </w:t>
                        </w:r>
                        <w:r>
                          <w:rPr>
                            <w:w w:val="102"/>
                            <w:sz w:val="16"/>
                          </w:rPr>
                          <w:t>this</w:t>
                        </w:r>
                        <w:r>
                          <w:rPr>
                            <w:spacing w:val="13"/>
                            <w:w w:val="102"/>
                            <w:sz w:val="16"/>
                          </w:rPr>
                          <w:t xml:space="preserve"> </w:t>
                        </w:r>
                      </w:p>
                    </w:txbxContent>
                  </v:textbox>
                </v:rect>
                <v:rect id="Rectangle 43" o:spid="_x0000_s1062" style="position:absolute;left:23400;top:32507;width:31929;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F171E1" w:rsidRDefault="00F171E1">
                        <w:pPr>
                          <w:spacing w:after="160" w:line="259" w:lineRule="auto"/>
                        </w:pPr>
                        <w:r>
                          <w:rPr>
                            <w:w w:val="105"/>
                            <w:sz w:val="16"/>
                          </w:rPr>
                          <w:t>book</w:t>
                        </w:r>
                        <w:r>
                          <w:rPr>
                            <w:spacing w:val="13"/>
                            <w:w w:val="105"/>
                            <w:sz w:val="16"/>
                          </w:rPr>
                          <w:t xml:space="preserve"> </w:t>
                        </w:r>
                        <w:r>
                          <w:rPr>
                            <w:w w:val="105"/>
                            <w:sz w:val="16"/>
                          </w:rPr>
                          <w:t>has</w:t>
                        </w:r>
                        <w:r>
                          <w:rPr>
                            <w:spacing w:val="13"/>
                            <w:w w:val="105"/>
                            <w:sz w:val="16"/>
                          </w:rPr>
                          <w:t xml:space="preserve"> </w:t>
                        </w:r>
                        <w:r>
                          <w:rPr>
                            <w:w w:val="105"/>
                            <w:sz w:val="16"/>
                          </w:rPr>
                          <w:t>been</w:t>
                        </w:r>
                        <w:r>
                          <w:rPr>
                            <w:spacing w:val="13"/>
                            <w:w w:val="105"/>
                            <w:sz w:val="16"/>
                          </w:rPr>
                          <w:t xml:space="preserve"> </w:t>
                        </w:r>
                        <w:r>
                          <w:rPr>
                            <w:w w:val="105"/>
                            <w:sz w:val="16"/>
                          </w:rPr>
                          <w:t>asserted</w:t>
                        </w:r>
                        <w:r>
                          <w:rPr>
                            <w:spacing w:val="13"/>
                            <w:w w:val="105"/>
                            <w:sz w:val="16"/>
                          </w:rPr>
                          <w:t xml:space="preserve"> </w:t>
                        </w:r>
                        <w:r>
                          <w:rPr>
                            <w:w w:val="105"/>
                            <w:sz w:val="16"/>
                          </w:rPr>
                          <w:t>by</w:t>
                        </w:r>
                        <w:r>
                          <w:rPr>
                            <w:spacing w:val="13"/>
                            <w:w w:val="105"/>
                            <w:sz w:val="16"/>
                          </w:rPr>
                          <w:t xml:space="preserve"> </w:t>
                        </w:r>
                        <w:r>
                          <w:rPr>
                            <w:w w:val="105"/>
                            <w:sz w:val="16"/>
                          </w:rPr>
                          <w:t>them</w:t>
                        </w:r>
                        <w:r>
                          <w:rPr>
                            <w:spacing w:val="13"/>
                            <w:w w:val="105"/>
                            <w:sz w:val="16"/>
                          </w:rPr>
                          <w:t xml:space="preserve"> </w:t>
                        </w:r>
                        <w:r>
                          <w:rPr>
                            <w:w w:val="105"/>
                            <w:sz w:val="16"/>
                          </w:rPr>
                          <w:t>in</w:t>
                        </w:r>
                        <w:r>
                          <w:rPr>
                            <w:spacing w:val="13"/>
                            <w:w w:val="105"/>
                            <w:sz w:val="16"/>
                          </w:rPr>
                          <w:t xml:space="preserve"> </w:t>
                        </w:r>
                        <w:r>
                          <w:rPr>
                            <w:w w:val="105"/>
                            <w:sz w:val="16"/>
                          </w:rPr>
                          <w:t>accordance</w:t>
                        </w:r>
                        <w:r>
                          <w:rPr>
                            <w:spacing w:val="13"/>
                            <w:w w:val="105"/>
                            <w:sz w:val="16"/>
                          </w:rPr>
                          <w:t xml:space="preserve"> </w:t>
                        </w:r>
                        <w:r>
                          <w:rPr>
                            <w:w w:val="105"/>
                            <w:sz w:val="16"/>
                          </w:rPr>
                          <w:t>of</w:t>
                        </w:r>
                        <w:r>
                          <w:rPr>
                            <w:spacing w:val="13"/>
                            <w:w w:val="105"/>
                            <w:sz w:val="16"/>
                          </w:rPr>
                          <w:t xml:space="preserve"> </w:t>
                        </w:r>
                        <w:r>
                          <w:rPr>
                            <w:w w:val="105"/>
                            <w:sz w:val="16"/>
                          </w:rPr>
                          <w:t>the</w:t>
                        </w:r>
                        <w:r>
                          <w:rPr>
                            <w:spacing w:val="13"/>
                            <w:w w:val="105"/>
                            <w:sz w:val="16"/>
                          </w:rPr>
                          <w:t xml:space="preserve"> </w:t>
                        </w:r>
                      </w:p>
                    </w:txbxContent>
                  </v:textbox>
                </v:rect>
                <v:rect id="Rectangle 44" o:spid="_x0000_s1063" style="position:absolute;left:23400;top:34158;width:25262;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F171E1" w:rsidRDefault="00F171E1">
                        <w:pPr>
                          <w:spacing w:after="160" w:line="259" w:lineRule="auto"/>
                        </w:pPr>
                        <w:r>
                          <w:rPr>
                            <w:w w:val="109"/>
                            <w:sz w:val="16"/>
                          </w:rPr>
                          <w:t>Copyright,</w:t>
                        </w:r>
                        <w:r>
                          <w:rPr>
                            <w:spacing w:val="13"/>
                            <w:w w:val="109"/>
                            <w:sz w:val="16"/>
                          </w:rPr>
                          <w:t xml:space="preserve"> </w:t>
                        </w:r>
                        <w:r>
                          <w:rPr>
                            <w:w w:val="109"/>
                            <w:sz w:val="16"/>
                          </w:rPr>
                          <w:t>Designs</w:t>
                        </w:r>
                        <w:r>
                          <w:rPr>
                            <w:spacing w:val="13"/>
                            <w:w w:val="109"/>
                            <w:sz w:val="16"/>
                          </w:rPr>
                          <w:t xml:space="preserve"> </w:t>
                        </w:r>
                        <w:r>
                          <w:rPr>
                            <w:w w:val="109"/>
                            <w:sz w:val="16"/>
                          </w:rPr>
                          <w:t>and</w:t>
                        </w:r>
                        <w:r>
                          <w:rPr>
                            <w:spacing w:val="13"/>
                            <w:w w:val="109"/>
                            <w:sz w:val="16"/>
                          </w:rPr>
                          <w:t xml:space="preserve"> </w:t>
                        </w:r>
                        <w:r>
                          <w:rPr>
                            <w:w w:val="109"/>
                            <w:sz w:val="16"/>
                          </w:rPr>
                          <w:t>Patents</w:t>
                        </w:r>
                        <w:r>
                          <w:rPr>
                            <w:spacing w:val="13"/>
                            <w:w w:val="109"/>
                            <w:sz w:val="16"/>
                          </w:rPr>
                          <w:t xml:space="preserve"> </w:t>
                        </w:r>
                        <w:r>
                          <w:rPr>
                            <w:w w:val="109"/>
                            <w:sz w:val="16"/>
                          </w:rPr>
                          <w:t>Act,</w:t>
                        </w:r>
                        <w:r>
                          <w:rPr>
                            <w:spacing w:val="13"/>
                            <w:w w:val="109"/>
                            <w:sz w:val="16"/>
                          </w:rPr>
                          <w:t xml:space="preserve"> </w:t>
                        </w:r>
                        <w:r>
                          <w:rPr>
                            <w:w w:val="109"/>
                            <w:sz w:val="16"/>
                          </w:rPr>
                          <w:t>1988.</w:t>
                        </w:r>
                      </w:p>
                    </w:txbxContent>
                  </v:textbox>
                </v:rect>
                <v:rect id="Rectangle 45" o:spid="_x0000_s1064" style="position:absolute;left:23400;top:36889;width:10981;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F171E1" w:rsidRDefault="00F171E1">
                        <w:pPr>
                          <w:spacing w:after="160" w:line="259" w:lineRule="auto"/>
                        </w:pPr>
                        <w:r>
                          <w:rPr>
                            <w:w w:val="106"/>
                            <w:sz w:val="16"/>
                          </w:rPr>
                          <w:t>All</w:t>
                        </w:r>
                        <w:r>
                          <w:rPr>
                            <w:spacing w:val="13"/>
                            <w:w w:val="106"/>
                            <w:sz w:val="16"/>
                          </w:rPr>
                          <w:t xml:space="preserve"> </w:t>
                        </w:r>
                        <w:r>
                          <w:rPr>
                            <w:w w:val="106"/>
                            <w:sz w:val="16"/>
                          </w:rPr>
                          <w:t>rights</w:t>
                        </w:r>
                        <w:r>
                          <w:rPr>
                            <w:spacing w:val="13"/>
                            <w:w w:val="106"/>
                            <w:sz w:val="16"/>
                          </w:rPr>
                          <w:t xml:space="preserve"> </w:t>
                        </w:r>
                        <w:r>
                          <w:rPr>
                            <w:w w:val="106"/>
                            <w:sz w:val="16"/>
                          </w:rPr>
                          <w:t>reserved.</w:t>
                        </w:r>
                      </w:p>
                    </w:txbxContent>
                  </v:textbox>
                </v:rect>
                <v:rect id="Rectangle 46" o:spid="_x0000_s1065" style="position:absolute;left:23400;top:39620;width:33711;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F171E1" w:rsidRDefault="00F171E1">
                        <w:pPr>
                          <w:spacing w:after="160" w:line="259" w:lineRule="auto"/>
                        </w:pPr>
                        <w:r>
                          <w:rPr>
                            <w:w w:val="106"/>
                            <w:sz w:val="16"/>
                          </w:rPr>
                          <w:t>No</w:t>
                        </w:r>
                        <w:r>
                          <w:rPr>
                            <w:spacing w:val="13"/>
                            <w:w w:val="106"/>
                            <w:sz w:val="16"/>
                          </w:rPr>
                          <w:t xml:space="preserve"> </w:t>
                        </w:r>
                        <w:r>
                          <w:rPr>
                            <w:w w:val="106"/>
                            <w:sz w:val="16"/>
                          </w:rPr>
                          <w:t>part</w:t>
                        </w:r>
                        <w:r>
                          <w:rPr>
                            <w:spacing w:val="13"/>
                            <w:w w:val="106"/>
                            <w:sz w:val="16"/>
                          </w:rPr>
                          <w:t xml:space="preserve"> </w:t>
                        </w:r>
                        <w:r>
                          <w:rPr>
                            <w:w w:val="106"/>
                            <w:sz w:val="16"/>
                          </w:rPr>
                          <w:t>of</w:t>
                        </w:r>
                        <w:r>
                          <w:rPr>
                            <w:spacing w:val="13"/>
                            <w:w w:val="106"/>
                            <w:sz w:val="16"/>
                          </w:rPr>
                          <w:t xml:space="preserve"> </w:t>
                        </w:r>
                        <w:r>
                          <w:rPr>
                            <w:w w:val="106"/>
                            <w:sz w:val="16"/>
                          </w:rPr>
                          <w:t>this</w:t>
                        </w:r>
                        <w:r>
                          <w:rPr>
                            <w:spacing w:val="13"/>
                            <w:w w:val="106"/>
                            <w:sz w:val="16"/>
                          </w:rPr>
                          <w:t xml:space="preserve"> </w:t>
                        </w:r>
                        <w:r>
                          <w:rPr>
                            <w:w w:val="106"/>
                            <w:sz w:val="16"/>
                          </w:rPr>
                          <w:t>publication</w:t>
                        </w:r>
                        <w:r>
                          <w:rPr>
                            <w:spacing w:val="13"/>
                            <w:w w:val="106"/>
                            <w:sz w:val="16"/>
                          </w:rPr>
                          <w:t xml:space="preserve"> </w:t>
                        </w:r>
                        <w:r>
                          <w:rPr>
                            <w:w w:val="106"/>
                            <w:sz w:val="16"/>
                          </w:rPr>
                          <w:t>may</w:t>
                        </w:r>
                        <w:r>
                          <w:rPr>
                            <w:spacing w:val="13"/>
                            <w:w w:val="106"/>
                            <w:sz w:val="16"/>
                          </w:rPr>
                          <w:t xml:space="preserve"> </w:t>
                        </w:r>
                        <w:r>
                          <w:rPr>
                            <w:w w:val="106"/>
                            <w:sz w:val="16"/>
                          </w:rPr>
                          <w:t>be</w:t>
                        </w:r>
                        <w:r>
                          <w:rPr>
                            <w:spacing w:val="13"/>
                            <w:w w:val="106"/>
                            <w:sz w:val="16"/>
                          </w:rPr>
                          <w:t xml:space="preserve"> </w:t>
                        </w:r>
                        <w:r>
                          <w:rPr>
                            <w:w w:val="106"/>
                            <w:sz w:val="16"/>
                          </w:rPr>
                          <w:t>reproduced,</w:t>
                        </w:r>
                        <w:r>
                          <w:rPr>
                            <w:spacing w:val="13"/>
                            <w:w w:val="106"/>
                            <w:sz w:val="16"/>
                          </w:rPr>
                          <w:t xml:space="preserve"> </w:t>
                        </w:r>
                        <w:r>
                          <w:rPr>
                            <w:w w:val="106"/>
                            <w:sz w:val="16"/>
                          </w:rPr>
                          <w:t>stored</w:t>
                        </w:r>
                        <w:r>
                          <w:rPr>
                            <w:spacing w:val="13"/>
                            <w:w w:val="106"/>
                            <w:sz w:val="16"/>
                          </w:rPr>
                          <w:t xml:space="preserve"> </w:t>
                        </w:r>
                        <w:r>
                          <w:rPr>
                            <w:w w:val="106"/>
                            <w:sz w:val="16"/>
                          </w:rPr>
                          <w:t>in</w:t>
                        </w:r>
                        <w:r>
                          <w:rPr>
                            <w:spacing w:val="13"/>
                            <w:w w:val="106"/>
                            <w:sz w:val="16"/>
                          </w:rPr>
                          <w:t xml:space="preserve"> </w:t>
                        </w:r>
                      </w:p>
                    </w:txbxContent>
                  </v:textbox>
                </v:rect>
                <v:rect id="Rectangle 47" o:spid="_x0000_s1066" style="position:absolute;left:23400;top:41271;width:33311;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F171E1" w:rsidRDefault="00F171E1">
                        <w:pPr>
                          <w:spacing w:after="160" w:line="259" w:lineRule="auto"/>
                        </w:pPr>
                        <w:r>
                          <w:rPr>
                            <w:w w:val="104"/>
                            <w:sz w:val="16"/>
                          </w:rPr>
                          <w:t>a</w:t>
                        </w:r>
                        <w:r>
                          <w:rPr>
                            <w:spacing w:val="13"/>
                            <w:w w:val="104"/>
                            <w:sz w:val="16"/>
                          </w:rPr>
                          <w:t xml:space="preserve"> </w:t>
                        </w:r>
                        <w:r>
                          <w:rPr>
                            <w:w w:val="104"/>
                            <w:sz w:val="16"/>
                          </w:rPr>
                          <w:t>retrieval</w:t>
                        </w:r>
                        <w:r>
                          <w:rPr>
                            <w:spacing w:val="13"/>
                            <w:w w:val="104"/>
                            <w:sz w:val="16"/>
                          </w:rPr>
                          <w:t xml:space="preserve"> </w:t>
                        </w:r>
                        <w:r>
                          <w:rPr>
                            <w:w w:val="104"/>
                            <w:sz w:val="16"/>
                          </w:rPr>
                          <w:t>system</w:t>
                        </w:r>
                        <w:r>
                          <w:rPr>
                            <w:spacing w:val="13"/>
                            <w:w w:val="104"/>
                            <w:sz w:val="16"/>
                          </w:rPr>
                          <w:t xml:space="preserve"> </w:t>
                        </w:r>
                        <w:r>
                          <w:rPr>
                            <w:w w:val="104"/>
                            <w:sz w:val="16"/>
                          </w:rPr>
                          <w:t>or</w:t>
                        </w:r>
                        <w:r>
                          <w:rPr>
                            <w:spacing w:val="13"/>
                            <w:w w:val="104"/>
                            <w:sz w:val="16"/>
                          </w:rPr>
                          <w:t xml:space="preserve"> </w:t>
                        </w:r>
                        <w:r>
                          <w:rPr>
                            <w:w w:val="104"/>
                            <w:sz w:val="16"/>
                          </w:rPr>
                          <w:t>transmitted</w:t>
                        </w:r>
                        <w:r>
                          <w:rPr>
                            <w:spacing w:val="13"/>
                            <w:w w:val="104"/>
                            <w:sz w:val="16"/>
                          </w:rPr>
                          <w:t xml:space="preserve"> </w:t>
                        </w:r>
                        <w:r>
                          <w:rPr>
                            <w:w w:val="104"/>
                            <w:sz w:val="16"/>
                          </w:rPr>
                          <w:t>by</w:t>
                        </w:r>
                        <w:r>
                          <w:rPr>
                            <w:spacing w:val="13"/>
                            <w:w w:val="104"/>
                            <w:sz w:val="16"/>
                          </w:rPr>
                          <w:t xml:space="preserve"> </w:t>
                        </w:r>
                        <w:r>
                          <w:rPr>
                            <w:w w:val="104"/>
                            <w:sz w:val="16"/>
                          </w:rPr>
                          <w:t>any</w:t>
                        </w:r>
                        <w:r>
                          <w:rPr>
                            <w:spacing w:val="13"/>
                            <w:w w:val="104"/>
                            <w:sz w:val="16"/>
                          </w:rPr>
                          <w:t xml:space="preserve"> </w:t>
                        </w:r>
                        <w:r>
                          <w:rPr>
                            <w:w w:val="104"/>
                            <w:sz w:val="16"/>
                          </w:rPr>
                          <w:t>means</w:t>
                        </w:r>
                        <w:r>
                          <w:rPr>
                            <w:spacing w:val="13"/>
                            <w:w w:val="104"/>
                            <w:sz w:val="16"/>
                          </w:rPr>
                          <w:t xml:space="preserve"> </w:t>
                        </w:r>
                        <w:r>
                          <w:rPr>
                            <w:w w:val="104"/>
                            <w:sz w:val="16"/>
                          </w:rPr>
                          <w:t>including</w:t>
                        </w:r>
                        <w:r>
                          <w:rPr>
                            <w:spacing w:val="13"/>
                            <w:w w:val="104"/>
                            <w:sz w:val="16"/>
                          </w:rPr>
                          <w:t xml:space="preserve"> </w:t>
                        </w:r>
                      </w:p>
                    </w:txbxContent>
                  </v:textbox>
                </v:rect>
                <v:rect id="Rectangle 48" o:spid="_x0000_s1067" style="position:absolute;left:23400;top:42922;width:30497;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F171E1" w:rsidRDefault="00F171E1">
                        <w:pPr>
                          <w:spacing w:after="160" w:line="259" w:lineRule="auto"/>
                        </w:pPr>
                        <w:r>
                          <w:rPr>
                            <w:w w:val="107"/>
                            <w:sz w:val="16"/>
                          </w:rPr>
                          <w:t>photocopying,</w:t>
                        </w:r>
                        <w:r>
                          <w:rPr>
                            <w:spacing w:val="13"/>
                            <w:w w:val="107"/>
                            <w:sz w:val="16"/>
                          </w:rPr>
                          <w:t xml:space="preserve"> </w:t>
                        </w:r>
                        <w:r>
                          <w:rPr>
                            <w:w w:val="107"/>
                            <w:sz w:val="16"/>
                          </w:rPr>
                          <w:t>electronic,</w:t>
                        </w:r>
                        <w:r>
                          <w:rPr>
                            <w:spacing w:val="13"/>
                            <w:w w:val="107"/>
                            <w:sz w:val="16"/>
                          </w:rPr>
                          <w:t xml:space="preserve"> </w:t>
                        </w:r>
                        <w:r>
                          <w:rPr>
                            <w:w w:val="107"/>
                            <w:sz w:val="16"/>
                          </w:rPr>
                          <w:t>mechanical,</w:t>
                        </w:r>
                        <w:r>
                          <w:rPr>
                            <w:spacing w:val="13"/>
                            <w:w w:val="107"/>
                            <w:sz w:val="16"/>
                          </w:rPr>
                          <w:t xml:space="preserve"> </w:t>
                        </w:r>
                        <w:r>
                          <w:rPr>
                            <w:w w:val="107"/>
                            <w:sz w:val="16"/>
                          </w:rPr>
                          <w:t>recording</w:t>
                        </w:r>
                        <w:r>
                          <w:rPr>
                            <w:spacing w:val="13"/>
                            <w:w w:val="107"/>
                            <w:sz w:val="16"/>
                          </w:rPr>
                          <w:t xml:space="preserve"> </w:t>
                        </w:r>
                        <w:r>
                          <w:rPr>
                            <w:w w:val="107"/>
                            <w:sz w:val="16"/>
                          </w:rPr>
                          <w:t>or</w:t>
                        </w:r>
                        <w:r>
                          <w:rPr>
                            <w:spacing w:val="13"/>
                            <w:w w:val="107"/>
                            <w:sz w:val="16"/>
                          </w:rPr>
                          <w:t xml:space="preserve"> </w:t>
                        </w:r>
                      </w:p>
                    </w:txbxContent>
                  </v:textbox>
                </v:rect>
                <v:rect id="Rectangle 49" o:spid="_x0000_s1068" style="position:absolute;left:23400;top:44573;width:32300;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F171E1" w:rsidRDefault="00F171E1">
                        <w:pPr>
                          <w:spacing w:after="160" w:line="259" w:lineRule="auto"/>
                        </w:pPr>
                        <w:r>
                          <w:rPr>
                            <w:w w:val="101"/>
                            <w:sz w:val="16"/>
                          </w:rPr>
                          <w:t>otherwise</w:t>
                        </w:r>
                        <w:r>
                          <w:rPr>
                            <w:spacing w:val="13"/>
                            <w:w w:val="101"/>
                            <w:sz w:val="16"/>
                          </w:rPr>
                          <w:t xml:space="preserve"> </w:t>
                        </w:r>
                        <w:r>
                          <w:rPr>
                            <w:w w:val="101"/>
                            <w:sz w:val="16"/>
                          </w:rPr>
                          <w:t>without</w:t>
                        </w:r>
                        <w:r>
                          <w:rPr>
                            <w:spacing w:val="13"/>
                            <w:w w:val="101"/>
                            <w:sz w:val="16"/>
                          </w:rPr>
                          <w:t xml:space="preserve"> </w:t>
                        </w:r>
                        <w:r>
                          <w:rPr>
                            <w:w w:val="101"/>
                            <w:sz w:val="16"/>
                          </w:rPr>
                          <w:t>prior</w:t>
                        </w:r>
                        <w:r>
                          <w:rPr>
                            <w:spacing w:val="13"/>
                            <w:w w:val="101"/>
                            <w:sz w:val="16"/>
                          </w:rPr>
                          <w:t xml:space="preserve"> </w:t>
                        </w:r>
                        <w:r>
                          <w:rPr>
                            <w:w w:val="101"/>
                            <w:sz w:val="16"/>
                          </w:rPr>
                          <w:t>written</w:t>
                        </w:r>
                        <w:r>
                          <w:rPr>
                            <w:spacing w:val="13"/>
                            <w:w w:val="101"/>
                            <w:sz w:val="16"/>
                          </w:rPr>
                          <w:t xml:space="preserve"> </w:t>
                        </w:r>
                        <w:r>
                          <w:rPr>
                            <w:w w:val="101"/>
                            <w:sz w:val="16"/>
                          </w:rPr>
                          <w:t>consent</w:t>
                        </w:r>
                        <w:r>
                          <w:rPr>
                            <w:spacing w:val="13"/>
                            <w:w w:val="101"/>
                            <w:sz w:val="16"/>
                          </w:rPr>
                          <w:t xml:space="preserve"> </w:t>
                        </w:r>
                        <w:r>
                          <w:rPr>
                            <w:w w:val="101"/>
                            <w:sz w:val="16"/>
                          </w:rPr>
                          <w:t>to</w:t>
                        </w:r>
                        <w:r>
                          <w:rPr>
                            <w:spacing w:val="13"/>
                            <w:w w:val="101"/>
                            <w:sz w:val="16"/>
                          </w:rPr>
                          <w:t xml:space="preserve"> </w:t>
                        </w:r>
                        <w:r>
                          <w:rPr>
                            <w:w w:val="101"/>
                            <w:sz w:val="16"/>
                          </w:rPr>
                          <w:t>the</w:t>
                        </w:r>
                        <w:r>
                          <w:rPr>
                            <w:spacing w:val="13"/>
                            <w:w w:val="101"/>
                            <w:sz w:val="16"/>
                          </w:rPr>
                          <w:t xml:space="preserve"> </w:t>
                        </w:r>
                        <w:r>
                          <w:rPr>
                            <w:w w:val="101"/>
                            <w:sz w:val="16"/>
                          </w:rPr>
                          <w:t>publisher.</w:t>
                        </w:r>
                      </w:p>
                    </w:txbxContent>
                  </v:textbox>
                </v:rect>
                <v:rect id="Rectangle 50" o:spid="_x0000_s1069" style="position:absolute;left:23400;top:47304;width:33555;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rsidR="00F171E1" w:rsidRDefault="00F171E1">
                        <w:pPr>
                          <w:spacing w:after="160" w:line="259" w:lineRule="auto"/>
                        </w:pPr>
                        <w:r>
                          <w:rPr>
                            <w:w w:val="105"/>
                            <w:sz w:val="16"/>
                          </w:rPr>
                          <w:t>No</w:t>
                        </w:r>
                        <w:r>
                          <w:rPr>
                            <w:spacing w:val="13"/>
                            <w:w w:val="105"/>
                            <w:sz w:val="16"/>
                          </w:rPr>
                          <w:t xml:space="preserve"> </w:t>
                        </w:r>
                        <w:r>
                          <w:rPr>
                            <w:w w:val="105"/>
                            <w:sz w:val="16"/>
                          </w:rPr>
                          <w:t>liability</w:t>
                        </w:r>
                        <w:r>
                          <w:rPr>
                            <w:spacing w:val="13"/>
                            <w:w w:val="105"/>
                            <w:sz w:val="16"/>
                          </w:rPr>
                          <w:t xml:space="preserve"> </w:t>
                        </w:r>
                        <w:r>
                          <w:rPr>
                            <w:w w:val="105"/>
                            <w:sz w:val="16"/>
                          </w:rPr>
                          <w:t>shall</w:t>
                        </w:r>
                        <w:r>
                          <w:rPr>
                            <w:spacing w:val="13"/>
                            <w:w w:val="105"/>
                            <w:sz w:val="16"/>
                          </w:rPr>
                          <w:t xml:space="preserve"> </w:t>
                        </w:r>
                        <w:r>
                          <w:rPr>
                            <w:w w:val="105"/>
                            <w:sz w:val="16"/>
                          </w:rPr>
                          <w:t>be</w:t>
                        </w:r>
                        <w:r>
                          <w:rPr>
                            <w:spacing w:val="13"/>
                            <w:w w:val="105"/>
                            <w:sz w:val="16"/>
                          </w:rPr>
                          <w:t xml:space="preserve"> </w:t>
                        </w:r>
                        <w:r>
                          <w:rPr>
                            <w:w w:val="105"/>
                            <w:sz w:val="16"/>
                          </w:rPr>
                          <w:t>attached</w:t>
                        </w:r>
                        <w:r>
                          <w:rPr>
                            <w:spacing w:val="13"/>
                            <w:w w:val="105"/>
                            <w:sz w:val="16"/>
                          </w:rPr>
                          <w:t xml:space="preserve"> </w:t>
                        </w:r>
                        <w:r>
                          <w:rPr>
                            <w:w w:val="105"/>
                            <w:sz w:val="16"/>
                          </w:rPr>
                          <w:t>to</w:t>
                        </w:r>
                        <w:r>
                          <w:rPr>
                            <w:spacing w:val="13"/>
                            <w:w w:val="105"/>
                            <w:sz w:val="16"/>
                          </w:rPr>
                          <w:t xml:space="preserve"> </w:t>
                        </w:r>
                        <w:r>
                          <w:rPr>
                            <w:w w:val="105"/>
                            <w:sz w:val="16"/>
                          </w:rPr>
                          <w:t>the</w:t>
                        </w:r>
                        <w:r>
                          <w:rPr>
                            <w:spacing w:val="13"/>
                            <w:w w:val="105"/>
                            <w:sz w:val="16"/>
                          </w:rPr>
                          <w:t xml:space="preserve"> </w:t>
                        </w:r>
                        <w:r>
                          <w:rPr>
                            <w:w w:val="105"/>
                            <w:sz w:val="16"/>
                          </w:rPr>
                          <w:t>author,</w:t>
                        </w:r>
                        <w:r>
                          <w:rPr>
                            <w:spacing w:val="13"/>
                            <w:w w:val="105"/>
                            <w:sz w:val="16"/>
                          </w:rPr>
                          <w:t xml:space="preserve"> </w:t>
                        </w:r>
                        <w:r>
                          <w:rPr>
                            <w:w w:val="105"/>
                            <w:sz w:val="16"/>
                          </w:rPr>
                          <w:t>the</w:t>
                        </w:r>
                        <w:r>
                          <w:rPr>
                            <w:spacing w:val="13"/>
                            <w:w w:val="105"/>
                            <w:sz w:val="16"/>
                          </w:rPr>
                          <w:t xml:space="preserve"> </w:t>
                        </w:r>
                        <w:r>
                          <w:rPr>
                            <w:w w:val="105"/>
                            <w:sz w:val="16"/>
                          </w:rPr>
                          <w:t>copyright</w:t>
                        </w:r>
                        <w:r>
                          <w:rPr>
                            <w:spacing w:val="13"/>
                            <w:w w:val="105"/>
                            <w:sz w:val="16"/>
                          </w:rPr>
                          <w:t xml:space="preserve"> </w:t>
                        </w:r>
                      </w:p>
                    </w:txbxContent>
                  </v:textbox>
                </v:rect>
                <v:rect id="Rectangle 51" o:spid="_x0000_s1070" style="position:absolute;left:23400;top:48955;width:33860;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F171E1" w:rsidRDefault="00F171E1">
                        <w:pPr>
                          <w:spacing w:after="160" w:line="259" w:lineRule="auto"/>
                        </w:pPr>
                        <w:r>
                          <w:rPr>
                            <w:w w:val="104"/>
                            <w:sz w:val="16"/>
                          </w:rPr>
                          <w:t>holder</w:t>
                        </w:r>
                        <w:r>
                          <w:rPr>
                            <w:spacing w:val="13"/>
                            <w:w w:val="104"/>
                            <w:sz w:val="16"/>
                          </w:rPr>
                          <w:t xml:space="preserve"> </w:t>
                        </w:r>
                        <w:r>
                          <w:rPr>
                            <w:w w:val="104"/>
                            <w:sz w:val="16"/>
                          </w:rPr>
                          <w:t>or</w:t>
                        </w:r>
                        <w:r>
                          <w:rPr>
                            <w:spacing w:val="13"/>
                            <w:w w:val="104"/>
                            <w:sz w:val="16"/>
                          </w:rPr>
                          <w:t xml:space="preserve"> </w:t>
                        </w:r>
                        <w:r>
                          <w:rPr>
                            <w:w w:val="104"/>
                            <w:sz w:val="16"/>
                          </w:rPr>
                          <w:t>the</w:t>
                        </w:r>
                        <w:r>
                          <w:rPr>
                            <w:spacing w:val="13"/>
                            <w:w w:val="104"/>
                            <w:sz w:val="16"/>
                          </w:rPr>
                          <w:t xml:space="preserve"> </w:t>
                        </w:r>
                        <w:r>
                          <w:rPr>
                            <w:w w:val="104"/>
                            <w:sz w:val="16"/>
                          </w:rPr>
                          <w:t>publishers</w:t>
                        </w:r>
                        <w:r>
                          <w:rPr>
                            <w:spacing w:val="13"/>
                            <w:w w:val="104"/>
                            <w:sz w:val="16"/>
                          </w:rPr>
                          <w:t xml:space="preserve"> </w:t>
                        </w:r>
                        <w:r>
                          <w:rPr>
                            <w:w w:val="104"/>
                            <w:sz w:val="16"/>
                          </w:rPr>
                          <w:t>for</w:t>
                        </w:r>
                        <w:r>
                          <w:rPr>
                            <w:spacing w:val="13"/>
                            <w:w w:val="104"/>
                            <w:sz w:val="16"/>
                          </w:rPr>
                          <w:t xml:space="preserve"> </w:t>
                        </w:r>
                        <w:r>
                          <w:rPr>
                            <w:w w:val="104"/>
                            <w:sz w:val="16"/>
                          </w:rPr>
                          <w:t>loss</w:t>
                        </w:r>
                        <w:r>
                          <w:rPr>
                            <w:spacing w:val="13"/>
                            <w:w w:val="104"/>
                            <w:sz w:val="16"/>
                          </w:rPr>
                          <w:t xml:space="preserve"> </w:t>
                        </w:r>
                        <w:r>
                          <w:rPr>
                            <w:w w:val="104"/>
                            <w:sz w:val="16"/>
                          </w:rPr>
                          <w:t>or</w:t>
                        </w:r>
                        <w:r>
                          <w:rPr>
                            <w:spacing w:val="13"/>
                            <w:w w:val="104"/>
                            <w:sz w:val="16"/>
                          </w:rPr>
                          <w:t xml:space="preserve"> </w:t>
                        </w:r>
                        <w:r>
                          <w:rPr>
                            <w:w w:val="104"/>
                            <w:sz w:val="16"/>
                          </w:rPr>
                          <w:t>damage</w:t>
                        </w:r>
                        <w:r>
                          <w:rPr>
                            <w:spacing w:val="13"/>
                            <w:w w:val="104"/>
                            <w:sz w:val="16"/>
                          </w:rPr>
                          <w:t xml:space="preserve"> </w:t>
                        </w:r>
                        <w:r>
                          <w:rPr>
                            <w:w w:val="104"/>
                            <w:sz w:val="16"/>
                          </w:rPr>
                          <w:t>of</w:t>
                        </w:r>
                        <w:r>
                          <w:rPr>
                            <w:spacing w:val="13"/>
                            <w:w w:val="104"/>
                            <w:sz w:val="16"/>
                          </w:rPr>
                          <w:t xml:space="preserve"> </w:t>
                        </w:r>
                        <w:r>
                          <w:rPr>
                            <w:w w:val="104"/>
                            <w:sz w:val="16"/>
                          </w:rPr>
                          <w:t>any</w:t>
                        </w:r>
                        <w:r>
                          <w:rPr>
                            <w:spacing w:val="13"/>
                            <w:w w:val="104"/>
                            <w:sz w:val="16"/>
                          </w:rPr>
                          <w:t xml:space="preserve"> </w:t>
                        </w:r>
                        <w:r>
                          <w:rPr>
                            <w:w w:val="104"/>
                            <w:sz w:val="16"/>
                          </w:rPr>
                          <w:t>nature</w:t>
                        </w:r>
                        <w:r>
                          <w:rPr>
                            <w:spacing w:val="13"/>
                            <w:w w:val="104"/>
                            <w:sz w:val="16"/>
                          </w:rPr>
                          <w:t xml:space="preserve"> </w:t>
                        </w:r>
                      </w:p>
                    </w:txbxContent>
                  </v:textbox>
                </v:rect>
                <v:rect id="Rectangle 52" o:spid="_x0000_s1071" style="position:absolute;left:23400;top:50606;width:34000;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F171E1" w:rsidRDefault="00F171E1">
                        <w:pPr>
                          <w:spacing w:after="160" w:line="259" w:lineRule="auto"/>
                        </w:pPr>
                        <w:r>
                          <w:rPr>
                            <w:w w:val="104"/>
                            <w:sz w:val="16"/>
                          </w:rPr>
                          <w:t>suffered</w:t>
                        </w:r>
                        <w:r>
                          <w:rPr>
                            <w:spacing w:val="13"/>
                            <w:w w:val="104"/>
                            <w:sz w:val="16"/>
                          </w:rPr>
                          <w:t xml:space="preserve"> </w:t>
                        </w:r>
                        <w:r>
                          <w:rPr>
                            <w:w w:val="104"/>
                            <w:sz w:val="16"/>
                          </w:rPr>
                          <w:t>as</w:t>
                        </w:r>
                        <w:r>
                          <w:rPr>
                            <w:spacing w:val="13"/>
                            <w:w w:val="104"/>
                            <w:sz w:val="16"/>
                          </w:rPr>
                          <w:t xml:space="preserve"> </w:t>
                        </w:r>
                        <w:r>
                          <w:rPr>
                            <w:w w:val="104"/>
                            <w:sz w:val="16"/>
                          </w:rPr>
                          <w:t>a</w:t>
                        </w:r>
                        <w:r>
                          <w:rPr>
                            <w:spacing w:val="13"/>
                            <w:w w:val="104"/>
                            <w:sz w:val="16"/>
                          </w:rPr>
                          <w:t xml:space="preserve"> </w:t>
                        </w:r>
                        <w:r>
                          <w:rPr>
                            <w:w w:val="104"/>
                            <w:sz w:val="16"/>
                          </w:rPr>
                          <w:t>result</w:t>
                        </w:r>
                        <w:r>
                          <w:rPr>
                            <w:spacing w:val="13"/>
                            <w:w w:val="104"/>
                            <w:sz w:val="16"/>
                          </w:rPr>
                          <w:t xml:space="preserve"> </w:t>
                        </w:r>
                        <w:r>
                          <w:rPr>
                            <w:w w:val="104"/>
                            <w:sz w:val="16"/>
                          </w:rPr>
                          <w:t>of</w:t>
                        </w:r>
                        <w:r>
                          <w:rPr>
                            <w:spacing w:val="13"/>
                            <w:w w:val="104"/>
                            <w:sz w:val="16"/>
                          </w:rPr>
                          <w:t xml:space="preserve"> </w:t>
                        </w:r>
                        <w:r>
                          <w:rPr>
                            <w:w w:val="104"/>
                            <w:sz w:val="16"/>
                          </w:rPr>
                          <w:t>reliance</w:t>
                        </w:r>
                        <w:r>
                          <w:rPr>
                            <w:spacing w:val="13"/>
                            <w:w w:val="104"/>
                            <w:sz w:val="16"/>
                          </w:rPr>
                          <w:t xml:space="preserve"> </w:t>
                        </w:r>
                        <w:r>
                          <w:rPr>
                            <w:w w:val="104"/>
                            <w:sz w:val="16"/>
                          </w:rPr>
                          <w:t>on</w:t>
                        </w:r>
                        <w:r>
                          <w:rPr>
                            <w:spacing w:val="13"/>
                            <w:w w:val="104"/>
                            <w:sz w:val="16"/>
                          </w:rPr>
                          <w:t xml:space="preserve"> </w:t>
                        </w:r>
                        <w:r>
                          <w:rPr>
                            <w:w w:val="104"/>
                            <w:sz w:val="16"/>
                          </w:rPr>
                          <w:t>the</w:t>
                        </w:r>
                        <w:r>
                          <w:rPr>
                            <w:spacing w:val="13"/>
                            <w:w w:val="104"/>
                            <w:sz w:val="16"/>
                          </w:rPr>
                          <w:t xml:space="preserve"> </w:t>
                        </w:r>
                        <w:r>
                          <w:rPr>
                            <w:w w:val="104"/>
                            <w:sz w:val="16"/>
                          </w:rPr>
                          <w:t>reproduction</w:t>
                        </w:r>
                        <w:r>
                          <w:rPr>
                            <w:spacing w:val="13"/>
                            <w:w w:val="104"/>
                            <w:sz w:val="16"/>
                          </w:rPr>
                          <w:t xml:space="preserve"> </w:t>
                        </w:r>
                        <w:r>
                          <w:rPr>
                            <w:w w:val="104"/>
                            <w:sz w:val="16"/>
                          </w:rPr>
                          <w:t>of</w:t>
                        </w:r>
                        <w:r>
                          <w:rPr>
                            <w:spacing w:val="13"/>
                            <w:w w:val="104"/>
                            <w:sz w:val="16"/>
                          </w:rPr>
                          <w:t xml:space="preserve"> </w:t>
                        </w:r>
                        <w:r>
                          <w:rPr>
                            <w:w w:val="104"/>
                            <w:sz w:val="16"/>
                          </w:rPr>
                          <w:t>any</w:t>
                        </w:r>
                        <w:r>
                          <w:rPr>
                            <w:spacing w:val="13"/>
                            <w:w w:val="104"/>
                            <w:sz w:val="16"/>
                          </w:rPr>
                          <w:t xml:space="preserve"> </w:t>
                        </w:r>
                      </w:p>
                    </w:txbxContent>
                  </v:textbox>
                </v:rect>
                <v:rect id="Rectangle 53" o:spid="_x0000_s1072" style="position:absolute;left:23400;top:52257;width:33038;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F171E1" w:rsidRDefault="00F171E1">
                        <w:pPr>
                          <w:spacing w:after="160" w:line="259" w:lineRule="auto"/>
                        </w:pPr>
                        <w:r>
                          <w:rPr>
                            <w:w w:val="103"/>
                            <w:sz w:val="16"/>
                          </w:rPr>
                          <w:t>contents</w:t>
                        </w:r>
                        <w:r>
                          <w:rPr>
                            <w:spacing w:val="13"/>
                            <w:w w:val="103"/>
                            <w:sz w:val="16"/>
                          </w:rPr>
                          <w:t xml:space="preserve"> </w:t>
                        </w:r>
                        <w:r>
                          <w:rPr>
                            <w:w w:val="103"/>
                            <w:sz w:val="16"/>
                          </w:rPr>
                          <w:t>of</w:t>
                        </w:r>
                        <w:r>
                          <w:rPr>
                            <w:spacing w:val="13"/>
                            <w:w w:val="103"/>
                            <w:sz w:val="16"/>
                          </w:rPr>
                          <w:t xml:space="preserve"> </w:t>
                        </w:r>
                        <w:r>
                          <w:rPr>
                            <w:w w:val="103"/>
                            <w:sz w:val="16"/>
                          </w:rPr>
                          <w:t>this</w:t>
                        </w:r>
                        <w:r>
                          <w:rPr>
                            <w:spacing w:val="13"/>
                            <w:w w:val="103"/>
                            <w:sz w:val="16"/>
                          </w:rPr>
                          <w:t xml:space="preserve"> </w:t>
                        </w:r>
                        <w:r>
                          <w:rPr>
                            <w:w w:val="103"/>
                            <w:sz w:val="16"/>
                          </w:rPr>
                          <w:t>publication</w:t>
                        </w:r>
                        <w:r>
                          <w:rPr>
                            <w:spacing w:val="13"/>
                            <w:w w:val="103"/>
                            <w:sz w:val="16"/>
                          </w:rPr>
                          <w:t xml:space="preserve"> </w:t>
                        </w:r>
                        <w:r>
                          <w:rPr>
                            <w:w w:val="103"/>
                            <w:sz w:val="16"/>
                          </w:rPr>
                          <w:t>or</w:t>
                        </w:r>
                        <w:r>
                          <w:rPr>
                            <w:spacing w:val="13"/>
                            <w:w w:val="103"/>
                            <w:sz w:val="16"/>
                          </w:rPr>
                          <w:t xml:space="preserve"> </w:t>
                        </w:r>
                        <w:r>
                          <w:rPr>
                            <w:w w:val="103"/>
                            <w:sz w:val="16"/>
                          </w:rPr>
                          <w:t>any</w:t>
                        </w:r>
                        <w:r>
                          <w:rPr>
                            <w:spacing w:val="13"/>
                            <w:w w:val="103"/>
                            <w:sz w:val="16"/>
                          </w:rPr>
                          <w:t xml:space="preserve"> </w:t>
                        </w:r>
                        <w:r>
                          <w:rPr>
                            <w:w w:val="103"/>
                            <w:sz w:val="16"/>
                          </w:rPr>
                          <w:t>errors</w:t>
                        </w:r>
                        <w:r>
                          <w:rPr>
                            <w:spacing w:val="13"/>
                            <w:w w:val="103"/>
                            <w:sz w:val="16"/>
                          </w:rPr>
                          <w:t xml:space="preserve"> </w:t>
                        </w:r>
                        <w:r>
                          <w:rPr>
                            <w:w w:val="103"/>
                            <w:sz w:val="16"/>
                          </w:rPr>
                          <w:t>or</w:t>
                        </w:r>
                        <w:r>
                          <w:rPr>
                            <w:spacing w:val="13"/>
                            <w:w w:val="103"/>
                            <w:sz w:val="16"/>
                          </w:rPr>
                          <w:t xml:space="preserve"> </w:t>
                        </w:r>
                        <w:r>
                          <w:rPr>
                            <w:w w:val="103"/>
                            <w:sz w:val="16"/>
                          </w:rPr>
                          <w:t>omissions</w:t>
                        </w:r>
                        <w:r>
                          <w:rPr>
                            <w:spacing w:val="13"/>
                            <w:w w:val="103"/>
                            <w:sz w:val="16"/>
                          </w:rPr>
                          <w:t xml:space="preserve"> </w:t>
                        </w:r>
                        <w:r>
                          <w:rPr>
                            <w:w w:val="103"/>
                            <w:sz w:val="16"/>
                          </w:rPr>
                          <w:t>in</w:t>
                        </w:r>
                        <w:r>
                          <w:rPr>
                            <w:spacing w:val="13"/>
                            <w:w w:val="103"/>
                            <w:sz w:val="16"/>
                          </w:rPr>
                          <w:t xml:space="preserve"> </w:t>
                        </w:r>
                      </w:p>
                    </w:txbxContent>
                  </v:textbox>
                </v:rect>
                <v:rect id="Rectangle 54" o:spid="_x0000_s1073" style="position:absolute;left:23400;top:53908;width:6768;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F171E1" w:rsidRDefault="00F171E1">
                        <w:pPr>
                          <w:spacing w:after="160" w:line="259" w:lineRule="auto"/>
                        </w:pPr>
                        <w:r>
                          <w:rPr>
                            <w:w w:val="99"/>
                            <w:sz w:val="16"/>
                          </w:rPr>
                          <w:t>its</w:t>
                        </w:r>
                        <w:r>
                          <w:rPr>
                            <w:spacing w:val="13"/>
                            <w:w w:val="99"/>
                            <w:sz w:val="16"/>
                          </w:rPr>
                          <w:t xml:space="preserve"> </w:t>
                        </w:r>
                        <w:r>
                          <w:rPr>
                            <w:w w:val="99"/>
                            <w:sz w:val="16"/>
                          </w:rPr>
                          <w:t>contents.</w:t>
                        </w:r>
                      </w:p>
                    </w:txbxContent>
                  </v:textbox>
                </v:rect>
                <v:rect id="Rectangle 55" o:spid="_x0000_s1074" style="position:absolute;left:23400;top:56639;width:20130;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F171E1" w:rsidRDefault="00F171E1">
                        <w:pPr>
                          <w:spacing w:after="160" w:line="259" w:lineRule="auto"/>
                        </w:pPr>
                        <w:r>
                          <w:rPr>
                            <w:w w:val="112"/>
                            <w:sz w:val="16"/>
                          </w:rPr>
                          <w:t>Registered</w:t>
                        </w:r>
                        <w:r>
                          <w:rPr>
                            <w:spacing w:val="13"/>
                            <w:w w:val="112"/>
                            <w:sz w:val="16"/>
                          </w:rPr>
                          <w:t xml:space="preserve"> </w:t>
                        </w:r>
                        <w:r>
                          <w:rPr>
                            <w:w w:val="112"/>
                            <w:sz w:val="16"/>
                          </w:rPr>
                          <w:t>Charity</w:t>
                        </w:r>
                        <w:r>
                          <w:rPr>
                            <w:spacing w:val="13"/>
                            <w:w w:val="112"/>
                            <w:sz w:val="16"/>
                          </w:rPr>
                          <w:t xml:space="preserve"> </w:t>
                        </w:r>
                        <w:r>
                          <w:rPr>
                            <w:w w:val="112"/>
                            <w:sz w:val="16"/>
                          </w:rPr>
                          <w:t>No.</w:t>
                        </w:r>
                        <w:r>
                          <w:rPr>
                            <w:spacing w:val="13"/>
                            <w:w w:val="112"/>
                            <w:sz w:val="16"/>
                          </w:rPr>
                          <w:t xml:space="preserve"> </w:t>
                        </w:r>
                        <w:r>
                          <w:rPr>
                            <w:w w:val="112"/>
                            <w:sz w:val="16"/>
                          </w:rPr>
                          <w:t>1007023</w:t>
                        </w:r>
                        <w:r>
                          <w:rPr>
                            <w:spacing w:val="13"/>
                            <w:w w:val="112"/>
                            <w:sz w:val="16"/>
                          </w:rPr>
                          <w:t xml:space="preserve"> </w:t>
                        </w:r>
                      </w:p>
                    </w:txbxContent>
                  </v:textbox>
                </v:rect>
                <v:rect id="Rectangle 56" o:spid="_x0000_s1075" style="position:absolute;left:23400;top:58290;width:25825;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F171E1" w:rsidRDefault="00F171E1">
                        <w:pPr>
                          <w:spacing w:after="160" w:line="259" w:lineRule="auto"/>
                        </w:pPr>
                        <w:r>
                          <w:rPr>
                            <w:w w:val="106"/>
                            <w:sz w:val="16"/>
                          </w:rPr>
                          <w:t>Registered</w:t>
                        </w:r>
                        <w:r>
                          <w:rPr>
                            <w:spacing w:val="13"/>
                            <w:w w:val="106"/>
                            <w:sz w:val="16"/>
                          </w:rPr>
                          <w:t xml:space="preserve"> </w:t>
                        </w:r>
                        <w:r>
                          <w:rPr>
                            <w:w w:val="106"/>
                            <w:sz w:val="16"/>
                          </w:rPr>
                          <w:t>Company,</w:t>
                        </w:r>
                        <w:r>
                          <w:rPr>
                            <w:spacing w:val="13"/>
                            <w:w w:val="106"/>
                            <w:sz w:val="16"/>
                          </w:rPr>
                          <w:t xml:space="preserve"> </w:t>
                        </w:r>
                        <w:r>
                          <w:rPr>
                            <w:w w:val="106"/>
                            <w:sz w:val="16"/>
                          </w:rPr>
                          <w:t>limited</w:t>
                        </w:r>
                        <w:r>
                          <w:rPr>
                            <w:spacing w:val="13"/>
                            <w:w w:val="106"/>
                            <w:sz w:val="16"/>
                          </w:rPr>
                          <w:t xml:space="preserve"> </w:t>
                        </w:r>
                        <w:r>
                          <w:rPr>
                            <w:w w:val="106"/>
                            <w:sz w:val="16"/>
                          </w:rPr>
                          <w:t>by</w:t>
                        </w:r>
                        <w:r>
                          <w:rPr>
                            <w:spacing w:val="13"/>
                            <w:w w:val="106"/>
                            <w:sz w:val="16"/>
                          </w:rPr>
                          <w:t xml:space="preserve"> </w:t>
                        </w:r>
                        <w:r>
                          <w:rPr>
                            <w:w w:val="106"/>
                            <w:sz w:val="16"/>
                          </w:rPr>
                          <w:t>guarantee,</w:t>
                        </w:r>
                        <w:r>
                          <w:rPr>
                            <w:spacing w:val="13"/>
                            <w:w w:val="106"/>
                            <w:sz w:val="16"/>
                          </w:rPr>
                          <w:t xml:space="preserve"> </w:t>
                        </w:r>
                      </w:p>
                    </w:txbxContent>
                  </v:textbox>
                </v:rect>
                <v:rect id="Rectangle 57" o:spid="_x0000_s1076" style="position:absolute;left:23400;top:59941;width:21334;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F171E1" w:rsidRDefault="00F171E1">
                        <w:pPr>
                          <w:spacing w:after="160" w:line="259" w:lineRule="auto"/>
                        </w:pPr>
                        <w:r>
                          <w:rPr>
                            <w:w w:val="114"/>
                            <w:sz w:val="16"/>
                          </w:rPr>
                          <w:t>No.</w:t>
                        </w:r>
                        <w:r>
                          <w:rPr>
                            <w:spacing w:val="13"/>
                            <w:w w:val="114"/>
                            <w:sz w:val="16"/>
                          </w:rPr>
                          <w:t xml:space="preserve"> </w:t>
                        </w:r>
                        <w:r>
                          <w:rPr>
                            <w:w w:val="114"/>
                            <w:sz w:val="16"/>
                          </w:rPr>
                          <w:t>2674379</w:t>
                        </w:r>
                        <w:r>
                          <w:rPr>
                            <w:spacing w:val="13"/>
                            <w:w w:val="114"/>
                            <w:sz w:val="16"/>
                          </w:rPr>
                          <w:t xml:space="preserve"> </w:t>
                        </w:r>
                        <w:r>
                          <w:rPr>
                            <w:w w:val="114"/>
                            <w:sz w:val="16"/>
                          </w:rPr>
                          <w:t>(England</w:t>
                        </w:r>
                        <w:r>
                          <w:rPr>
                            <w:spacing w:val="13"/>
                            <w:w w:val="114"/>
                            <w:sz w:val="16"/>
                          </w:rPr>
                          <w:t xml:space="preserve"> </w:t>
                        </w:r>
                        <w:r>
                          <w:rPr>
                            <w:w w:val="114"/>
                            <w:sz w:val="16"/>
                          </w:rPr>
                          <w:t>and</w:t>
                        </w:r>
                        <w:r>
                          <w:rPr>
                            <w:spacing w:val="13"/>
                            <w:w w:val="114"/>
                            <w:sz w:val="16"/>
                          </w:rPr>
                          <w:t xml:space="preserve"> </w:t>
                        </w:r>
                        <w:r>
                          <w:rPr>
                            <w:w w:val="114"/>
                            <w:sz w:val="16"/>
                          </w:rPr>
                          <w:t>Wales)</w:t>
                        </w:r>
                      </w:p>
                    </w:txbxContent>
                  </v:textbox>
                </v:rect>
                <v:rect id="Rectangle 58" o:spid="_x0000_s1077" style="position:absolute;left:23400;top:62672;width:32722;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xsEA&#10;AADbAAAADwAAAGRycy9kb3ducmV2LnhtbERPy4rCMBTdD/gP4QqzG1MFB6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R8bBAAAA2wAAAA8AAAAAAAAAAAAAAAAAmAIAAGRycy9kb3du&#10;cmV2LnhtbFBLBQYAAAAABAAEAPUAAACGAwAAAAA=&#10;" filled="f" stroked="f">
                  <v:textbox inset="0,0,0,0">
                    <w:txbxContent>
                      <w:p w:rsidR="00F171E1" w:rsidRDefault="00F171E1">
                        <w:pPr>
                          <w:spacing w:after="160" w:line="259" w:lineRule="auto"/>
                        </w:pPr>
                        <w:r>
                          <w:rPr>
                            <w:w w:val="107"/>
                            <w:sz w:val="16"/>
                          </w:rPr>
                          <w:t>A</w:t>
                        </w:r>
                        <w:r>
                          <w:rPr>
                            <w:spacing w:val="13"/>
                            <w:w w:val="107"/>
                            <w:sz w:val="16"/>
                          </w:rPr>
                          <w:t xml:space="preserve"> </w:t>
                        </w:r>
                        <w:r>
                          <w:rPr>
                            <w:w w:val="107"/>
                            <w:sz w:val="16"/>
                          </w:rPr>
                          <w:t>catalogue</w:t>
                        </w:r>
                        <w:r>
                          <w:rPr>
                            <w:spacing w:val="13"/>
                            <w:w w:val="107"/>
                            <w:sz w:val="16"/>
                          </w:rPr>
                          <w:t xml:space="preserve"> </w:t>
                        </w:r>
                        <w:r>
                          <w:rPr>
                            <w:w w:val="107"/>
                            <w:sz w:val="16"/>
                          </w:rPr>
                          <w:t>record</w:t>
                        </w:r>
                        <w:r>
                          <w:rPr>
                            <w:spacing w:val="13"/>
                            <w:w w:val="107"/>
                            <w:sz w:val="16"/>
                          </w:rPr>
                          <w:t xml:space="preserve"> </w:t>
                        </w:r>
                        <w:r>
                          <w:rPr>
                            <w:w w:val="107"/>
                            <w:sz w:val="16"/>
                          </w:rPr>
                          <w:t>of</w:t>
                        </w:r>
                        <w:r>
                          <w:rPr>
                            <w:spacing w:val="13"/>
                            <w:w w:val="107"/>
                            <w:sz w:val="16"/>
                          </w:rPr>
                          <w:t xml:space="preserve"> </w:t>
                        </w:r>
                        <w:r>
                          <w:rPr>
                            <w:w w:val="107"/>
                            <w:sz w:val="16"/>
                          </w:rPr>
                          <w:t>this</w:t>
                        </w:r>
                        <w:r>
                          <w:rPr>
                            <w:spacing w:val="13"/>
                            <w:w w:val="107"/>
                            <w:sz w:val="16"/>
                          </w:rPr>
                          <w:t xml:space="preserve"> </w:t>
                        </w:r>
                        <w:r>
                          <w:rPr>
                            <w:w w:val="107"/>
                            <w:sz w:val="16"/>
                          </w:rPr>
                          <w:t>publication</w:t>
                        </w:r>
                        <w:r>
                          <w:rPr>
                            <w:spacing w:val="13"/>
                            <w:w w:val="107"/>
                            <w:sz w:val="16"/>
                          </w:rPr>
                          <w:t xml:space="preserve"> </w:t>
                        </w:r>
                        <w:r>
                          <w:rPr>
                            <w:w w:val="107"/>
                            <w:sz w:val="16"/>
                          </w:rPr>
                          <w:t>is</w:t>
                        </w:r>
                        <w:r>
                          <w:rPr>
                            <w:spacing w:val="13"/>
                            <w:w w:val="107"/>
                            <w:sz w:val="16"/>
                          </w:rPr>
                          <w:t xml:space="preserve"> </w:t>
                        </w:r>
                        <w:r>
                          <w:rPr>
                            <w:w w:val="107"/>
                            <w:sz w:val="16"/>
                          </w:rPr>
                          <w:t>available</w:t>
                        </w:r>
                        <w:r>
                          <w:rPr>
                            <w:spacing w:val="13"/>
                            <w:w w:val="107"/>
                            <w:sz w:val="16"/>
                          </w:rPr>
                          <w:t xml:space="preserve"> </w:t>
                        </w:r>
                        <w:r>
                          <w:rPr>
                            <w:w w:val="107"/>
                            <w:sz w:val="16"/>
                          </w:rPr>
                          <w:t>from</w:t>
                        </w:r>
                        <w:r>
                          <w:rPr>
                            <w:spacing w:val="13"/>
                            <w:w w:val="107"/>
                            <w:sz w:val="16"/>
                          </w:rPr>
                          <w:t xml:space="preserve"> </w:t>
                        </w:r>
                      </w:p>
                    </w:txbxContent>
                  </v:textbox>
                </v:rect>
                <v:rect id="Rectangle 59" o:spid="_x0000_s1078" style="position:absolute;left:23400;top:64323;width:10437;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F171E1" w:rsidRDefault="00F171E1">
                        <w:pPr>
                          <w:spacing w:after="160" w:line="259" w:lineRule="auto"/>
                        </w:pPr>
                        <w:r>
                          <w:rPr>
                            <w:w w:val="102"/>
                            <w:sz w:val="16"/>
                          </w:rPr>
                          <w:t>the</w:t>
                        </w:r>
                        <w:r>
                          <w:rPr>
                            <w:spacing w:val="13"/>
                            <w:w w:val="102"/>
                            <w:sz w:val="16"/>
                          </w:rPr>
                          <w:t xml:space="preserve"> </w:t>
                        </w:r>
                        <w:r>
                          <w:rPr>
                            <w:w w:val="102"/>
                            <w:sz w:val="16"/>
                          </w:rPr>
                          <w:t>British</w:t>
                        </w:r>
                        <w:r>
                          <w:rPr>
                            <w:spacing w:val="13"/>
                            <w:w w:val="102"/>
                            <w:sz w:val="16"/>
                          </w:rPr>
                          <w:t xml:space="preserve"> </w:t>
                        </w:r>
                        <w:r>
                          <w:rPr>
                            <w:w w:val="102"/>
                            <w:sz w:val="16"/>
                          </w:rPr>
                          <w:t>Library.</w:t>
                        </w:r>
                      </w:p>
                    </w:txbxContent>
                  </v:textbox>
                </v:rect>
                <v:shape id="Shape 60" o:spid="_x0000_s1079" style="position:absolute;width:22243;height:75600;visibility:visible;mso-wrap-style:square;v-text-anchor:top" coordsize="2224395,7560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mvP8MA&#10;AADbAAAADwAAAGRycy9kb3ducmV2LnhtbERPS27CMBDdV+IO1lTqpmqcNlKUBgxCiE82LAocYIin&#10;SSAep7Eh6e3rBVKXT+8/W4ymFXfqXWNZwXsUgyAurW64UnA6bt4yEM4ja2wtk4JfcrCYT55mmGs7&#10;8BfdD74SIYRdjgpq77tcSlfWZNBFtiMO3LftDfoA+0rqHocQblr5EcepNNhwaKixo1VN5fVwMwou&#10;WbJ63Q+f1fpyTnc/W7e7Fgkr9fI8LqcgPI3+X/xwF1pBGtaHL+EH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mvP8MAAADbAAAADwAAAAAAAAAAAAAAAACYAgAAZHJzL2Rv&#10;d25yZXYueG1sUEsFBgAAAAAEAAQA9QAAAIgDAAAAAA==&#10;" path="m,l2203733,r-29526,93149c1918202,928715,1432469,3225084,2151090,7177017r73305,382988l,7560005,,xe" fillcolor="#0051a0" stroked="f" strokeweight="0">
                  <v:stroke miterlimit="83231f" joinstyle="miter"/>
                  <v:path arrowok="t" textboxrect="0,0,2224395,7560005"/>
                </v:shape>
                <v:shape id="Shape 12151" o:spid="_x0000_s1080" style="position:absolute;left:5040;top:4572;width:9144;height:3196;visibility:visible;mso-wrap-style:square;v-text-anchor:top" coordsize="914400,319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lFJ8QA&#10;AADeAAAADwAAAGRycy9kb3ducmV2LnhtbERPTWvCQBC9F/wPywi91U0ClhBdRbQBLy007UFvY3ZM&#10;gtnZkN0m8d+7hUJv83ifs95OphUD9a6xrCBeRCCIS6sbrhR8f+UvKQjnkTW2lknBnRxsN7OnNWba&#10;jvxJQ+ErEULYZaig9r7LpHRlTQbdwnbEgbva3qAPsK+k7nEM4aaVSRS9SoMNh4YaO9rXVN6KH6OA&#10;2yLvPpLpkL43b2jPp0sSlRelnufTbgXC0+T/xX/uow7zk3gZw+874Qa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ZRSfEAAAA3gAAAA8AAAAAAAAAAAAAAAAAmAIAAGRycy9k&#10;b3ducmV2LnhtbFBLBQYAAAAABAAEAPUAAACJAwAAAAA=&#10;" path="m,l914400,r,319646l,319646,,e" fillcolor="#0051a0" stroked="f" strokeweight="0">
                  <v:stroke miterlimit="83231f" joinstyle="miter"/>
                  <v:path arrowok="t" textboxrect="0,0,914400,319646"/>
                </v:shape>
                <v:shape id="Picture 63" o:spid="_x0000_s1081" type="#_x0000_t75" style="position:absolute;left:5380;top:4980;width:7732;height:2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qo9vEAAAA2wAAAA8AAABkcnMvZG93bnJldi54bWxEj1uLwjAUhN8X/A/hCL6tqQqydI0iRUXw&#10;Al6WfT00Z9tic1KaWKu/3ggLPg4z8w0zmbWmFA3VrrCsYNCPQBCnVhecKTiflp9fIJxH1lhaJgV3&#10;cjCbdj4mGGt74wM1R5+JAGEXo4Lc+yqW0qU5GXR9WxEH78/WBn2QdSZ1jbcAN6UcRtFYGiw4LORY&#10;UZJTejlejYK53ZtFs09Wj82PX552lUy2v41SvW47/wbhqfXv8H97rRWMR/D6En6An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qo9vEAAAA2wAAAA8AAAAAAAAAAAAAAAAA&#10;nwIAAGRycy9kb3ducmV2LnhtbFBLBQYAAAAABAAEAPcAAACQAwAAAAA=&#10;">
                  <v:imagedata r:id="rId20" o:title=""/>
                </v:shape>
                <v:shape id="Shape 64" o:spid="_x0000_s1082" style="position:absolute;left:23400;top:10740;width:25308;height:0;visibility:visible;mso-wrap-style:square;v-text-anchor:top" coordsize="25308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P8w8MA&#10;AADbAAAADwAAAGRycy9kb3ducmV2LnhtbESPy27CMBBF95X4B2uQ2BUHaFEbMAi1tOqWRxfdjeIh&#10;McTjKB4g/H1dqRLLq/s4uvNl52t1oTa6wAZGwwwUcRGs49LAfvfx+AIqCrLFOjAZuFGE5aL3MMfc&#10;hitv6LKVUqURjjkaqESaXOtYVOQxDkNDnLxDaD1Kkm2pbYvXNO5rPc6yqfboOBEqbOitouK0PfvE&#10;ndwaeT+PPn9K5+QZ18fX9ffOmEG/W81ACXVyD/+3v6yB6RP8fUk/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P8w8MAAADbAAAADwAAAAAAAAAAAAAAAACYAgAAZHJzL2Rv&#10;d25yZXYueG1sUEsFBgAAAAAEAAQA9QAAAIgDAAAAAA==&#10;" path="m,l2530806,e" filled="f" strokecolor="#6f6f6e" strokeweight=".5pt">
                  <v:stroke miterlimit="1" joinstyle="miter"/>
                  <v:path arrowok="t" textboxrect="0,0,2530806,0"/>
                </v:shape>
                <v:shape id="Shape 65" o:spid="_x0000_s1083" style="position:absolute;left:23400;top:30172;width:25308;height:0;visibility:visible;mso-wrap-style:square;v-text-anchor:top" coordsize="25308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9ZWMIA&#10;AADbAAAADwAAAGRycy9kb3ducmV2LnhtbESPS2sCMRSF9wX/Q7iCu5qxRdGpUaTV4rY+Ft1dJrcz&#10;qZObYXLV8d83QsHl4Tw+znzZ+VpdqI0usIHRMANFXATruDRw2G+ep6CiIFusA5OBG0VYLnpPc8xt&#10;uPIXXXZSqjTCMUcDlUiTax2LijzGYWiIk/cTWo+SZFtq2+I1jftav2TZRHt0nAgVNvReUXHanX3i&#10;vt4a+TiPPr9L52SM69/Z+rg3ZtDvVm+ghDp5hP/bW2tgMob7l/QD9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H1lYwgAAANsAAAAPAAAAAAAAAAAAAAAAAJgCAABkcnMvZG93&#10;bnJldi54bWxQSwUGAAAAAAQABAD1AAAAhwMAAAAA&#10;" path="m,l2530806,e" filled="f" strokecolor="#6f6f6e" strokeweight=".5pt">
                  <v:stroke miterlimit="1" joinstyle="miter"/>
                  <v:path arrowok="t" textboxrect="0,0,2530806,0"/>
                </v:shape>
                <v:shape id="Shape 66" o:spid="_x0000_s1084" style="position:absolute;left:23400;top:36598;width:25308;height:0;visibility:visible;mso-wrap-style:square;v-text-anchor:top" coordsize="25308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3HL8MA&#10;AADbAAAADwAAAGRycy9kb3ducmV2LnhtbESPS2vCQBSF9wX/w3AFd3Wi0lBTRxG1pdv6WLi7ZG6T&#10;aTN3Quaq8d93CoUuD+fxcRar3jfqSl10gQ1Mxhko4jJYx5WB4+H18RlUFGSLTWAycKcIq+XgYYGF&#10;DTf+oOteKpVGOBZooBZpC61jWZPHOA4tcfI+Q+dRkuwqbTu8pXHf6GmW5dqj40SosaVNTeX3/uIT&#10;d3ZvZXuZvJ0r5+QJd1/z3elgzGjYr19ACfXyH/5rv1sDeQ6/X9IP0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3HL8MAAADbAAAADwAAAAAAAAAAAAAAAACYAgAAZHJzL2Rv&#10;d25yZXYueG1sUEsFBgAAAAAEAAQA9QAAAIgDAAAAAA==&#10;" path="m,l2530806,e" filled="f" strokecolor="#6f6f6e" strokeweight=".5pt">
                  <v:stroke miterlimit="1" joinstyle="miter"/>
                  <v:path arrowok="t" textboxrect="0,0,2530806,0"/>
                </v:shape>
                <v:shape id="Shape 67" o:spid="_x0000_s1085" style="position:absolute;left:23400;top:38910;width:25308;height:0;visibility:visible;mso-wrap-style:square;v-text-anchor:top" coordsize="25308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FitMMA&#10;AADbAAAADwAAAGRycy9kb3ducmV2LnhtbESPy27CMBBF95X4B2uQ2BUHUKENGIRaWnXLo4vuRvGQ&#10;GOJxFA8Q/r6uVKnLq/s4uotV52t1pTa6wAZGwwwUcRGs49LAYf/++AwqCrLFOjAZuFOE1bL3sMDc&#10;hhtv6bqTUqURjjkaqESaXOtYVOQxDkNDnLxjaD1Kkm2pbYu3NO5rPc6yqfboOBEqbOi1ouK8u/jE&#10;ndwbebuMPr5L5+QJN6eXzdfemEG/W89BCXXyH/5rf1oD0xn8fkk/QC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FitMMAAADbAAAADwAAAAAAAAAAAAAAAACYAgAAZHJzL2Rv&#10;d25yZXYueG1sUEsFBgAAAAAEAAQA9QAAAIgDAAAAAA==&#10;" path="m,l2530806,e" filled="f" strokecolor="#6f6f6e" strokeweight=".5pt">
                  <v:stroke miterlimit="1" joinstyle="miter"/>
                  <v:path arrowok="t" textboxrect="0,0,2530806,0"/>
                </v:shape>
                <v:shape id="Shape 68" o:spid="_x0000_s1086" style="position:absolute;left:23400;top:56245;width:25308;height:0;visibility:visible;mso-wrap-style:square;v-text-anchor:top" coordsize="25308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72xsAA&#10;AADbAAAADwAAAGRycy9kb3ducmV2LnhtbERPTU/CQBC9m/AfNkPiTbZoJFhYCEE0XgU9eJt0h3a1&#10;O9t0Byj/3jmYeHx538v1EFtzpj6HxA6mkwIMcZV84NrBx+Hlbg4mC7LHNjE5uFKG9Wp0s8TSpwu/&#10;03kvtdEQziU6aES60tpcNRQxT1JHrNwx9RFFYV9b3+NFw2Nr74tiZiMG1oYGO9o2VP3sT1F7H66d&#10;PJ+mr191CPKIu++n3efBudvxsFmAERrkX/znfvMOZjpWv+gPs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x72xsAAAADbAAAADwAAAAAAAAAAAAAAAACYAgAAZHJzL2Rvd25y&#10;ZXYueG1sUEsFBgAAAAAEAAQA9QAAAIUDAAAAAA==&#10;" path="m,l2530806,e" filled="f" strokecolor="#6f6f6e" strokeweight=".5pt">
                  <v:stroke miterlimit="1" joinstyle="miter"/>
                  <v:path arrowok="t" textboxrect="0,0,2530806,0"/>
                </v:shape>
                <v:shape id="Shape 69" o:spid="_x0000_s1087" style="position:absolute;left:23400;top:61951;width:25308;height:0;visibility:visible;mso-wrap-style:square;v-text-anchor:top" coordsize="25308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JTXcIA&#10;AADbAAAADwAAAGRycy9kb3ducmV2LnhtbESPT2vCQBDF74V+h2UKvdWNLUpNXUWsildNe+htyE6T&#10;bbOzITtq/PauIHh8vD8/3nTe+0YdqYsusIHhIANFXAbruDLwVaxf3kFFQbbYBCYDZ4ownz0+TDG3&#10;4cQ7Ou6lUmmEY44GapE21zqWNXmMg9ASJ+83dB4lya7StsNTGveNfs2ysfboOBFqbGlZU/m/P/jE&#10;fTu38nkYbn4q52SEq7/J6rsw5vmpX3yAEurlHr61t9bAeALXL+kH6N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UlNdwgAAANsAAAAPAAAAAAAAAAAAAAAAAJgCAABkcnMvZG93&#10;bnJldi54bWxQSwUGAAAAAAQABAD1AAAAhwMAAAAA&#10;" path="m,l2530806,e" filled="f" strokecolor="#6f6f6e" strokeweight=".5pt">
                  <v:stroke miterlimit="1" joinstyle="miter"/>
                  <v:path arrowok="t" textboxrect="0,0,2530806,0"/>
                </v:shape>
                <v:shape id="Shape 70" o:spid="_x0000_s1088" style="position:absolute;left:23400;top:27450;width:25308;height:0;visibility:visible;mso-wrap-style:square;v-text-anchor:top" coordsize="25308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FsHcAA&#10;AADbAAAADwAAAGRycy9kb3ducmV2LnhtbERPS0/CQBC+m/gfNmPiTbZgFKkshCgarzw8cJt0x3a1&#10;O9t0Byj/3jmYePzyvefLIbbmRH0OiR2MRwUY4ir5wLWD/e7t7glMFmSPbWJycKEMy8X11RxLn868&#10;odNWaqMhnEt00Ih0pbW5aihiHqWOWLmv1EcUhX1tfY9nDY+tnRTFo40YWBsa7Oiloepne4zae3/p&#10;5PU4fj/UIcgDrr9n68+dc7c3w+oZjNAg/+I/94d3MNX1+kV/gF3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LFsHcAAAADbAAAADwAAAAAAAAAAAAAAAACYAgAAZHJzL2Rvd25y&#10;ZXYueG1sUEsFBgAAAAAEAAQA9QAAAIUDAAAAAA==&#10;" path="m,l2530806,e" filled="f" strokecolor="#6f6f6e" strokeweight=".5pt">
                  <v:stroke miterlimit="1" joinstyle="miter"/>
                  <v:path arrowok="t" textboxrect="0,0,2530806,0"/>
                </v:shape>
                <v:shape id="Shape 71" o:spid="_x0000_s1089" style="position:absolute;left:23400;top:24810;width:25308;height:0;visibility:visible;mso-wrap-style:square;v-text-anchor:top" coordsize="25308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JhsMA&#10;AADbAAAADwAAAGRycy9kb3ducmV2LnhtbESPT0/CQBDF7yZ+h82QcJNtMYhWFmIQiFdAD94m3bFd&#10;6c423QHKt2dJTDy+vD+/vNmi9406URddYAP5KANFXAbruDLwuV8/PIOKgmyxCUwGLhRhMb+/m2Fh&#10;w5m3dNpJpdIIxwIN1CJtoXUsa/IYR6ElTt5P6DxKkl2lbYfnNO4bPc6yJ+3RcSLU2NKypvKwO/rE&#10;fby08n7MN9+VczLB1e/L6mtvzHDQv72CEurlP/zX/rAGpjncvqQfoO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JhsMAAADbAAAADwAAAAAAAAAAAAAAAACYAgAAZHJzL2Rv&#10;d25yZXYueG1sUEsFBgAAAAAEAAQA9QAAAIgDAAAAAA==&#10;" path="m,l2530806,e" filled="f" strokecolor="#6f6f6e" strokeweight=".5pt">
                  <v:stroke miterlimit="1" joinstyle="miter"/>
                  <v:path arrowok="t" textboxrect="0,0,2530806,0"/>
                </v:shape>
                <v:rect id="Rectangle 72" o:spid="_x0000_s1090" style="position:absolute;left:4572;top:72872;width:13335;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sTMUA&#10;AADbAAAADwAAAGRycy9kb3ducmV2LnhtbESPT2vCQBTE7wW/w/KE3urGHKxJXUX8gx7bKNjeHtnX&#10;JJh9G7JrkvbTdwuCx2FmfsMsVoOpRUetqywrmE4iEMS51RUXCs6n/cschPPIGmvLpOCHHKyWo6cF&#10;ptr2/EFd5gsRIOxSVFB636RSurwkg25iG+LgfdvWoA+yLaRusQ9wU8s4imbSYMVhocSGNiXl1+xm&#10;FBzmzfrzaH/7ot59HS7vl2R7SrxSz+Nh/QbC0+Af4Xv7qBW8xv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SxMxQAAANsAAAAPAAAAAAAAAAAAAAAAAJgCAABkcnMv&#10;ZG93bnJldi54bWxQSwUGAAAAAAQABAD1AAAAigMAAAAA&#10;" filled="f" stroked="f">
                  <v:textbox inset="0,0,0,0">
                    <w:txbxContent>
                      <w:p w:rsidR="00F171E1" w:rsidRDefault="00F171E1">
                        <w:pPr>
                          <w:spacing w:after="160" w:line="259" w:lineRule="auto"/>
                        </w:pPr>
                        <w:r>
                          <w:rPr>
                            <w:rFonts w:ascii="Calibri" w:eastAsia="Calibri" w:hAnsi="Calibri" w:cs="Calibri"/>
                            <w:color w:val="FFFFFF"/>
                            <w:w w:val="105"/>
                          </w:rPr>
                          <w:t>•</w:t>
                        </w:r>
                        <w:r>
                          <w:rPr>
                            <w:rFonts w:ascii="Calibri" w:eastAsia="Calibri" w:hAnsi="Calibri" w:cs="Calibri"/>
                            <w:color w:val="FFFFFF"/>
                            <w:spacing w:val="15"/>
                            <w:w w:val="105"/>
                          </w:rPr>
                          <w:t xml:space="preserve"> </w:t>
                        </w:r>
                        <w:r>
                          <w:rPr>
                            <w:rFonts w:ascii="Calibri" w:eastAsia="Calibri" w:hAnsi="Calibri" w:cs="Calibri"/>
                            <w:color w:val="FFFFFF"/>
                            <w:w w:val="105"/>
                          </w:rPr>
                          <w:t>www.nasen.org.uk</w:t>
                        </w:r>
                      </w:p>
                    </w:txbxContent>
                  </v:textbox>
                </v:rect>
                <w10:wrap type="topAndBottom" anchorx="page" anchory="page"/>
              </v:group>
            </w:pict>
          </mc:Fallback>
        </mc:AlternateContent>
      </w:r>
    </w:p>
    <w:p w:rsidR="00F171E1" w:rsidRDefault="00F171E1">
      <w:pPr>
        <w:sectPr w:rsidR="00F171E1" w:rsidSect="00741AF8">
          <w:footerReference w:type="even" r:id="rId21"/>
          <w:footerReference w:type="default" r:id="rId22"/>
          <w:footerReference w:type="first" r:id="rId23"/>
          <w:pgSz w:w="11906" w:h="16838"/>
          <w:pgMar w:top="720" w:right="720" w:bottom="720" w:left="720" w:header="708" w:footer="708" w:gutter="0"/>
          <w:cols w:space="708"/>
          <w:titlePg/>
          <w:docGrid w:linePitch="360"/>
        </w:sectPr>
      </w:pPr>
    </w:p>
    <w:p w:rsidR="00F171E1" w:rsidRDefault="00F171E1">
      <w:pPr>
        <w:spacing w:after="0" w:line="257" w:lineRule="auto"/>
      </w:pPr>
      <w:r>
        <w:rPr>
          <w:rFonts w:ascii="Calibri" w:eastAsia="Calibri" w:hAnsi="Calibri" w:cs="Calibri"/>
          <w:b/>
          <w:color w:val="0051A0"/>
          <w:sz w:val="60"/>
        </w:rPr>
        <w:lastRenderedPageBreak/>
        <w:t xml:space="preserve">The SEND Code of Practice: </w:t>
      </w:r>
      <w:r>
        <w:rPr>
          <w:color w:val="0051A0"/>
          <w:sz w:val="60"/>
        </w:rPr>
        <w:t>0 to 25 years</w:t>
      </w:r>
    </w:p>
    <w:p w:rsidR="00F171E1" w:rsidRDefault="00F171E1">
      <w:pPr>
        <w:spacing w:after="21" w:line="259" w:lineRule="auto"/>
        <w:ind w:left="-5" w:hanging="10"/>
      </w:pPr>
      <w:r>
        <w:rPr>
          <w:color w:val="6F6F6E"/>
          <w:sz w:val="24"/>
        </w:rPr>
        <w:t xml:space="preserve">A quick guide to the SEND Code of Practice: 0 to 25 years </w:t>
      </w:r>
    </w:p>
    <w:p w:rsidR="00F171E1" w:rsidRDefault="00F171E1">
      <w:pPr>
        <w:spacing w:after="21" w:line="259" w:lineRule="auto"/>
        <w:ind w:left="-5" w:hanging="10"/>
      </w:pPr>
      <w:r>
        <w:rPr>
          <w:color w:val="6F6F6E"/>
          <w:sz w:val="24"/>
        </w:rPr>
        <w:t>(2014) and its implications for schools and settings</w:t>
      </w:r>
    </w:p>
    <w:p w:rsidR="00F171E1" w:rsidRDefault="00F171E1">
      <w:pPr>
        <w:sectPr w:rsidR="00F171E1">
          <w:footerReference w:type="even" r:id="rId24"/>
          <w:footerReference w:type="default" r:id="rId25"/>
          <w:footerReference w:type="first" r:id="rId26"/>
          <w:pgSz w:w="8391" w:h="11906"/>
          <w:pgMar w:top="615" w:right="1297" w:bottom="716" w:left="720" w:header="720" w:footer="194" w:gutter="0"/>
          <w:pgNumType w:start="1"/>
          <w:cols w:space="720"/>
        </w:sectPr>
      </w:pPr>
    </w:p>
    <w:p w:rsidR="00F171E1" w:rsidRDefault="00F171E1">
      <w:pPr>
        <w:spacing w:after="0" w:line="284" w:lineRule="auto"/>
        <w:ind w:right="55"/>
      </w:pPr>
      <w:r>
        <w:rPr>
          <w:noProof/>
          <w:lang w:eastAsia="en-GB"/>
        </w:rPr>
        <w:lastRenderedPageBreak/>
        <mc:AlternateContent>
          <mc:Choice Requires="wpg">
            <w:drawing>
              <wp:anchor distT="0" distB="0" distL="114300" distR="114300" simplePos="0" relativeHeight="251678720" behindDoc="0" locked="0" layoutInCell="1" allowOverlap="1">
                <wp:simplePos x="0" y="0"/>
                <wp:positionH relativeFrom="page">
                  <wp:posOffset>360001</wp:posOffset>
                </wp:positionH>
                <wp:positionV relativeFrom="page">
                  <wp:posOffset>4258196</wp:posOffset>
                </wp:positionV>
                <wp:extent cx="4823137" cy="3301809"/>
                <wp:effectExtent l="0" t="0" r="0" b="0"/>
                <wp:wrapTopAndBottom/>
                <wp:docPr id="8001" name="Group 8001"/>
                <wp:cNvGraphicFramePr/>
                <a:graphic xmlns:a="http://schemas.openxmlformats.org/drawingml/2006/main">
                  <a:graphicData uri="http://schemas.microsoft.com/office/word/2010/wordprocessingGroup">
                    <wpg:wgp>
                      <wpg:cNvGrpSpPr/>
                      <wpg:grpSpPr>
                        <a:xfrm>
                          <a:off x="0" y="0"/>
                          <a:ext cx="4823137" cy="3301809"/>
                          <a:chOff x="0" y="0"/>
                          <a:chExt cx="4823137" cy="3301809"/>
                        </a:xfrm>
                      </wpg:grpSpPr>
                      <wps:wsp>
                        <wps:cNvPr id="77" name="Rectangle 77"/>
                        <wps:cNvSpPr/>
                        <wps:spPr>
                          <a:xfrm>
                            <a:off x="3362481" y="3016247"/>
                            <a:ext cx="52362" cy="220935"/>
                          </a:xfrm>
                          <a:prstGeom prst="rect">
                            <a:avLst/>
                          </a:prstGeom>
                          <a:ln>
                            <a:noFill/>
                          </a:ln>
                        </wps:spPr>
                        <wps:txbx>
                          <w:txbxContent>
                            <w:p w:rsidR="00F171E1" w:rsidRDefault="00F171E1">
                              <w:pPr>
                                <w:spacing w:after="160" w:line="259" w:lineRule="auto"/>
                              </w:pPr>
                              <w:r>
                                <w:rPr>
                                  <w:rFonts w:ascii="Calibri" w:eastAsia="Calibri" w:hAnsi="Calibri" w:cs="Calibri"/>
                                  <w:sz w:val="20"/>
                                </w:rPr>
                                <w:t xml:space="preserve"> </w:t>
                              </w:r>
                            </w:p>
                          </w:txbxContent>
                        </wps:txbx>
                        <wps:bodyPr horzOverflow="overflow" vert="horz" lIns="0" tIns="0" rIns="0" bIns="0" rtlCol="0">
                          <a:noAutofit/>
                        </wps:bodyPr>
                      </wps:wsp>
                      <wps:wsp>
                        <wps:cNvPr id="90" name="Rectangle 90"/>
                        <wps:cNvSpPr/>
                        <wps:spPr>
                          <a:xfrm>
                            <a:off x="2296050" y="51064"/>
                            <a:ext cx="2640509" cy="205073"/>
                          </a:xfrm>
                          <a:prstGeom prst="rect">
                            <a:avLst/>
                          </a:prstGeom>
                          <a:ln>
                            <a:noFill/>
                          </a:ln>
                        </wps:spPr>
                        <wps:txbx>
                          <w:txbxContent>
                            <w:p w:rsidR="00F171E1" w:rsidRDefault="00F171E1">
                              <w:pPr>
                                <w:spacing w:after="160" w:line="259" w:lineRule="auto"/>
                              </w:pPr>
                              <w:proofErr w:type="gramStart"/>
                              <w:r>
                                <w:rPr>
                                  <w:w w:val="105"/>
                                </w:rPr>
                                <w:t>policies</w:t>
                              </w:r>
                              <w:proofErr w:type="gramEnd"/>
                              <w:r>
                                <w:rPr>
                                  <w:spacing w:val="15"/>
                                  <w:w w:val="105"/>
                                </w:rPr>
                                <w:t xml:space="preserve"> </w:t>
                              </w:r>
                              <w:r>
                                <w:rPr>
                                  <w:w w:val="105"/>
                                </w:rPr>
                                <w:t>and</w:t>
                              </w:r>
                              <w:r>
                                <w:rPr>
                                  <w:spacing w:val="15"/>
                                  <w:w w:val="105"/>
                                </w:rPr>
                                <w:t xml:space="preserve"> </w:t>
                              </w:r>
                              <w:r>
                                <w:rPr>
                                  <w:w w:val="105"/>
                                </w:rPr>
                                <w:t>procedures</w:t>
                              </w:r>
                              <w:r>
                                <w:rPr>
                                  <w:spacing w:val="15"/>
                                  <w:w w:val="105"/>
                                </w:rPr>
                                <w:t xml:space="preserve"> </w:t>
                              </w:r>
                              <w:r>
                                <w:rPr>
                                  <w:w w:val="105"/>
                                </w:rPr>
                                <w:t>relating</w:t>
                              </w:r>
                              <w:r>
                                <w:rPr>
                                  <w:spacing w:val="15"/>
                                  <w:w w:val="105"/>
                                </w:rPr>
                                <w:t xml:space="preserve"> </w:t>
                              </w:r>
                              <w:r>
                                <w:rPr>
                                  <w:w w:val="105"/>
                                </w:rPr>
                                <w:t>to</w:t>
                              </w:r>
                              <w:r>
                                <w:rPr>
                                  <w:spacing w:val="15"/>
                                  <w:w w:val="105"/>
                                </w:rPr>
                                <w:t xml:space="preserve"> </w:t>
                              </w:r>
                              <w:r>
                                <w:rPr>
                                  <w:w w:val="105"/>
                                </w:rPr>
                                <w:t>Part</w:t>
                              </w:r>
                              <w:r>
                                <w:rPr>
                                  <w:spacing w:val="15"/>
                                  <w:w w:val="105"/>
                                </w:rPr>
                                <w:t xml:space="preserve"> </w:t>
                              </w:r>
                            </w:p>
                          </w:txbxContent>
                        </wps:txbx>
                        <wps:bodyPr horzOverflow="overflow" vert="horz" lIns="0" tIns="0" rIns="0" bIns="0" rtlCol="0">
                          <a:noAutofit/>
                        </wps:bodyPr>
                      </wps:wsp>
                      <wps:wsp>
                        <wps:cNvPr id="94" name="Rectangle 94"/>
                        <wps:cNvSpPr/>
                        <wps:spPr>
                          <a:xfrm>
                            <a:off x="2296050" y="876425"/>
                            <a:ext cx="2654404" cy="205073"/>
                          </a:xfrm>
                          <a:prstGeom prst="rect">
                            <a:avLst/>
                          </a:prstGeom>
                          <a:ln>
                            <a:noFill/>
                          </a:ln>
                        </wps:spPr>
                        <wps:txbx>
                          <w:txbxContent>
                            <w:p w:rsidR="00F171E1" w:rsidRDefault="00F171E1">
                              <w:pPr>
                                <w:spacing w:after="160" w:line="259" w:lineRule="auto"/>
                              </w:pPr>
                              <w:r>
                                <w:rPr>
                                  <w:w w:val="106"/>
                                </w:rPr>
                                <w:t>The</w:t>
                              </w:r>
                              <w:r>
                                <w:rPr>
                                  <w:spacing w:val="15"/>
                                  <w:w w:val="106"/>
                                </w:rPr>
                                <w:t xml:space="preserve"> </w:t>
                              </w:r>
                              <w:r>
                                <w:rPr>
                                  <w:w w:val="106"/>
                                </w:rPr>
                                <w:t>following</w:t>
                              </w:r>
                              <w:r>
                                <w:rPr>
                                  <w:spacing w:val="15"/>
                                  <w:w w:val="106"/>
                                </w:rPr>
                                <w:t xml:space="preserve"> </w:t>
                              </w:r>
                              <w:r>
                                <w:rPr>
                                  <w:w w:val="106"/>
                                </w:rPr>
                                <w:t>bodies</w:t>
                              </w:r>
                              <w:r>
                                <w:rPr>
                                  <w:spacing w:val="15"/>
                                  <w:w w:val="106"/>
                                </w:rPr>
                                <w:t xml:space="preserve"> </w:t>
                              </w:r>
                              <w:r>
                                <w:rPr>
                                  <w:w w:val="106"/>
                                </w:rPr>
                                <w:t>must</w:t>
                              </w:r>
                              <w:r>
                                <w:rPr>
                                  <w:spacing w:val="15"/>
                                  <w:w w:val="106"/>
                                </w:rPr>
                                <w:t xml:space="preserve"> </w:t>
                              </w:r>
                              <w:r>
                                <w:rPr>
                                  <w:w w:val="106"/>
                                </w:rPr>
                                <w:t>‘have</w:t>
                              </w:r>
                              <w:r>
                                <w:rPr>
                                  <w:spacing w:val="15"/>
                                  <w:w w:val="106"/>
                                </w:rPr>
                                <w:t xml:space="preserve"> </w:t>
                              </w:r>
                              <w:r>
                                <w:rPr>
                                  <w:w w:val="106"/>
                                </w:rPr>
                                <w:t>regard</w:t>
                              </w:r>
                              <w:r>
                                <w:rPr>
                                  <w:spacing w:val="15"/>
                                  <w:w w:val="106"/>
                                </w:rPr>
                                <w:t xml:space="preserve"> </w:t>
                              </w:r>
                            </w:p>
                          </w:txbxContent>
                        </wps:txbx>
                        <wps:bodyPr horzOverflow="overflow" vert="horz" lIns="0" tIns="0" rIns="0" bIns="0" rtlCol="0">
                          <a:noAutofit/>
                        </wps:bodyPr>
                      </wps:wsp>
                      <wps:wsp>
                        <wps:cNvPr id="95" name="Rectangle 95"/>
                        <wps:cNvSpPr/>
                        <wps:spPr>
                          <a:xfrm>
                            <a:off x="2296050" y="1041474"/>
                            <a:ext cx="863012" cy="205073"/>
                          </a:xfrm>
                          <a:prstGeom prst="rect">
                            <a:avLst/>
                          </a:prstGeom>
                          <a:ln>
                            <a:noFill/>
                          </a:ln>
                        </wps:spPr>
                        <wps:txbx>
                          <w:txbxContent>
                            <w:p w:rsidR="00F171E1" w:rsidRDefault="00F171E1">
                              <w:pPr>
                                <w:spacing w:after="160" w:line="259" w:lineRule="auto"/>
                              </w:pPr>
                              <w:proofErr w:type="gramStart"/>
                              <w:r>
                                <w:rPr>
                                  <w:w w:val="106"/>
                                </w:rPr>
                                <w:t>to</w:t>
                              </w:r>
                              <w:proofErr w:type="gramEnd"/>
                              <w:r>
                                <w:rPr>
                                  <w:w w:val="106"/>
                                </w:rPr>
                                <w:t>’</w:t>
                              </w:r>
                              <w:r>
                                <w:rPr>
                                  <w:spacing w:val="15"/>
                                  <w:w w:val="106"/>
                                </w:rPr>
                                <w:t xml:space="preserve"> </w:t>
                              </w:r>
                              <w:r>
                                <w:rPr>
                                  <w:w w:val="106"/>
                                </w:rPr>
                                <w:t>the</w:t>
                              </w:r>
                              <w:r>
                                <w:rPr>
                                  <w:spacing w:val="15"/>
                                  <w:w w:val="106"/>
                                </w:rPr>
                                <w:t xml:space="preserve"> </w:t>
                              </w:r>
                              <w:r>
                                <w:rPr>
                                  <w:w w:val="106"/>
                                </w:rPr>
                                <w:t>Code:</w:t>
                              </w:r>
                            </w:p>
                          </w:txbxContent>
                        </wps:txbx>
                        <wps:bodyPr horzOverflow="overflow" vert="horz" lIns="0" tIns="0" rIns="0" bIns="0" rtlCol="0">
                          <a:noAutofit/>
                        </wps:bodyPr>
                      </wps:wsp>
                      <wps:wsp>
                        <wps:cNvPr id="96" name="Rectangle 96"/>
                        <wps:cNvSpPr/>
                        <wps:spPr>
                          <a:xfrm>
                            <a:off x="2296050" y="1206523"/>
                            <a:ext cx="2532181" cy="205073"/>
                          </a:xfrm>
                          <a:prstGeom prst="rect">
                            <a:avLst/>
                          </a:prstGeom>
                          <a:ln>
                            <a:noFill/>
                          </a:ln>
                        </wps:spPr>
                        <wps:txbx>
                          <w:txbxContent>
                            <w:p w:rsidR="00F171E1" w:rsidRDefault="00F171E1">
                              <w:pPr>
                                <w:spacing w:after="160" w:line="259" w:lineRule="auto"/>
                              </w:pPr>
                              <w:proofErr w:type="gramStart"/>
                              <w:r>
                                <w:rPr>
                                  <w:w w:val="106"/>
                                </w:rPr>
                                <w:t>•</w:t>
                              </w:r>
                              <w:r>
                                <w:rPr>
                                  <w:spacing w:val="15"/>
                                  <w:w w:val="106"/>
                                </w:rPr>
                                <w:t xml:space="preserve"> </w:t>
                              </w:r>
                              <w:r>
                                <w:rPr>
                                  <w:spacing w:val="-41"/>
                                  <w:w w:val="106"/>
                                </w:rPr>
                                <w:t xml:space="preserve"> </w:t>
                              </w:r>
                              <w:r>
                                <w:rPr>
                                  <w:w w:val="106"/>
                                </w:rPr>
                                <w:t>Local</w:t>
                              </w:r>
                              <w:proofErr w:type="gramEnd"/>
                              <w:r>
                                <w:rPr>
                                  <w:spacing w:val="15"/>
                                  <w:w w:val="106"/>
                                </w:rPr>
                                <w:t xml:space="preserve"> </w:t>
                              </w:r>
                              <w:r>
                                <w:rPr>
                                  <w:w w:val="106"/>
                                </w:rPr>
                                <w:t>authorities</w:t>
                              </w:r>
                              <w:r>
                                <w:rPr>
                                  <w:spacing w:val="15"/>
                                  <w:w w:val="106"/>
                                </w:rPr>
                                <w:t xml:space="preserve"> </w:t>
                              </w:r>
                              <w:r>
                                <w:rPr>
                                  <w:w w:val="106"/>
                                </w:rPr>
                                <w:t>–</w:t>
                              </w:r>
                              <w:r>
                                <w:rPr>
                                  <w:spacing w:val="15"/>
                                  <w:w w:val="106"/>
                                </w:rPr>
                                <w:t xml:space="preserve"> </w:t>
                              </w:r>
                              <w:r>
                                <w:rPr>
                                  <w:w w:val="106"/>
                                </w:rPr>
                                <w:t>education,</w:t>
                              </w:r>
                              <w:r>
                                <w:rPr>
                                  <w:spacing w:val="15"/>
                                  <w:w w:val="106"/>
                                </w:rPr>
                                <w:t xml:space="preserve"> </w:t>
                              </w:r>
                              <w:r>
                                <w:rPr>
                                  <w:w w:val="106"/>
                                </w:rPr>
                                <w:t>social</w:t>
                              </w:r>
                              <w:r>
                                <w:rPr>
                                  <w:spacing w:val="15"/>
                                  <w:w w:val="106"/>
                                </w:rPr>
                                <w:t xml:space="preserve"> </w:t>
                              </w:r>
                            </w:p>
                          </w:txbxContent>
                        </wps:txbx>
                        <wps:bodyPr horzOverflow="overflow" vert="horz" lIns="0" tIns="0" rIns="0" bIns="0" rtlCol="0">
                          <a:noAutofit/>
                        </wps:bodyPr>
                      </wps:wsp>
                      <wps:wsp>
                        <wps:cNvPr id="97" name="Rectangle 97"/>
                        <wps:cNvSpPr/>
                        <wps:spPr>
                          <a:xfrm>
                            <a:off x="2398920" y="1371573"/>
                            <a:ext cx="2648475" cy="205073"/>
                          </a:xfrm>
                          <a:prstGeom prst="rect">
                            <a:avLst/>
                          </a:prstGeom>
                          <a:ln>
                            <a:noFill/>
                          </a:ln>
                        </wps:spPr>
                        <wps:txbx>
                          <w:txbxContent>
                            <w:p w:rsidR="00F171E1" w:rsidRDefault="00F171E1">
                              <w:pPr>
                                <w:spacing w:after="160" w:line="259" w:lineRule="auto"/>
                              </w:pPr>
                              <w:proofErr w:type="gramStart"/>
                              <w:r>
                                <w:rPr>
                                  <w:w w:val="105"/>
                                </w:rPr>
                                <w:t>care</w:t>
                              </w:r>
                              <w:proofErr w:type="gramEnd"/>
                              <w:r>
                                <w:rPr>
                                  <w:spacing w:val="15"/>
                                  <w:w w:val="105"/>
                                </w:rPr>
                                <w:t xml:space="preserve"> </w:t>
                              </w:r>
                              <w:r>
                                <w:rPr>
                                  <w:w w:val="105"/>
                                </w:rPr>
                                <w:t>and</w:t>
                              </w:r>
                              <w:r>
                                <w:rPr>
                                  <w:spacing w:val="15"/>
                                  <w:w w:val="105"/>
                                </w:rPr>
                                <w:t xml:space="preserve"> </w:t>
                              </w:r>
                              <w:r>
                                <w:rPr>
                                  <w:w w:val="105"/>
                                </w:rPr>
                                <w:t>relevant</w:t>
                              </w:r>
                              <w:r>
                                <w:rPr>
                                  <w:spacing w:val="15"/>
                                  <w:w w:val="105"/>
                                </w:rPr>
                                <w:t xml:space="preserve"> </w:t>
                              </w:r>
                              <w:r>
                                <w:rPr>
                                  <w:w w:val="105"/>
                                </w:rPr>
                                <w:t>housing,</w:t>
                              </w:r>
                              <w:r>
                                <w:rPr>
                                  <w:spacing w:val="15"/>
                                  <w:w w:val="105"/>
                                </w:rPr>
                                <w:t xml:space="preserve"> </w:t>
                              </w:r>
                              <w:r>
                                <w:rPr>
                                  <w:w w:val="105"/>
                                </w:rPr>
                                <w:t>employment</w:t>
                              </w:r>
                              <w:r>
                                <w:rPr>
                                  <w:spacing w:val="15"/>
                                  <w:w w:val="105"/>
                                </w:rPr>
                                <w:t xml:space="preserve"> </w:t>
                              </w:r>
                            </w:p>
                          </w:txbxContent>
                        </wps:txbx>
                        <wps:bodyPr horzOverflow="overflow" vert="horz" lIns="0" tIns="0" rIns="0" bIns="0" rtlCol="0">
                          <a:noAutofit/>
                        </wps:bodyPr>
                      </wps:wsp>
                      <wps:wsp>
                        <wps:cNvPr id="98" name="Rectangle 98"/>
                        <wps:cNvSpPr/>
                        <wps:spPr>
                          <a:xfrm>
                            <a:off x="2398920" y="1536622"/>
                            <a:ext cx="1246814" cy="205073"/>
                          </a:xfrm>
                          <a:prstGeom prst="rect">
                            <a:avLst/>
                          </a:prstGeom>
                          <a:ln>
                            <a:noFill/>
                          </a:ln>
                        </wps:spPr>
                        <wps:txbx>
                          <w:txbxContent>
                            <w:p w:rsidR="00F171E1" w:rsidRDefault="00F171E1">
                              <w:pPr>
                                <w:spacing w:after="160" w:line="259" w:lineRule="auto"/>
                              </w:pPr>
                              <w:proofErr w:type="gramStart"/>
                              <w:r>
                                <w:rPr>
                                  <w:w w:val="105"/>
                                </w:rPr>
                                <w:t>and</w:t>
                              </w:r>
                              <w:proofErr w:type="gramEnd"/>
                              <w:r>
                                <w:rPr>
                                  <w:spacing w:val="15"/>
                                  <w:w w:val="105"/>
                                </w:rPr>
                                <w:t xml:space="preserve"> </w:t>
                              </w:r>
                              <w:r>
                                <w:rPr>
                                  <w:w w:val="105"/>
                                </w:rPr>
                                <w:t>other</w:t>
                              </w:r>
                              <w:r>
                                <w:rPr>
                                  <w:spacing w:val="15"/>
                                  <w:w w:val="105"/>
                                </w:rPr>
                                <w:t xml:space="preserve"> </w:t>
                              </w:r>
                              <w:r>
                                <w:rPr>
                                  <w:w w:val="105"/>
                                </w:rPr>
                                <w:t>services.</w:t>
                              </w:r>
                            </w:p>
                          </w:txbxContent>
                        </wps:txbx>
                        <wps:bodyPr horzOverflow="overflow" vert="horz" lIns="0" tIns="0" rIns="0" bIns="0" rtlCol="0">
                          <a:noAutofit/>
                        </wps:bodyPr>
                      </wps:wsp>
                      <wps:wsp>
                        <wps:cNvPr id="117" name="Shape 117"/>
                        <wps:cNvSpPr/>
                        <wps:spPr>
                          <a:xfrm>
                            <a:off x="0" y="232490"/>
                            <a:ext cx="2130603" cy="2010804"/>
                          </a:xfrm>
                          <a:custGeom>
                            <a:avLst/>
                            <a:gdLst/>
                            <a:ahLst/>
                            <a:cxnLst/>
                            <a:rect l="0" t="0" r="0" b="0"/>
                            <a:pathLst>
                              <a:path w="2130603" h="2010804">
                                <a:moveTo>
                                  <a:pt x="152400" y="0"/>
                                </a:moveTo>
                                <a:lnTo>
                                  <a:pt x="1978203" y="0"/>
                                </a:lnTo>
                                <a:cubicBezTo>
                                  <a:pt x="2130603" y="0"/>
                                  <a:pt x="2130603" y="152400"/>
                                  <a:pt x="2130603" y="152400"/>
                                </a:cubicBezTo>
                                <a:lnTo>
                                  <a:pt x="2130603" y="1858404"/>
                                </a:lnTo>
                                <a:cubicBezTo>
                                  <a:pt x="2130603" y="2010804"/>
                                  <a:pt x="1978203" y="2010804"/>
                                  <a:pt x="1978203" y="2010804"/>
                                </a:cubicBezTo>
                                <a:lnTo>
                                  <a:pt x="152400" y="2010804"/>
                                </a:lnTo>
                                <a:cubicBezTo>
                                  <a:pt x="0" y="2010804"/>
                                  <a:pt x="0" y="1858404"/>
                                  <a:pt x="0" y="1858404"/>
                                </a:cubicBezTo>
                                <a:lnTo>
                                  <a:pt x="0" y="152400"/>
                                </a:lnTo>
                                <a:cubicBezTo>
                                  <a:pt x="0" y="0"/>
                                  <a:pt x="152400" y="0"/>
                                  <a:pt x="152400" y="0"/>
                                </a:cubicBezTo>
                                <a:close/>
                              </a:path>
                            </a:pathLst>
                          </a:custGeom>
                          <a:ln w="0" cap="flat">
                            <a:miter lim="127000"/>
                          </a:ln>
                        </wps:spPr>
                        <wps:style>
                          <a:lnRef idx="0">
                            <a:srgbClr val="000000">
                              <a:alpha val="0"/>
                            </a:srgbClr>
                          </a:lnRef>
                          <a:fillRef idx="1">
                            <a:srgbClr val="DEDEDE"/>
                          </a:fillRef>
                          <a:effectRef idx="0">
                            <a:scrgbClr r="0" g="0" b="0"/>
                          </a:effectRef>
                          <a:fontRef idx="none"/>
                        </wps:style>
                        <wps:bodyPr/>
                      </wps:wsp>
                      <wps:wsp>
                        <wps:cNvPr id="118" name="Rectangle 118"/>
                        <wps:cNvSpPr/>
                        <wps:spPr>
                          <a:xfrm>
                            <a:off x="87000" y="318121"/>
                            <a:ext cx="1515123" cy="280188"/>
                          </a:xfrm>
                          <a:prstGeom prst="rect">
                            <a:avLst/>
                          </a:prstGeom>
                          <a:ln>
                            <a:noFill/>
                          </a:ln>
                        </wps:spPr>
                        <wps:txbx>
                          <w:txbxContent>
                            <w:p w:rsidR="00F171E1" w:rsidRDefault="00F171E1">
                              <w:pPr>
                                <w:spacing w:after="160" w:line="259" w:lineRule="auto"/>
                              </w:pPr>
                              <w:r>
                                <w:rPr>
                                  <w:rFonts w:ascii="Calibri" w:eastAsia="Calibri" w:hAnsi="Calibri" w:cs="Calibri"/>
                                  <w:b/>
                                  <w:color w:val="575656"/>
                                  <w:spacing w:val="3"/>
                                  <w:w w:val="87"/>
                                  <w:sz w:val="26"/>
                                </w:rPr>
                                <w:t>This</w:t>
                              </w:r>
                              <w:r>
                                <w:rPr>
                                  <w:rFonts w:ascii="Calibri" w:eastAsia="Calibri" w:hAnsi="Calibri" w:cs="Calibri"/>
                                  <w:b/>
                                  <w:color w:val="575656"/>
                                  <w:spacing w:val="7"/>
                                  <w:w w:val="87"/>
                                  <w:sz w:val="26"/>
                                </w:rPr>
                                <w:t xml:space="preserve"> </w:t>
                              </w:r>
                              <w:r>
                                <w:rPr>
                                  <w:rFonts w:ascii="Calibri" w:eastAsia="Calibri" w:hAnsi="Calibri" w:cs="Calibri"/>
                                  <w:b/>
                                  <w:color w:val="575656"/>
                                  <w:spacing w:val="3"/>
                                  <w:w w:val="87"/>
                                  <w:sz w:val="26"/>
                                </w:rPr>
                                <w:t>guide</w:t>
                              </w:r>
                              <w:r>
                                <w:rPr>
                                  <w:rFonts w:ascii="Calibri" w:eastAsia="Calibri" w:hAnsi="Calibri" w:cs="Calibri"/>
                                  <w:b/>
                                  <w:color w:val="575656"/>
                                  <w:spacing w:val="7"/>
                                  <w:w w:val="87"/>
                                  <w:sz w:val="26"/>
                                </w:rPr>
                                <w:t xml:space="preserve"> </w:t>
                              </w:r>
                              <w:r>
                                <w:rPr>
                                  <w:rFonts w:ascii="Calibri" w:eastAsia="Calibri" w:hAnsi="Calibri" w:cs="Calibri"/>
                                  <w:b/>
                                  <w:color w:val="575656"/>
                                  <w:spacing w:val="3"/>
                                  <w:w w:val="87"/>
                                  <w:sz w:val="26"/>
                                </w:rPr>
                                <w:t>aims</w:t>
                              </w:r>
                              <w:r>
                                <w:rPr>
                                  <w:rFonts w:ascii="Calibri" w:eastAsia="Calibri" w:hAnsi="Calibri" w:cs="Calibri"/>
                                  <w:b/>
                                  <w:color w:val="575656"/>
                                  <w:spacing w:val="7"/>
                                  <w:w w:val="87"/>
                                  <w:sz w:val="26"/>
                                </w:rPr>
                                <w:t xml:space="preserve"> </w:t>
                              </w:r>
                              <w:r>
                                <w:rPr>
                                  <w:rFonts w:ascii="Calibri" w:eastAsia="Calibri" w:hAnsi="Calibri" w:cs="Calibri"/>
                                  <w:b/>
                                  <w:color w:val="575656"/>
                                  <w:spacing w:val="3"/>
                                  <w:w w:val="87"/>
                                  <w:sz w:val="26"/>
                                </w:rPr>
                                <w:t>to:</w:t>
                              </w:r>
                            </w:p>
                          </w:txbxContent>
                        </wps:txbx>
                        <wps:bodyPr horzOverflow="overflow" vert="horz" lIns="0" tIns="0" rIns="0" bIns="0" rtlCol="0">
                          <a:noAutofit/>
                        </wps:bodyPr>
                      </wps:wsp>
                      <wps:wsp>
                        <wps:cNvPr id="119" name="Rectangle 119"/>
                        <wps:cNvSpPr/>
                        <wps:spPr>
                          <a:xfrm>
                            <a:off x="87000" y="519030"/>
                            <a:ext cx="115872" cy="301741"/>
                          </a:xfrm>
                          <a:prstGeom prst="rect">
                            <a:avLst/>
                          </a:prstGeom>
                          <a:ln>
                            <a:noFill/>
                          </a:ln>
                        </wps:spPr>
                        <wps:txbx>
                          <w:txbxContent>
                            <w:p w:rsidR="00F171E1" w:rsidRDefault="00F171E1">
                              <w:pPr>
                                <w:spacing w:after="160" w:line="259" w:lineRule="auto"/>
                              </w:pPr>
                              <w:r>
                                <w:rPr>
                                  <w:rFonts w:ascii="Calibri" w:eastAsia="Calibri" w:hAnsi="Calibri" w:cs="Calibri"/>
                                  <w:b/>
                                  <w:color w:val="0051A0"/>
                                  <w:w w:val="98"/>
                                  <w:sz w:val="28"/>
                                </w:rPr>
                                <w:t>+</w:t>
                              </w:r>
                            </w:p>
                          </w:txbxContent>
                        </wps:txbx>
                        <wps:bodyPr horzOverflow="overflow" vert="horz" lIns="0" tIns="0" rIns="0" bIns="0" rtlCol="0">
                          <a:noAutofit/>
                        </wps:bodyPr>
                      </wps:wsp>
                      <wps:wsp>
                        <wps:cNvPr id="120" name="Rectangle 120"/>
                        <wps:cNvSpPr/>
                        <wps:spPr>
                          <a:xfrm>
                            <a:off x="175898" y="583482"/>
                            <a:ext cx="2508314" cy="193976"/>
                          </a:xfrm>
                          <a:prstGeom prst="rect">
                            <a:avLst/>
                          </a:prstGeom>
                          <a:ln>
                            <a:noFill/>
                          </a:ln>
                        </wps:spPr>
                        <wps:txbx>
                          <w:txbxContent>
                            <w:p w:rsidR="00F171E1" w:rsidRDefault="00F171E1">
                              <w:pPr>
                                <w:spacing w:after="160" w:line="259" w:lineRule="auto"/>
                              </w:pPr>
                              <w:r>
                                <w:rPr>
                                  <w:rFonts w:ascii="Calibri" w:eastAsia="Calibri" w:hAnsi="Calibri" w:cs="Calibri"/>
                                  <w:b/>
                                  <w:color w:val="575656"/>
                                  <w:spacing w:val="5"/>
                                  <w:w w:val="86"/>
                                </w:rPr>
                                <w:t xml:space="preserve"> </w:t>
                              </w:r>
                              <w:r>
                                <w:rPr>
                                  <w:rFonts w:ascii="Calibri" w:eastAsia="Calibri" w:hAnsi="Calibri" w:cs="Calibri"/>
                                  <w:b/>
                                  <w:color w:val="575656"/>
                                  <w:spacing w:val="-41"/>
                                  <w:w w:val="86"/>
                                </w:rPr>
                                <w:t xml:space="preserve"> </w:t>
                              </w:r>
                              <w:proofErr w:type="gramStart"/>
                              <w:r>
                                <w:rPr>
                                  <w:rFonts w:ascii="Calibri" w:eastAsia="Calibri" w:hAnsi="Calibri" w:cs="Calibri"/>
                                  <w:b/>
                                  <w:color w:val="575656"/>
                                  <w:spacing w:val="2"/>
                                  <w:w w:val="86"/>
                                </w:rPr>
                                <w:t>summarise</w:t>
                              </w:r>
                              <w:proofErr w:type="gramEnd"/>
                              <w:r>
                                <w:rPr>
                                  <w:rFonts w:ascii="Calibri" w:eastAsia="Calibri" w:hAnsi="Calibri" w:cs="Calibri"/>
                                  <w:b/>
                                  <w:color w:val="575656"/>
                                  <w:spacing w:val="5"/>
                                  <w:w w:val="86"/>
                                </w:rPr>
                                <w:t xml:space="preserve"> </w:t>
                              </w:r>
                              <w:r>
                                <w:rPr>
                                  <w:rFonts w:ascii="Calibri" w:eastAsia="Calibri" w:hAnsi="Calibri" w:cs="Calibri"/>
                                  <w:b/>
                                  <w:color w:val="575656"/>
                                  <w:spacing w:val="2"/>
                                  <w:w w:val="86"/>
                                </w:rPr>
                                <w:t>the</w:t>
                              </w:r>
                              <w:r>
                                <w:rPr>
                                  <w:rFonts w:ascii="Calibri" w:eastAsia="Calibri" w:hAnsi="Calibri" w:cs="Calibri"/>
                                  <w:b/>
                                  <w:color w:val="575656"/>
                                  <w:spacing w:val="5"/>
                                  <w:w w:val="86"/>
                                </w:rPr>
                                <w:t xml:space="preserve"> </w:t>
                              </w:r>
                              <w:r>
                                <w:rPr>
                                  <w:rFonts w:ascii="Calibri" w:eastAsia="Calibri" w:hAnsi="Calibri" w:cs="Calibri"/>
                                  <w:b/>
                                  <w:color w:val="575656"/>
                                  <w:spacing w:val="2"/>
                                  <w:w w:val="86"/>
                                </w:rPr>
                                <w:t>content</w:t>
                              </w:r>
                              <w:r>
                                <w:rPr>
                                  <w:rFonts w:ascii="Calibri" w:eastAsia="Calibri" w:hAnsi="Calibri" w:cs="Calibri"/>
                                  <w:b/>
                                  <w:color w:val="575656"/>
                                  <w:spacing w:val="5"/>
                                  <w:w w:val="86"/>
                                </w:rPr>
                                <w:t xml:space="preserve"> </w:t>
                              </w:r>
                              <w:r>
                                <w:rPr>
                                  <w:rFonts w:ascii="Calibri" w:eastAsia="Calibri" w:hAnsi="Calibri" w:cs="Calibri"/>
                                  <w:b/>
                                  <w:color w:val="575656"/>
                                  <w:spacing w:val="2"/>
                                  <w:w w:val="86"/>
                                </w:rPr>
                                <w:t>of</w:t>
                              </w:r>
                              <w:r>
                                <w:rPr>
                                  <w:rFonts w:ascii="Calibri" w:eastAsia="Calibri" w:hAnsi="Calibri" w:cs="Calibri"/>
                                  <w:b/>
                                  <w:color w:val="575656"/>
                                  <w:spacing w:val="5"/>
                                  <w:w w:val="86"/>
                                </w:rPr>
                                <w:t xml:space="preserve"> </w:t>
                              </w:r>
                              <w:r>
                                <w:rPr>
                                  <w:rFonts w:ascii="Calibri" w:eastAsia="Calibri" w:hAnsi="Calibri" w:cs="Calibri"/>
                                  <w:b/>
                                  <w:color w:val="575656"/>
                                  <w:spacing w:val="2"/>
                                  <w:w w:val="86"/>
                                </w:rPr>
                                <w:t>the</w:t>
                              </w:r>
                              <w:r>
                                <w:rPr>
                                  <w:rFonts w:ascii="Calibri" w:eastAsia="Calibri" w:hAnsi="Calibri" w:cs="Calibri"/>
                                  <w:b/>
                                  <w:color w:val="575656"/>
                                  <w:spacing w:val="5"/>
                                  <w:w w:val="86"/>
                                </w:rPr>
                                <w:t xml:space="preserve"> </w:t>
                              </w:r>
                              <w:r>
                                <w:rPr>
                                  <w:rFonts w:ascii="Calibri" w:eastAsia="Calibri" w:hAnsi="Calibri" w:cs="Calibri"/>
                                  <w:b/>
                                  <w:color w:val="575656"/>
                                  <w:spacing w:val="2"/>
                                  <w:w w:val="86"/>
                                </w:rPr>
                                <w:t>SEND</w:t>
                              </w:r>
                              <w:r>
                                <w:rPr>
                                  <w:rFonts w:ascii="Calibri" w:eastAsia="Calibri" w:hAnsi="Calibri" w:cs="Calibri"/>
                                  <w:b/>
                                  <w:color w:val="575656"/>
                                  <w:spacing w:val="5"/>
                                  <w:w w:val="86"/>
                                </w:rPr>
                                <w:t xml:space="preserve"> </w:t>
                              </w:r>
                              <w:r>
                                <w:rPr>
                                  <w:rFonts w:ascii="Calibri" w:eastAsia="Calibri" w:hAnsi="Calibri" w:cs="Calibri"/>
                                  <w:b/>
                                  <w:color w:val="575656"/>
                                  <w:spacing w:val="2"/>
                                  <w:w w:val="86"/>
                                </w:rPr>
                                <w:t>Code</w:t>
                              </w:r>
                              <w:r>
                                <w:rPr>
                                  <w:rFonts w:ascii="Calibri" w:eastAsia="Calibri" w:hAnsi="Calibri" w:cs="Calibri"/>
                                  <w:b/>
                                  <w:color w:val="575656"/>
                                  <w:spacing w:val="5"/>
                                  <w:w w:val="86"/>
                                </w:rPr>
                                <w:t xml:space="preserve"> </w:t>
                              </w:r>
                              <w:r>
                                <w:rPr>
                                  <w:rFonts w:ascii="Calibri" w:eastAsia="Calibri" w:hAnsi="Calibri" w:cs="Calibri"/>
                                  <w:b/>
                                  <w:color w:val="575656"/>
                                  <w:spacing w:val="2"/>
                                  <w:w w:val="86"/>
                                </w:rPr>
                                <w:t>of</w:t>
                              </w:r>
                              <w:r>
                                <w:rPr>
                                  <w:rFonts w:ascii="Calibri" w:eastAsia="Calibri" w:hAnsi="Calibri" w:cs="Calibri"/>
                                  <w:b/>
                                  <w:color w:val="575656"/>
                                  <w:spacing w:val="3"/>
                                  <w:w w:val="86"/>
                                </w:rPr>
                                <w:t xml:space="preserve"> </w:t>
                              </w:r>
                            </w:p>
                          </w:txbxContent>
                        </wps:txbx>
                        <wps:bodyPr horzOverflow="overflow" vert="horz" lIns="0" tIns="0" rIns="0" bIns="0" rtlCol="0">
                          <a:noAutofit/>
                        </wps:bodyPr>
                      </wps:wsp>
                      <wps:wsp>
                        <wps:cNvPr id="121" name="Rectangle 121"/>
                        <wps:cNvSpPr/>
                        <wps:spPr>
                          <a:xfrm>
                            <a:off x="205044" y="761333"/>
                            <a:ext cx="435686" cy="193976"/>
                          </a:xfrm>
                          <a:prstGeom prst="rect">
                            <a:avLst/>
                          </a:prstGeom>
                          <a:ln>
                            <a:noFill/>
                          </a:ln>
                        </wps:spPr>
                        <wps:txbx>
                          <w:txbxContent>
                            <w:p w:rsidR="00F171E1" w:rsidRDefault="00F171E1">
                              <w:pPr>
                                <w:spacing w:after="160" w:line="259" w:lineRule="auto"/>
                              </w:pPr>
                              <w:r>
                                <w:rPr>
                                  <w:rFonts w:ascii="Calibri" w:eastAsia="Calibri" w:hAnsi="Calibri" w:cs="Calibri"/>
                                  <w:b/>
                                  <w:color w:val="575656"/>
                                  <w:spacing w:val="2"/>
                                  <w:w w:val="86"/>
                                </w:rPr>
                                <w:t>Practice</w:t>
                              </w:r>
                            </w:p>
                          </w:txbxContent>
                        </wps:txbx>
                        <wps:bodyPr horzOverflow="overflow" vert="horz" lIns="0" tIns="0" rIns="0" bIns="0" rtlCol="0">
                          <a:noAutofit/>
                        </wps:bodyPr>
                      </wps:wsp>
                      <wps:wsp>
                        <wps:cNvPr id="122" name="Rectangle 122"/>
                        <wps:cNvSpPr/>
                        <wps:spPr>
                          <a:xfrm>
                            <a:off x="87000" y="910630"/>
                            <a:ext cx="115872" cy="301741"/>
                          </a:xfrm>
                          <a:prstGeom prst="rect">
                            <a:avLst/>
                          </a:prstGeom>
                          <a:ln>
                            <a:noFill/>
                          </a:ln>
                        </wps:spPr>
                        <wps:txbx>
                          <w:txbxContent>
                            <w:p w:rsidR="00F171E1" w:rsidRDefault="00F171E1">
                              <w:pPr>
                                <w:spacing w:after="160" w:line="259" w:lineRule="auto"/>
                              </w:pPr>
                              <w:r>
                                <w:rPr>
                                  <w:rFonts w:ascii="Calibri" w:eastAsia="Calibri" w:hAnsi="Calibri" w:cs="Calibri"/>
                                  <w:b/>
                                  <w:color w:val="0051A0"/>
                                  <w:w w:val="98"/>
                                  <w:sz w:val="28"/>
                                </w:rPr>
                                <w:t>+</w:t>
                              </w:r>
                            </w:p>
                          </w:txbxContent>
                        </wps:txbx>
                        <wps:bodyPr horzOverflow="overflow" vert="horz" lIns="0" tIns="0" rIns="0" bIns="0" rtlCol="0">
                          <a:noAutofit/>
                        </wps:bodyPr>
                      </wps:wsp>
                      <wps:wsp>
                        <wps:cNvPr id="123" name="Rectangle 123"/>
                        <wps:cNvSpPr/>
                        <wps:spPr>
                          <a:xfrm>
                            <a:off x="175898" y="975083"/>
                            <a:ext cx="2545072" cy="193976"/>
                          </a:xfrm>
                          <a:prstGeom prst="rect">
                            <a:avLst/>
                          </a:prstGeom>
                          <a:ln>
                            <a:noFill/>
                          </a:ln>
                        </wps:spPr>
                        <wps:txbx>
                          <w:txbxContent>
                            <w:p w:rsidR="00F171E1" w:rsidRDefault="00F171E1">
                              <w:pPr>
                                <w:spacing w:after="160" w:line="259" w:lineRule="auto"/>
                              </w:pPr>
                              <w:r>
                                <w:rPr>
                                  <w:rFonts w:ascii="Calibri" w:eastAsia="Calibri" w:hAnsi="Calibri" w:cs="Calibri"/>
                                  <w:b/>
                                  <w:color w:val="575656"/>
                                  <w:spacing w:val="5"/>
                                  <w:w w:val="89"/>
                                </w:rPr>
                                <w:t xml:space="preserve"> </w:t>
                              </w:r>
                              <w:r>
                                <w:rPr>
                                  <w:rFonts w:ascii="Calibri" w:eastAsia="Calibri" w:hAnsi="Calibri" w:cs="Calibri"/>
                                  <w:b/>
                                  <w:color w:val="575656"/>
                                  <w:spacing w:val="-41"/>
                                  <w:w w:val="89"/>
                                </w:rPr>
                                <w:t xml:space="preserve"> </w:t>
                              </w:r>
                              <w:proofErr w:type="gramStart"/>
                              <w:r>
                                <w:rPr>
                                  <w:rFonts w:ascii="Calibri" w:eastAsia="Calibri" w:hAnsi="Calibri" w:cs="Calibri"/>
                                  <w:b/>
                                  <w:color w:val="575656"/>
                                  <w:spacing w:val="2"/>
                                  <w:w w:val="89"/>
                                </w:rPr>
                                <w:t>highlight</w:t>
                              </w:r>
                              <w:proofErr w:type="gramEnd"/>
                              <w:r>
                                <w:rPr>
                                  <w:rFonts w:ascii="Calibri" w:eastAsia="Calibri" w:hAnsi="Calibri" w:cs="Calibri"/>
                                  <w:b/>
                                  <w:color w:val="575656"/>
                                  <w:spacing w:val="5"/>
                                  <w:w w:val="89"/>
                                </w:rPr>
                                <w:t xml:space="preserve"> </w:t>
                              </w:r>
                              <w:r>
                                <w:rPr>
                                  <w:rFonts w:ascii="Calibri" w:eastAsia="Calibri" w:hAnsi="Calibri" w:cs="Calibri"/>
                                  <w:b/>
                                  <w:color w:val="575656"/>
                                  <w:spacing w:val="2"/>
                                  <w:w w:val="89"/>
                                </w:rPr>
                                <w:t>key</w:t>
                              </w:r>
                              <w:r>
                                <w:rPr>
                                  <w:rFonts w:ascii="Calibri" w:eastAsia="Calibri" w:hAnsi="Calibri" w:cs="Calibri"/>
                                  <w:b/>
                                  <w:color w:val="575656"/>
                                  <w:spacing w:val="5"/>
                                  <w:w w:val="89"/>
                                </w:rPr>
                                <w:t xml:space="preserve"> </w:t>
                              </w:r>
                              <w:r>
                                <w:rPr>
                                  <w:rFonts w:ascii="Calibri" w:eastAsia="Calibri" w:hAnsi="Calibri" w:cs="Calibri"/>
                                  <w:b/>
                                  <w:color w:val="575656"/>
                                  <w:spacing w:val="2"/>
                                  <w:w w:val="89"/>
                                </w:rPr>
                                <w:t>changes</w:t>
                              </w:r>
                              <w:r>
                                <w:rPr>
                                  <w:rFonts w:ascii="Calibri" w:eastAsia="Calibri" w:hAnsi="Calibri" w:cs="Calibri"/>
                                  <w:b/>
                                  <w:color w:val="575656"/>
                                  <w:spacing w:val="5"/>
                                  <w:w w:val="89"/>
                                </w:rPr>
                                <w:t xml:space="preserve"> </w:t>
                              </w:r>
                              <w:r>
                                <w:rPr>
                                  <w:rFonts w:ascii="Calibri" w:eastAsia="Calibri" w:hAnsi="Calibri" w:cs="Calibri"/>
                                  <w:b/>
                                  <w:color w:val="575656"/>
                                  <w:spacing w:val="2"/>
                                  <w:w w:val="89"/>
                                </w:rPr>
                                <w:t>from</w:t>
                              </w:r>
                              <w:r>
                                <w:rPr>
                                  <w:rFonts w:ascii="Calibri" w:eastAsia="Calibri" w:hAnsi="Calibri" w:cs="Calibri"/>
                                  <w:b/>
                                  <w:color w:val="575656"/>
                                  <w:spacing w:val="5"/>
                                  <w:w w:val="89"/>
                                </w:rPr>
                                <w:t xml:space="preserve"> </w:t>
                              </w:r>
                              <w:r>
                                <w:rPr>
                                  <w:rFonts w:ascii="Calibri" w:eastAsia="Calibri" w:hAnsi="Calibri" w:cs="Calibri"/>
                                  <w:b/>
                                  <w:color w:val="575656"/>
                                  <w:spacing w:val="2"/>
                                  <w:w w:val="89"/>
                                </w:rPr>
                                <w:t>earlier</w:t>
                              </w:r>
                              <w:r>
                                <w:rPr>
                                  <w:rFonts w:ascii="Calibri" w:eastAsia="Calibri" w:hAnsi="Calibri" w:cs="Calibri"/>
                                  <w:b/>
                                  <w:color w:val="575656"/>
                                  <w:spacing w:val="5"/>
                                  <w:w w:val="89"/>
                                </w:rPr>
                                <w:t xml:space="preserve"> </w:t>
                              </w:r>
                              <w:r>
                                <w:rPr>
                                  <w:rFonts w:ascii="Calibri" w:eastAsia="Calibri" w:hAnsi="Calibri" w:cs="Calibri"/>
                                  <w:b/>
                                  <w:color w:val="575656"/>
                                  <w:spacing w:val="2"/>
                                  <w:w w:val="89"/>
                                </w:rPr>
                                <w:t>statutory</w:t>
                              </w:r>
                              <w:r>
                                <w:rPr>
                                  <w:rFonts w:ascii="Calibri" w:eastAsia="Calibri" w:hAnsi="Calibri" w:cs="Calibri"/>
                                  <w:b/>
                                  <w:color w:val="575656"/>
                                  <w:spacing w:val="3"/>
                                  <w:w w:val="89"/>
                                </w:rPr>
                                <w:t xml:space="preserve"> </w:t>
                              </w:r>
                            </w:p>
                          </w:txbxContent>
                        </wps:txbx>
                        <wps:bodyPr horzOverflow="overflow" vert="horz" lIns="0" tIns="0" rIns="0" bIns="0" rtlCol="0">
                          <a:noAutofit/>
                        </wps:bodyPr>
                      </wps:wsp>
                      <wps:wsp>
                        <wps:cNvPr id="124" name="Rectangle 124"/>
                        <wps:cNvSpPr/>
                        <wps:spPr>
                          <a:xfrm>
                            <a:off x="205044" y="1152934"/>
                            <a:ext cx="480076" cy="193976"/>
                          </a:xfrm>
                          <a:prstGeom prst="rect">
                            <a:avLst/>
                          </a:prstGeom>
                          <a:ln>
                            <a:noFill/>
                          </a:ln>
                        </wps:spPr>
                        <wps:txbx>
                          <w:txbxContent>
                            <w:p w:rsidR="00F171E1" w:rsidRDefault="00F171E1">
                              <w:pPr>
                                <w:spacing w:after="160" w:line="259" w:lineRule="auto"/>
                              </w:pPr>
                              <w:proofErr w:type="gramStart"/>
                              <w:r>
                                <w:rPr>
                                  <w:rFonts w:ascii="Calibri" w:eastAsia="Calibri" w:hAnsi="Calibri" w:cs="Calibri"/>
                                  <w:b/>
                                  <w:color w:val="575656"/>
                                  <w:spacing w:val="2"/>
                                  <w:w w:val="84"/>
                                </w:rPr>
                                <w:t>guidance</w:t>
                              </w:r>
                              <w:proofErr w:type="gramEnd"/>
                            </w:p>
                          </w:txbxContent>
                        </wps:txbx>
                        <wps:bodyPr horzOverflow="overflow" vert="horz" lIns="0" tIns="0" rIns="0" bIns="0" rtlCol="0">
                          <a:noAutofit/>
                        </wps:bodyPr>
                      </wps:wsp>
                      <wps:wsp>
                        <wps:cNvPr id="125" name="Rectangle 125"/>
                        <wps:cNvSpPr/>
                        <wps:spPr>
                          <a:xfrm>
                            <a:off x="87000" y="1302230"/>
                            <a:ext cx="115872" cy="301741"/>
                          </a:xfrm>
                          <a:prstGeom prst="rect">
                            <a:avLst/>
                          </a:prstGeom>
                          <a:ln>
                            <a:noFill/>
                          </a:ln>
                        </wps:spPr>
                        <wps:txbx>
                          <w:txbxContent>
                            <w:p w:rsidR="00F171E1" w:rsidRDefault="00F171E1">
                              <w:pPr>
                                <w:spacing w:after="160" w:line="259" w:lineRule="auto"/>
                              </w:pPr>
                              <w:r>
                                <w:rPr>
                                  <w:rFonts w:ascii="Calibri" w:eastAsia="Calibri" w:hAnsi="Calibri" w:cs="Calibri"/>
                                  <w:b/>
                                  <w:color w:val="0051A0"/>
                                  <w:w w:val="98"/>
                                  <w:sz w:val="28"/>
                                </w:rPr>
                                <w:t>+</w:t>
                              </w:r>
                            </w:p>
                          </w:txbxContent>
                        </wps:txbx>
                        <wps:bodyPr horzOverflow="overflow" vert="horz" lIns="0" tIns="0" rIns="0" bIns="0" rtlCol="0">
                          <a:noAutofit/>
                        </wps:bodyPr>
                      </wps:wsp>
                      <wps:wsp>
                        <wps:cNvPr id="126" name="Rectangle 126"/>
                        <wps:cNvSpPr/>
                        <wps:spPr>
                          <a:xfrm>
                            <a:off x="175898" y="1366683"/>
                            <a:ext cx="2293055" cy="193976"/>
                          </a:xfrm>
                          <a:prstGeom prst="rect">
                            <a:avLst/>
                          </a:prstGeom>
                          <a:ln>
                            <a:noFill/>
                          </a:ln>
                        </wps:spPr>
                        <wps:txbx>
                          <w:txbxContent>
                            <w:p w:rsidR="00F171E1" w:rsidRDefault="00F171E1">
                              <w:pPr>
                                <w:spacing w:after="160" w:line="259" w:lineRule="auto"/>
                              </w:pPr>
                              <w:r>
                                <w:rPr>
                                  <w:rFonts w:ascii="Calibri" w:eastAsia="Calibri" w:hAnsi="Calibri" w:cs="Calibri"/>
                                  <w:b/>
                                  <w:color w:val="575656"/>
                                  <w:spacing w:val="5"/>
                                  <w:w w:val="87"/>
                                </w:rPr>
                                <w:t xml:space="preserve"> </w:t>
                              </w:r>
                              <w:r>
                                <w:rPr>
                                  <w:rFonts w:ascii="Calibri" w:eastAsia="Calibri" w:hAnsi="Calibri" w:cs="Calibri"/>
                                  <w:b/>
                                  <w:color w:val="575656"/>
                                  <w:spacing w:val="-41"/>
                                  <w:w w:val="87"/>
                                </w:rPr>
                                <w:t xml:space="preserve"> </w:t>
                              </w:r>
                              <w:proofErr w:type="gramStart"/>
                              <w:r>
                                <w:rPr>
                                  <w:rFonts w:ascii="Calibri" w:eastAsia="Calibri" w:hAnsi="Calibri" w:cs="Calibri"/>
                                  <w:b/>
                                  <w:color w:val="575656"/>
                                  <w:spacing w:val="2"/>
                                  <w:w w:val="87"/>
                                </w:rPr>
                                <w:t>explore</w:t>
                              </w:r>
                              <w:proofErr w:type="gramEnd"/>
                              <w:r>
                                <w:rPr>
                                  <w:rFonts w:ascii="Calibri" w:eastAsia="Calibri" w:hAnsi="Calibri" w:cs="Calibri"/>
                                  <w:b/>
                                  <w:color w:val="575656"/>
                                  <w:spacing w:val="5"/>
                                  <w:w w:val="87"/>
                                </w:rPr>
                                <w:t xml:space="preserve"> </w:t>
                              </w:r>
                              <w:r>
                                <w:rPr>
                                  <w:rFonts w:ascii="Calibri" w:eastAsia="Calibri" w:hAnsi="Calibri" w:cs="Calibri"/>
                                  <w:b/>
                                  <w:color w:val="575656"/>
                                  <w:spacing w:val="2"/>
                                  <w:w w:val="87"/>
                                </w:rPr>
                                <w:t>the</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implications</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of</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the</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Code</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for</w:t>
                              </w:r>
                              <w:r>
                                <w:rPr>
                                  <w:rFonts w:ascii="Calibri" w:eastAsia="Calibri" w:hAnsi="Calibri" w:cs="Calibri"/>
                                  <w:b/>
                                  <w:color w:val="575656"/>
                                  <w:spacing w:val="3"/>
                                  <w:w w:val="87"/>
                                </w:rPr>
                                <w:t xml:space="preserve"> </w:t>
                              </w:r>
                            </w:p>
                          </w:txbxContent>
                        </wps:txbx>
                        <wps:bodyPr horzOverflow="overflow" vert="horz" lIns="0" tIns="0" rIns="0" bIns="0" rtlCol="0">
                          <a:noAutofit/>
                        </wps:bodyPr>
                      </wps:wsp>
                      <wps:wsp>
                        <wps:cNvPr id="127" name="Rectangle 127"/>
                        <wps:cNvSpPr/>
                        <wps:spPr>
                          <a:xfrm>
                            <a:off x="205044" y="1544533"/>
                            <a:ext cx="1124181" cy="193976"/>
                          </a:xfrm>
                          <a:prstGeom prst="rect">
                            <a:avLst/>
                          </a:prstGeom>
                          <a:ln>
                            <a:noFill/>
                          </a:ln>
                        </wps:spPr>
                        <wps:txbx>
                          <w:txbxContent>
                            <w:p w:rsidR="00F171E1" w:rsidRDefault="00F171E1">
                              <w:pPr>
                                <w:spacing w:after="160" w:line="259" w:lineRule="auto"/>
                              </w:pPr>
                              <w:proofErr w:type="gramStart"/>
                              <w:r>
                                <w:rPr>
                                  <w:rFonts w:ascii="Calibri" w:eastAsia="Calibri" w:hAnsi="Calibri" w:cs="Calibri"/>
                                  <w:b/>
                                  <w:color w:val="575656"/>
                                  <w:spacing w:val="2"/>
                                  <w:w w:val="88"/>
                                </w:rPr>
                                <w:t>schools</w:t>
                              </w:r>
                              <w:proofErr w:type="gramEnd"/>
                              <w:r>
                                <w:rPr>
                                  <w:rFonts w:ascii="Calibri" w:eastAsia="Calibri" w:hAnsi="Calibri" w:cs="Calibri"/>
                                  <w:b/>
                                  <w:color w:val="575656"/>
                                  <w:spacing w:val="5"/>
                                  <w:w w:val="88"/>
                                </w:rPr>
                                <w:t xml:space="preserve"> </w:t>
                              </w:r>
                              <w:r>
                                <w:rPr>
                                  <w:rFonts w:ascii="Calibri" w:eastAsia="Calibri" w:hAnsi="Calibri" w:cs="Calibri"/>
                                  <w:b/>
                                  <w:color w:val="575656"/>
                                  <w:spacing w:val="2"/>
                                  <w:w w:val="88"/>
                                </w:rPr>
                                <w:t>and</w:t>
                              </w:r>
                              <w:r>
                                <w:rPr>
                                  <w:rFonts w:ascii="Calibri" w:eastAsia="Calibri" w:hAnsi="Calibri" w:cs="Calibri"/>
                                  <w:b/>
                                  <w:color w:val="575656"/>
                                  <w:spacing w:val="5"/>
                                  <w:w w:val="88"/>
                                </w:rPr>
                                <w:t xml:space="preserve"> </w:t>
                              </w:r>
                              <w:r>
                                <w:rPr>
                                  <w:rFonts w:ascii="Calibri" w:eastAsia="Calibri" w:hAnsi="Calibri" w:cs="Calibri"/>
                                  <w:b/>
                                  <w:color w:val="575656"/>
                                  <w:spacing w:val="2"/>
                                  <w:w w:val="88"/>
                                </w:rPr>
                                <w:t>settings</w:t>
                              </w:r>
                            </w:p>
                          </w:txbxContent>
                        </wps:txbx>
                        <wps:bodyPr horzOverflow="overflow" vert="horz" lIns="0" tIns="0" rIns="0" bIns="0" rtlCol="0">
                          <a:noAutofit/>
                        </wps:bodyPr>
                      </wps:wsp>
                      <wps:wsp>
                        <wps:cNvPr id="128" name="Rectangle 128"/>
                        <wps:cNvSpPr/>
                        <wps:spPr>
                          <a:xfrm>
                            <a:off x="87000" y="1693831"/>
                            <a:ext cx="115872" cy="301741"/>
                          </a:xfrm>
                          <a:prstGeom prst="rect">
                            <a:avLst/>
                          </a:prstGeom>
                          <a:ln>
                            <a:noFill/>
                          </a:ln>
                        </wps:spPr>
                        <wps:txbx>
                          <w:txbxContent>
                            <w:p w:rsidR="00F171E1" w:rsidRDefault="00F171E1">
                              <w:pPr>
                                <w:spacing w:after="160" w:line="259" w:lineRule="auto"/>
                              </w:pPr>
                              <w:r>
                                <w:rPr>
                                  <w:rFonts w:ascii="Calibri" w:eastAsia="Calibri" w:hAnsi="Calibri" w:cs="Calibri"/>
                                  <w:b/>
                                  <w:color w:val="0051A0"/>
                                  <w:w w:val="98"/>
                                  <w:sz w:val="28"/>
                                </w:rPr>
                                <w:t>+</w:t>
                              </w:r>
                            </w:p>
                          </w:txbxContent>
                        </wps:txbx>
                        <wps:bodyPr horzOverflow="overflow" vert="horz" lIns="0" tIns="0" rIns="0" bIns="0" rtlCol="0">
                          <a:noAutofit/>
                        </wps:bodyPr>
                      </wps:wsp>
                      <wps:wsp>
                        <wps:cNvPr id="129" name="Rectangle 129"/>
                        <wps:cNvSpPr/>
                        <wps:spPr>
                          <a:xfrm>
                            <a:off x="175898" y="1758283"/>
                            <a:ext cx="2445530" cy="193976"/>
                          </a:xfrm>
                          <a:prstGeom prst="rect">
                            <a:avLst/>
                          </a:prstGeom>
                          <a:ln>
                            <a:noFill/>
                          </a:ln>
                        </wps:spPr>
                        <wps:txbx>
                          <w:txbxContent>
                            <w:p w:rsidR="00F171E1" w:rsidRDefault="00F171E1">
                              <w:pPr>
                                <w:spacing w:after="160" w:line="259" w:lineRule="auto"/>
                              </w:pPr>
                              <w:r>
                                <w:rPr>
                                  <w:rFonts w:ascii="Calibri" w:eastAsia="Calibri" w:hAnsi="Calibri" w:cs="Calibri"/>
                                  <w:b/>
                                  <w:color w:val="575656"/>
                                  <w:spacing w:val="5"/>
                                  <w:w w:val="87"/>
                                </w:rPr>
                                <w:t xml:space="preserve"> </w:t>
                              </w:r>
                              <w:r>
                                <w:rPr>
                                  <w:rFonts w:ascii="Calibri" w:eastAsia="Calibri" w:hAnsi="Calibri" w:cs="Calibri"/>
                                  <w:b/>
                                  <w:color w:val="575656"/>
                                  <w:spacing w:val="-41"/>
                                  <w:w w:val="87"/>
                                </w:rPr>
                                <w:t xml:space="preserve"> </w:t>
                              </w:r>
                              <w:proofErr w:type="gramStart"/>
                              <w:r>
                                <w:rPr>
                                  <w:rFonts w:ascii="Calibri" w:eastAsia="Calibri" w:hAnsi="Calibri" w:cs="Calibri"/>
                                  <w:b/>
                                  <w:color w:val="575656"/>
                                  <w:spacing w:val="2"/>
                                  <w:w w:val="87"/>
                                </w:rPr>
                                <w:t>signpost</w:t>
                              </w:r>
                              <w:proofErr w:type="gramEnd"/>
                              <w:r>
                                <w:rPr>
                                  <w:rFonts w:ascii="Calibri" w:eastAsia="Calibri" w:hAnsi="Calibri" w:cs="Calibri"/>
                                  <w:b/>
                                  <w:color w:val="575656"/>
                                  <w:spacing w:val="5"/>
                                  <w:w w:val="87"/>
                                </w:rPr>
                                <w:t xml:space="preserve"> </w:t>
                              </w:r>
                              <w:r>
                                <w:rPr>
                                  <w:rFonts w:ascii="Calibri" w:eastAsia="Calibri" w:hAnsi="Calibri" w:cs="Calibri"/>
                                  <w:b/>
                                  <w:color w:val="575656"/>
                                  <w:spacing w:val="2"/>
                                  <w:w w:val="87"/>
                                </w:rPr>
                                <w:t>readers</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to</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case</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studies</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and</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other</w:t>
                              </w:r>
                              <w:r>
                                <w:rPr>
                                  <w:rFonts w:ascii="Calibri" w:eastAsia="Calibri" w:hAnsi="Calibri" w:cs="Calibri"/>
                                  <w:b/>
                                  <w:color w:val="575656"/>
                                  <w:spacing w:val="3"/>
                                  <w:w w:val="87"/>
                                </w:rPr>
                                <w:t xml:space="preserve"> </w:t>
                              </w:r>
                            </w:p>
                          </w:txbxContent>
                        </wps:txbx>
                        <wps:bodyPr horzOverflow="overflow" vert="horz" lIns="0" tIns="0" rIns="0" bIns="0" rtlCol="0">
                          <a:noAutofit/>
                        </wps:bodyPr>
                      </wps:wsp>
                      <wps:wsp>
                        <wps:cNvPr id="130" name="Rectangle 130"/>
                        <wps:cNvSpPr/>
                        <wps:spPr>
                          <a:xfrm>
                            <a:off x="205044" y="1936134"/>
                            <a:ext cx="2421207" cy="193976"/>
                          </a:xfrm>
                          <a:prstGeom prst="rect">
                            <a:avLst/>
                          </a:prstGeom>
                          <a:ln>
                            <a:noFill/>
                          </a:ln>
                        </wps:spPr>
                        <wps:txbx>
                          <w:txbxContent>
                            <w:p w:rsidR="00F171E1" w:rsidRDefault="00F171E1">
                              <w:pPr>
                                <w:spacing w:after="160" w:line="259" w:lineRule="auto"/>
                              </w:pPr>
                              <w:proofErr w:type="gramStart"/>
                              <w:r>
                                <w:rPr>
                                  <w:rFonts w:ascii="Calibri" w:eastAsia="Calibri" w:hAnsi="Calibri" w:cs="Calibri"/>
                                  <w:b/>
                                  <w:color w:val="575656"/>
                                  <w:spacing w:val="2"/>
                                  <w:w w:val="87"/>
                                </w:rPr>
                                <w:t>sources</w:t>
                              </w:r>
                              <w:proofErr w:type="gramEnd"/>
                              <w:r>
                                <w:rPr>
                                  <w:rFonts w:ascii="Calibri" w:eastAsia="Calibri" w:hAnsi="Calibri" w:cs="Calibri"/>
                                  <w:b/>
                                  <w:color w:val="575656"/>
                                  <w:spacing w:val="5"/>
                                  <w:w w:val="87"/>
                                </w:rPr>
                                <w:t xml:space="preserve"> </w:t>
                              </w:r>
                              <w:r>
                                <w:rPr>
                                  <w:rFonts w:ascii="Calibri" w:eastAsia="Calibri" w:hAnsi="Calibri" w:cs="Calibri"/>
                                  <w:b/>
                                  <w:color w:val="575656"/>
                                  <w:spacing w:val="2"/>
                                  <w:w w:val="87"/>
                                </w:rPr>
                                <w:t>of</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information,</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advice</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and</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support.</w:t>
                              </w:r>
                            </w:p>
                          </w:txbxContent>
                        </wps:txbx>
                        <wps:bodyPr horzOverflow="overflow" vert="horz" lIns="0" tIns="0" rIns="0" bIns="0" rtlCol="0">
                          <a:noAutofit/>
                        </wps:bodyPr>
                      </wps:wsp>
                      <wps:wsp>
                        <wps:cNvPr id="131" name="Shape 131"/>
                        <wps:cNvSpPr/>
                        <wps:spPr>
                          <a:xfrm>
                            <a:off x="703797" y="2844609"/>
                            <a:ext cx="1488008" cy="457200"/>
                          </a:xfrm>
                          <a:custGeom>
                            <a:avLst/>
                            <a:gdLst/>
                            <a:ahLst/>
                            <a:cxnLst/>
                            <a:rect l="0" t="0" r="0" b="0"/>
                            <a:pathLst>
                              <a:path w="1488008" h="457200">
                                <a:moveTo>
                                  <a:pt x="324002" y="0"/>
                                </a:moveTo>
                                <a:lnTo>
                                  <a:pt x="1164006" y="0"/>
                                </a:lnTo>
                                <a:cubicBezTo>
                                  <a:pt x="1488008" y="0"/>
                                  <a:pt x="1488008" y="324003"/>
                                  <a:pt x="1488008" y="324003"/>
                                </a:cubicBezTo>
                                <a:lnTo>
                                  <a:pt x="1488008" y="457200"/>
                                </a:lnTo>
                                <a:lnTo>
                                  <a:pt x="0" y="457200"/>
                                </a:lnTo>
                                <a:lnTo>
                                  <a:pt x="0" y="324003"/>
                                </a:lnTo>
                                <a:cubicBezTo>
                                  <a:pt x="0" y="0"/>
                                  <a:pt x="324002" y="0"/>
                                  <a:pt x="324002" y="0"/>
                                </a:cubicBezTo>
                                <a:close/>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132" name="Shape 132"/>
                        <wps:cNvSpPr/>
                        <wps:spPr>
                          <a:xfrm>
                            <a:off x="1514998" y="0"/>
                            <a:ext cx="436385" cy="436385"/>
                          </a:xfrm>
                          <a:custGeom>
                            <a:avLst/>
                            <a:gdLst/>
                            <a:ahLst/>
                            <a:cxnLst/>
                            <a:rect l="0" t="0" r="0" b="0"/>
                            <a:pathLst>
                              <a:path w="436385" h="436385">
                                <a:moveTo>
                                  <a:pt x="129299" y="0"/>
                                </a:moveTo>
                                <a:lnTo>
                                  <a:pt x="307086" y="0"/>
                                </a:lnTo>
                                <a:cubicBezTo>
                                  <a:pt x="436385" y="0"/>
                                  <a:pt x="436385" y="129299"/>
                                  <a:pt x="436385" y="129299"/>
                                </a:cubicBezTo>
                                <a:lnTo>
                                  <a:pt x="436385" y="307086"/>
                                </a:lnTo>
                                <a:cubicBezTo>
                                  <a:pt x="436385" y="436385"/>
                                  <a:pt x="307086" y="436385"/>
                                  <a:pt x="307086" y="436385"/>
                                </a:cubicBezTo>
                                <a:lnTo>
                                  <a:pt x="129299" y="436385"/>
                                </a:lnTo>
                                <a:cubicBezTo>
                                  <a:pt x="0" y="436385"/>
                                  <a:pt x="0" y="307086"/>
                                  <a:pt x="0" y="307086"/>
                                </a:cubicBezTo>
                                <a:lnTo>
                                  <a:pt x="0" y="129299"/>
                                </a:lnTo>
                                <a:cubicBezTo>
                                  <a:pt x="0" y="0"/>
                                  <a:pt x="129299" y="0"/>
                                  <a:pt x="129299" y="0"/>
                                </a:cubicBezTo>
                                <a:close/>
                              </a:path>
                            </a:pathLst>
                          </a:custGeom>
                          <a:ln w="0" cap="flat">
                            <a:miter lim="127000"/>
                          </a:ln>
                        </wps:spPr>
                        <wps:style>
                          <a:lnRef idx="0">
                            <a:srgbClr val="000000">
                              <a:alpha val="0"/>
                            </a:srgbClr>
                          </a:lnRef>
                          <a:fillRef idx="1">
                            <a:srgbClr val="0051A0"/>
                          </a:fillRef>
                          <a:effectRef idx="0">
                            <a:scrgbClr r="0" g="0" b="0"/>
                          </a:effectRef>
                          <a:fontRef idx="none"/>
                        </wps:style>
                        <wps:bodyPr/>
                      </wps:wsp>
                      <pic:pic xmlns:pic="http://schemas.openxmlformats.org/drawingml/2006/picture">
                        <pic:nvPicPr>
                          <pic:cNvPr id="11358" name="Picture 11358"/>
                          <pic:cNvPicPr/>
                        </pic:nvPicPr>
                        <pic:blipFill>
                          <a:blip r:embed="rId27"/>
                          <a:stretch>
                            <a:fillRect/>
                          </a:stretch>
                        </pic:blipFill>
                        <pic:spPr>
                          <a:xfrm>
                            <a:off x="1512488" y="-4203"/>
                            <a:ext cx="438912" cy="441960"/>
                          </a:xfrm>
                          <a:prstGeom prst="rect">
                            <a:avLst/>
                          </a:prstGeom>
                        </pic:spPr>
                      </pic:pic>
                      <wps:wsp>
                        <wps:cNvPr id="135" name="Shape 135"/>
                        <wps:cNvSpPr/>
                        <wps:spPr>
                          <a:xfrm>
                            <a:off x="155999" y="2408230"/>
                            <a:ext cx="436385" cy="436385"/>
                          </a:xfrm>
                          <a:custGeom>
                            <a:avLst/>
                            <a:gdLst/>
                            <a:ahLst/>
                            <a:cxnLst/>
                            <a:rect l="0" t="0" r="0" b="0"/>
                            <a:pathLst>
                              <a:path w="436385" h="436385">
                                <a:moveTo>
                                  <a:pt x="129299" y="0"/>
                                </a:moveTo>
                                <a:lnTo>
                                  <a:pt x="307086" y="0"/>
                                </a:lnTo>
                                <a:cubicBezTo>
                                  <a:pt x="436385" y="0"/>
                                  <a:pt x="436385" y="129299"/>
                                  <a:pt x="436385" y="129299"/>
                                </a:cubicBezTo>
                                <a:lnTo>
                                  <a:pt x="436385" y="307086"/>
                                </a:lnTo>
                                <a:cubicBezTo>
                                  <a:pt x="436385" y="436385"/>
                                  <a:pt x="307086" y="436385"/>
                                  <a:pt x="307086" y="436385"/>
                                </a:cubicBezTo>
                                <a:lnTo>
                                  <a:pt x="129299" y="436385"/>
                                </a:lnTo>
                                <a:cubicBezTo>
                                  <a:pt x="0" y="436385"/>
                                  <a:pt x="0" y="307086"/>
                                  <a:pt x="0" y="307086"/>
                                </a:cubicBezTo>
                                <a:lnTo>
                                  <a:pt x="0" y="129299"/>
                                </a:lnTo>
                                <a:cubicBezTo>
                                  <a:pt x="0" y="0"/>
                                  <a:pt x="129299" y="0"/>
                                  <a:pt x="129299" y="0"/>
                                </a:cubicBezTo>
                                <a:close/>
                              </a:path>
                            </a:pathLst>
                          </a:custGeom>
                          <a:ln w="0" cap="flat">
                            <a:miter lim="127000"/>
                          </a:ln>
                        </wps:spPr>
                        <wps:style>
                          <a:lnRef idx="0">
                            <a:srgbClr val="000000">
                              <a:alpha val="0"/>
                            </a:srgbClr>
                          </a:lnRef>
                          <a:fillRef idx="1">
                            <a:srgbClr val="0051A0"/>
                          </a:fillRef>
                          <a:effectRef idx="0">
                            <a:scrgbClr r="0" g="0" b="0"/>
                          </a:effectRef>
                          <a:fontRef idx="none"/>
                        </wps:style>
                        <wps:bodyPr/>
                      </wps:wsp>
                      <pic:pic xmlns:pic="http://schemas.openxmlformats.org/drawingml/2006/picture">
                        <pic:nvPicPr>
                          <pic:cNvPr id="11359" name="Picture 11359"/>
                          <pic:cNvPicPr/>
                        </pic:nvPicPr>
                        <pic:blipFill>
                          <a:blip r:embed="rId28"/>
                          <a:stretch>
                            <a:fillRect/>
                          </a:stretch>
                        </pic:blipFill>
                        <pic:spPr>
                          <a:xfrm>
                            <a:off x="153079" y="2404732"/>
                            <a:ext cx="438912" cy="438912"/>
                          </a:xfrm>
                          <a:prstGeom prst="rect">
                            <a:avLst/>
                          </a:prstGeom>
                        </pic:spPr>
                      </pic:pic>
                      <pic:pic xmlns:pic="http://schemas.openxmlformats.org/drawingml/2006/picture">
                        <pic:nvPicPr>
                          <pic:cNvPr id="11360" name="Picture 11360"/>
                          <pic:cNvPicPr/>
                        </pic:nvPicPr>
                        <pic:blipFill>
                          <a:blip r:embed="rId29"/>
                          <a:stretch>
                            <a:fillRect/>
                          </a:stretch>
                        </pic:blipFill>
                        <pic:spPr>
                          <a:xfrm>
                            <a:off x="2210480" y="1719948"/>
                            <a:ext cx="2612136" cy="1563624"/>
                          </a:xfrm>
                          <a:prstGeom prst="rect">
                            <a:avLst/>
                          </a:prstGeom>
                        </pic:spPr>
                      </pic:pic>
                    </wpg:wgp>
                  </a:graphicData>
                </a:graphic>
              </wp:anchor>
            </w:drawing>
          </mc:Choice>
          <mc:Fallback>
            <w:pict>
              <v:group id="Group 8001" o:spid="_x0000_s1091" style="position:absolute;margin-left:28.35pt;margin-top:335.3pt;width:379.75pt;height:260pt;z-index:251678720;mso-position-horizontal-relative:page;mso-position-vertical-relative:page" coordsize="48231,33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">
                <v:rect id="Rectangle 77" o:spid="_x0000_s1092" style="position:absolute;left:33624;top:30162;width:524;height:2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rsidR="00F171E1" w:rsidRDefault="00F171E1">
                        <w:pPr>
                          <w:spacing w:after="160" w:line="259" w:lineRule="auto"/>
                        </w:pPr>
                        <w:r>
                          <w:rPr>
                            <w:rFonts w:ascii="Calibri" w:eastAsia="Calibri" w:hAnsi="Calibri" w:cs="Calibri"/>
                            <w:sz w:val="20"/>
                          </w:rPr>
                          <w:t xml:space="preserve"> </w:t>
                        </w:r>
                      </w:p>
                    </w:txbxContent>
                  </v:textbox>
                </v:rect>
                <v:rect id="Rectangle 90" o:spid="_x0000_s1093" style="position:absolute;left:22960;top:510;width:26405;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WsIA&#10;AADbAAAADwAAAGRycy9kb3ducmV2LnhtbERPTWuDQBC9F/oflin01qzJoajNKiFtSI6JFmxvgztR&#10;iTsr7jba/PrsodDj432v89n04kqj6ywrWC4iEMS11R03Cj7L3UsMwnlkjb1lUvBLDvLs8WGNqbYT&#10;n+ha+EaEEHYpKmi9H1IpXd2SQbewA3HgznY06AMcG6lHnEK46eUqil6lwY5DQ4sDbVuqL8WPUbCP&#10;h83Xwd6mpv/43lfHKnkvE6/U89O8eQPhafb/4j/3QStIwvr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FawgAAANsAAAAPAAAAAAAAAAAAAAAAAJgCAABkcnMvZG93&#10;bnJldi54bWxQSwUGAAAAAAQABAD1AAAAhwMAAAAA&#10;" filled="f" stroked="f">
                  <v:textbox inset="0,0,0,0">
                    <w:txbxContent>
                      <w:p w:rsidR="00F171E1" w:rsidRDefault="00F171E1">
                        <w:pPr>
                          <w:spacing w:after="160" w:line="259" w:lineRule="auto"/>
                        </w:pPr>
                        <w:r>
                          <w:rPr>
                            <w:w w:val="105"/>
                          </w:rPr>
                          <w:t>policies</w:t>
                        </w:r>
                        <w:r>
                          <w:rPr>
                            <w:spacing w:val="15"/>
                            <w:w w:val="105"/>
                          </w:rPr>
                          <w:t xml:space="preserve"> </w:t>
                        </w:r>
                        <w:r>
                          <w:rPr>
                            <w:w w:val="105"/>
                          </w:rPr>
                          <w:t>and</w:t>
                        </w:r>
                        <w:r>
                          <w:rPr>
                            <w:spacing w:val="15"/>
                            <w:w w:val="105"/>
                          </w:rPr>
                          <w:t xml:space="preserve"> </w:t>
                        </w:r>
                        <w:r>
                          <w:rPr>
                            <w:w w:val="105"/>
                          </w:rPr>
                          <w:t>procedures</w:t>
                        </w:r>
                        <w:r>
                          <w:rPr>
                            <w:spacing w:val="15"/>
                            <w:w w:val="105"/>
                          </w:rPr>
                          <w:t xml:space="preserve"> </w:t>
                        </w:r>
                        <w:r>
                          <w:rPr>
                            <w:w w:val="105"/>
                          </w:rPr>
                          <w:t>relating</w:t>
                        </w:r>
                        <w:r>
                          <w:rPr>
                            <w:spacing w:val="15"/>
                            <w:w w:val="105"/>
                          </w:rPr>
                          <w:t xml:space="preserve"> </w:t>
                        </w:r>
                        <w:r>
                          <w:rPr>
                            <w:w w:val="105"/>
                          </w:rPr>
                          <w:t>to</w:t>
                        </w:r>
                        <w:r>
                          <w:rPr>
                            <w:spacing w:val="15"/>
                            <w:w w:val="105"/>
                          </w:rPr>
                          <w:t xml:space="preserve"> </w:t>
                        </w:r>
                        <w:r>
                          <w:rPr>
                            <w:w w:val="105"/>
                          </w:rPr>
                          <w:t>Part</w:t>
                        </w:r>
                        <w:r>
                          <w:rPr>
                            <w:spacing w:val="15"/>
                            <w:w w:val="105"/>
                          </w:rPr>
                          <w:t xml:space="preserve"> </w:t>
                        </w:r>
                      </w:p>
                    </w:txbxContent>
                  </v:textbox>
                </v:rect>
                <v:rect id="Rectangle 94" o:spid="_x0000_s1094" style="position:absolute;left:22960;top:8764;width:26544;height:2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3WcMA&#10;AADbAAAADwAAAGRycy9kb3ducmV2LnhtbESPQYvCMBSE74L/ITzBm6YuIr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T3WcMAAADbAAAADwAAAAAAAAAAAAAAAACYAgAAZHJzL2Rv&#10;d25yZXYueG1sUEsFBgAAAAAEAAQA9QAAAIgDAAAAAA==&#10;" filled="f" stroked="f">
                  <v:textbox inset="0,0,0,0">
                    <w:txbxContent>
                      <w:p w:rsidR="00F171E1" w:rsidRDefault="00F171E1">
                        <w:pPr>
                          <w:spacing w:after="160" w:line="259" w:lineRule="auto"/>
                        </w:pPr>
                        <w:r>
                          <w:rPr>
                            <w:w w:val="106"/>
                          </w:rPr>
                          <w:t>The</w:t>
                        </w:r>
                        <w:r>
                          <w:rPr>
                            <w:spacing w:val="15"/>
                            <w:w w:val="106"/>
                          </w:rPr>
                          <w:t xml:space="preserve"> </w:t>
                        </w:r>
                        <w:r>
                          <w:rPr>
                            <w:w w:val="106"/>
                          </w:rPr>
                          <w:t>following</w:t>
                        </w:r>
                        <w:r>
                          <w:rPr>
                            <w:spacing w:val="15"/>
                            <w:w w:val="106"/>
                          </w:rPr>
                          <w:t xml:space="preserve"> </w:t>
                        </w:r>
                        <w:r>
                          <w:rPr>
                            <w:w w:val="106"/>
                          </w:rPr>
                          <w:t>bodies</w:t>
                        </w:r>
                        <w:r>
                          <w:rPr>
                            <w:spacing w:val="15"/>
                            <w:w w:val="106"/>
                          </w:rPr>
                          <w:t xml:space="preserve"> </w:t>
                        </w:r>
                        <w:r>
                          <w:rPr>
                            <w:w w:val="106"/>
                          </w:rPr>
                          <w:t>must</w:t>
                        </w:r>
                        <w:r>
                          <w:rPr>
                            <w:spacing w:val="15"/>
                            <w:w w:val="106"/>
                          </w:rPr>
                          <w:t xml:space="preserve"> </w:t>
                        </w:r>
                        <w:r>
                          <w:rPr>
                            <w:w w:val="106"/>
                          </w:rPr>
                          <w:t>‘have</w:t>
                        </w:r>
                        <w:r>
                          <w:rPr>
                            <w:spacing w:val="15"/>
                            <w:w w:val="106"/>
                          </w:rPr>
                          <w:t xml:space="preserve"> </w:t>
                        </w:r>
                        <w:r>
                          <w:rPr>
                            <w:w w:val="106"/>
                          </w:rPr>
                          <w:t>regard</w:t>
                        </w:r>
                        <w:r>
                          <w:rPr>
                            <w:spacing w:val="15"/>
                            <w:w w:val="106"/>
                          </w:rPr>
                          <w:t xml:space="preserve"> </w:t>
                        </w:r>
                      </w:p>
                    </w:txbxContent>
                  </v:textbox>
                </v:rect>
                <v:rect id="Rectangle 95" o:spid="_x0000_s1095" style="position:absolute;left:22960;top:10414;width:8630;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SwsMA&#10;AADbAAAADwAAAGRycy9kb3ducmV2LnhtbESPQYvCMBSE74L/ITzBm6YuK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hSwsMAAADbAAAADwAAAAAAAAAAAAAAAACYAgAAZHJzL2Rv&#10;d25yZXYueG1sUEsFBgAAAAAEAAQA9QAAAIgDAAAAAA==&#10;" filled="f" stroked="f">
                  <v:textbox inset="0,0,0,0">
                    <w:txbxContent>
                      <w:p w:rsidR="00F171E1" w:rsidRDefault="00F171E1">
                        <w:pPr>
                          <w:spacing w:after="160" w:line="259" w:lineRule="auto"/>
                        </w:pPr>
                        <w:r>
                          <w:rPr>
                            <w:w w:val="106"/>
                          </w:rPr>
                          <w:t>to’</w:t>
                        </w:r>
                        <w:r>
                          <w:rPr>
                            <w:spacing w:val="15"/>
                            <w:w w:val="106"/>
                          </w:rPr>
                          <w:t xml:space="preserve"> </w:t>
                        </w:r>
                        <w:r>
                          <w:rPr>
                            <w:w w:val="106"/>
                          </w:rPr>
                          <w:t>the</w:t>
                        </w:r>
                        <w:r>
                          <w:rPr>
                            <w:spacing w:val="15"/>
                            <w:w w:val="106"/>
                          </w:rPr>
                          <w:t xml:space="preserve"> </w:t>
                        </w:r>
                        <w:r>
                          <w:rPr>
                            <w:w w:val="106"/>
                          </w:rPr>
                          <w:t>Code:</w:t>
                        </w:r>
                      </w:p>
                    </w:txbxContent>
                  </v:textbox>
                </v:rect>
                <v:rect id="Rectangle 96" o:spid="_x0000_s1096" style="position:absolute;left:22960;top:12065;width:25322;height:2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MtcMA&#10;AADbAAAADwAAAGRycy9kb3ducmV2LnhtbESPT4vCMBTE74LfITxhb5rqQWzXKLK66NF/0PX2aJ5t&#10;2ealNFnb9dMbQfA4zMxvmPmyM5W4UeNKywrGowgEcWZ1ybmC8+l7OAPhPLLGyjIp+CcHy0W/N8dE&#10;25YPdDv6XAQIuwQVFN7XiZQuK8igG9maOHhX2xj0QTa51A22AW4qOYmiqTRYclgosKavgrLf459R&#10;sJ3Vq5+dvbd5tbls030ar0+xV+pj0K0+QXjq/Dv8au+0gngK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rMtcMAAADbAAAADwAAAAAAAAAAAAAAAACYAgAAZHJzL2Rv&#10;d25yZXYueG1sUEsFBgAAAAAEAAQA9QAAAIgDAAAAAA==&#10;" filled="f" stroked="f">
                  <v:textbox inset="0,0,0,0">
                    <w:txbxContent>
                      <w:p w:rsidR="00F171E1" w:rsidRDefault="00F171E1">
                        <w:pPr>
                          <w:spacing w:after="160" w:line="259" w:lineRule="auto"/>
                        </w:pPr>
                        <w:r>
                          <w:rPr>
                            <w:w w:val="106"/>
                          </w:rPr>
                          <w:t>•</w:t>
                        </w:r>
                        <w:r>
                          <w:rPr>
                            <w:spacing w:val="15"/>
                            <w:w w:val="106"/>
                          </w:rPr>
                          <w:t xml:space="preserve"> </w:t>
                        </w:r>
                        <w:r>
                          <w:rPr>
                            <w:spacing w:val="-41"/>
                            <w:w w:val="106"/>
                          </w:rPr>
                          <w:t xml:space="preserve"> </w:t>
                        </w:r>
                        <w:r>
                          <w:rPr>
                            <w:w w:val="106"/>
                          </w:rPr>
                          <w:t>Local</w:t>
                        </w:r>
                        <w:r>
                          <w:rPr>
                            <w:spacing w:val="15"/>
                            <w:w w:val="106"/>
                          </w:rPr>
                          <w:t xml:space="preserve"> </w:t>
                        </w:r>
                        <w:r>
                          <w:rPr>
                            <w:w w:val="106"/>
                          </w:rPr>
                          <w:t>authorities</w:t>
                        </w:r>
                        <w:r>
                          <w:rPr>
                            <w:spacing w:val="15"/>
                            <w:w w:val="106"/>
                          </w:rPr>
                          <w:t xml:space="preserve"> </w:t>
                        </w:r>
                        <w:r>
                          <w:rPr>
                            <w:w w:val="106"/>
                          </w:rPr>
                          <w:t>–</w:t>
                        </w:r>
                        <w:r>
                          <w:rPr>
                            <w:spacing w:val="15"/>
                            <w:w w:val="106"/>
                          </w:rPr>
                          <w:t xml:space="preserve"> </w:t>
                        </w:r>
                        <w:r>
                          <w:rPr>
                            <w:w w:val="106"/>
                          </w:rPr>
                          <w:t>education,</w:t>
                        </w:r>
                        <w:r>
                          <w:rPr>
                            <w:spacing w:val="15"/>
                            <w:w w:val="106"/>
                          </w:rPr>
                          <w:t xml:space="preserve"> </w:t>
                        </w:r>
                        <w:r>
                          <w:rPr>
                            <w:w w:val="106"/>
                          </w:rPr>
                          <w:t>social</w:t>
                        </w:r>
                        <w:r>
                          <w:rPr>
                            <w:spacing w:val="15"/>
                            <w:w w:val="106"/>
                          </w:rPr>
                          <w:t xml:space="preserve"> </w:t>
                        </w:r>
                      </w:p>
                    </w:txbxContent>
                  </v:textbox>
                </v:rect>
                <v:rect id="Rectangle 97" o:spid="_x0000_s1097" style="position:absolute;left:23989;top:13715;width:26484;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pLsMA&#10;AADbAAAADwAAAGRycy9kb3ducmV2LnhtbESPQYvCMBSE74L/ITzBm6buQW3XKOIqenRV0L09mrdt&#10;2ealNNFWf71ZEDwOM/MNM1u0phQ3ql1hWcFoGIEgTq0uOFNwOm4GUxDOI2ssLZOCOzlYzLudGSba&#10;NvxNt4PPRICwS1BB7n2VSOnSnAy6oa2Ig/dra4M+yDqTusYmwE0pP6JoLA0WHBZyrGiVU/p3uBoF&#10;22m1vOzso8nK9c/2vD/HX8fYK9XvtctPEJ5a/w6/2jutIJ7A/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pLsMAAADbAAAADwAAAAAAAAAAAAAAAACYAgAAZHJzL2Rv&#10;d25yZXYueG1sUEsFBgAAAAAEAAQA9QAAAIgDAAAAAA==&#10;" filled="f" stroked="f">
                  <v:textbox inset="0,0,0,0">
                    <w:txbxContent>
                      <w:p w:rsidR="00F171E1" w:rsidRDefault="00F171E1">
                        <w:pPr>
                          <w:spacing w:after="160" w:line="259" w:lineRule="auto"/>
                        </w:pPr>
                        <w:r>
                          <w:rPr>
                            <w:w w:val="105"/>
                          </w:rPr>
                          <w:t>care</w:t>
                        </w:r>
                        <w:r>
                          <w:rPr>
                            <w:spacing w:val="15"/>
                            <w:w w:val="105"/>
                          </w:rPr>
                          <w:t xml:space="preserve"> </w:t>
                        </w:r>
                        <w:r>
                          <w:rPr>
                            <w:w w:val="105"/>
                          </w:rPr>
                          <w:t>and</w:t>
                        </w:r>
                        <w:r>
                          <w:rPr>
                            <w:spacing w:val="15"/>
                            <w:w w:val="105"/>
                          </w:rPr>
                          <w:t xml:space="preserve"> </w:t>
                        </w:r>
                        <w:r>
                          <w:rPr>
                            <w:w w:val="105"/>
                          </w:rPr>
                          <w:t>relevant</w:t>
                        </w:r>
                        <w:r>
                          <w:rPr>
                            <w:spacing w:val="15"/>
                            <w:w w:val="105"/>
                          </w:rPr>
                          <w:t xml:space="preserve"> </w:t>
                        </w:r>
                        <w:r>
                          <w:rPr>
                            <w:w w:val="105"/>
                          </w:rPr>
                          <w:t>housing,</w:t>
                        </w:r>
                        <w:r>
                          <w:rPr>
                            <w:spacing w:val="15"/>
                            <w:w w:val="105"/>
                          </w:rPr>
                          <w:t xml:space="preserve"> </w:t>
                        </w:r>
                        <w:r>
                          <w:rPr>
                            <w:w w:val="105"/>
                          </w:rPr>
                          <w:t>employment</w:t>
                        </w:r>
                        <w:r>
                          <w:rPr>
                            <w:spacing w:val="15"/>
                            <w:w w:val="105"/>
                          </w:rPr>
                          <w:t xml:space="preserve"> </w:t>
                        </w:r>
                      </w:p>
                    </w:txbxContent>
                  </v:textbox>
                </v:rect>
                <v:rect id="Rectangle 98" o:spid="_x0000_s1098" style="position:absolute;left:23989;top:15366;width:12468;height:2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9XMIA&#10;AADbAAAADwAAAGRycy9kb3ducmV2LnhtbERPTWuDQBC9F/oflin01qzJoajNKiFtSI6JFmxvgztR&#10;iTsr7jba/PrsodDj432v89n04kqj6ywrWC4iEMS11R03Cj7L3UsMwnlkjb1lUvBLDvLs8WGNqbYT&#10;n+ha+EaEEHYpKmi9H1IpXd2SQbewA3HgznY06AMcG6lHnEK46eUqil6lwY5DQ4sDbVuqL8WPUbCP&#10;h83Xwd6mpv/43lfHKnkvE6/U89O8eQPhafb/4j/3QStIwtj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f1cwgAAANsAAAAPAAAAAAAAAAAAAAAAAJgCAABkcnMvZG93&#10;bnJldi54bWxQSwUGAAAAAAQABAD1AAAAhwMAAAAA&#10;" filled="f" stroked="f">
                  <v:textbox inset="0,0,0,0">
                    <w:txbxContent>
                      <w:p w:rsidR="00F171E1" w:rsidRDefault="00F171E1">
                        <w:pPr>
                          <w:spacing w:after="160" w:line="259" w:lineRule="auto"/>
                        </w:pPr>
                        <w:r>
                          <w:rPr>
                            <w:w w:val="105"/>
                          </w:rPr>
                          <w:t>and</w:t>
                        </w:r>
                        <w:r>
                          <w:rPr>
                            <w:spacing w:val="15"/>
                            <w:w w:val="105"/>
                          </w:rPr>
                          <w:t xml:space="preserve"> </w:t>
                        </w:r>
                        <w:r>
                          <w:rPr>
                            <w:w w:val="105"/>
                          </w:rPr>
                          <w:t>other</w:t>
                        </w:r>
                        <w:r>
                          <w:rPr>
                            <w:spacing w:val="15"/>
                            <w:w w:val="105"/>
                          </w:rPr>
                          <w:t xml:space="preserve"> </w:t>
                        </w:r>
                        <w:r>
                          <w:rPr>
                            <w:w w:val="105"/>
                          </w:rPr>
                          <w:t>services.</w:t>
                        </w:r>
                      </w:p>
                    </w:txbxContent>
                  </v:textbox>
                </v:rect>
                <v:shape id="Shape 117" o:spid="_x0000_s1099" style="position:absolute;top:2324;width:21306;height:20108;visibility:visible;mso-wrap-style:square;v-text-anchor:top" coordsize="2130603,20108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kemsMA&#10;AADcAAAADwAAAGRycy9kb3ducmV2LnhtbERPTWvCQBC9C/0PyxR6042lxBCzkSAUCj0Uo6LHITsm&#10;wexsurvV9N93C4Xe5vE+p9hMZhA3cr63rGC5SEAQN1b33Co47F/nGQgfkDUOlknBN3nYlA+zAnNt&#10;77yjWx1aEUPY56igC2HMpfRNRwb9wo7EkbtYZzBE6FqpHd5juBnkc5Kk0mDPsaHDkbYdNdf6yyjI&#10;qvNpOH5g8hletmbnqvT8XqdKPT1O1RpEoCn8i//cbzrOX67g95l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kemsMAAADcAAAADwAAAAAAAAAAAAAAAACYAgAAZHJzL2Rv&#10;d25yZXYueG1sUEsFBgAAAAAEAAQA9QAAAIgDAAAAAA==&#10;" path="m152400,l1978203,v152400,,152400,152400,152400,152400l2130603,1858404v,152400,-152400,152400,-152400,152400l152400,2010804c,2010804,,1858404,,1858404l,152400c,,152400,,152400,xe" fillcolor="#dedede" stroked="f" strokeweight="0">
                  <v:stroke miterlimit="83231f" joinstyle="miter"/>
                  <v:path arrowok="t" textboxrect="0,0,2130603,2010804"/>
                </v:shape>
                <v:rect id="Rectangle 118" o:spid="_x0000_s1100" style="position:absolute;left:870;top:3181;width:15151;height:2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rsidR="00F171E1" w:rsidRDefault="00F171E1">
                        <w:pPr>
                          <w:spacing w:after="160" w:line="259" w:lineRule="auto"/>
                        </w:pPr>
                        <w:r>
                          <w:rPr>
                            <w:rFonts w:ascii="Calibri" w:eastAsia="Calibri" w:hAnsi="Calibri" w:cs="Calibri"/>
                            <w:b/>
                            <w:color w:val="575656"/>
                            <w:spacing w:val="3"/>
                            <w:w w:val="87"/>
                            <w:sz w:val="26"/>
                          </w:rPr>
                          <w:t>This</w:t>
                        </w:r>
                        <w:r>
                          <w:rPr>
                            <w:rFonts w:ascii="Calibri" w:eastAsia="Calibri" w:hAnsi="Calibri" w:cs="Calibri"/>
                            <w:b/>
                            <w:color w:val="575656"/>
                            <w:spacing w:val="7"/>
                            <w:w w:val="87"/>
                            <w:sz w:val="26"/>
                          </w:rPr>
                          <w:t xml:space="preserve"> </w:t>
                        </w:r>
                        <w:r>
                          <w:rPr>
                            <w:rFonts w:ascii="Calibri" w:eastAsia="Calibri" w:hAnsi="Calibri" w:cs="Calibri"/>
                            <w:b/>
                            <w:color w:val="575656"/>
                            <w:spacing w:val="3"/>
                            <w:w w:val="87"/>
                            <w:sz w:val="26"/>
                          </w:rPr>
                          <w:t>guide</w:t>
                        </w:r>
                        <w:r>
                          <w:rPr>
                            <w:rFonts w:ascii="Calibri" w:eastAsia="Calibri" w:hAnsi="Calibri" w:cs="Calibri"/>
                            <w:b/>
                            <w:color w:val="575656"/>
                            <w:spacing w:val="7"/>
                            <w:w w:val="87"/>
                            <w:sz w:val="26"/>
                          </w:rPr>
                          <w:t xml:space="preserve"> </w:t>
                        </w:r>
                        <w:r>
                          <w:rPr>
                            <w:rFonts w:ascii="Calibri" w:eastAsia="Calibri" w:hAnsi="Calibri" w:cs="Calibri"/>
                            <w:b/>
                            <w:color w:val="575656"/>
                            <w:spacing w:val="3"/>
                            <w:w w:val="87"/>
                            <w:sz w:val="26"/>
                          </w:rPr>
                          <w:t>aims</w:t>
                        </w:r>
                        <w:r>
                          <w:rPr>
                            <w:rFonts w:ascii="Calibri" w:eastAsia="Calibri" w:hAnsi="Calibri" w:cs="Calibri"/>
                            <w:b/>
                            <w:color w:val="575656"/>
                            <w:spacing w:val="7"/>
                            <w:w w:val="87"/>
                            <w:sz w:val="26"/>
                          </w:rPr>
                          <w:t xml:space="preserve"> </w:t>
                        </w:r>
                        <w:r>
                          <w:rPr>
                            <w:rFonts w:ascii="Calibri" w:eastAsia="Calibri" w:hAnsi="Calibri" w:cs="Calibri"/>
                            <w:b/>
                            <w:color w:val="575656"/>
                            <w:spacing w:val="3"/>
                            <w:w w:val="87"/>
                            <w:sz w:val="26"/>
                          </w:rPr>
                          <w:t>to:</w:t>
                        </w:r>
                      </w:p>
                    </w:txbxContent>
                  </v:textbox>
                </v:rect>
                <v:rect id="Rectangle 119" o:spid="_x0000_s1101" style="position:absolute;left:870;top:5190;width:1158;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F171E1" w:rsidRDefault="00F171E1">
                        <w:pPr>
                          <w:spacing w:after="160" w:line="259" w:lineRule="auto"/>
                        </w:pPr>
                        <w:r>
                          <w:rPr>
                            <w:rFonts w:ascii="Calibri" w:eastAsia="Calibri" w:hAnsi="Calibri" w:cs="Calibri"/>
                            <w:b/>
                            <w:color w:val="0051A0"/>
                            <w:w w:val="98"/>
                            <w:sz w:val="28"/>
                          </w:rPr>
                          <w:t>+</w:t>
                        </w:r>
                      </w:p>
                    </w:txbxContent>
                  </v:textbox>
                </v:rect>
                <v:rect id="Rectangle 120" o:spid="_x0000_s1102" style="position:absolute;left:1758;top:5834;width:25084;height:1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rsidR="00F171E1" w:rsidRDefault="00F171E1">
                        <w:pPr>
                          <w:spacing w:after="160" w:line="259" w:lineRule="auto"/>
                        </w:pPr>
                        <w:r>
                          <w:rPr>
                            <w:rFonts w:ascii="Calibri" w:eastAsia="Calibri" w:hAnsi="Calibri" w:cs="Calibri"/>
                            <w:b/>
                            <w:color w:val="575656"/>
                            <w:spacing w:val="5"/>
                            <w:w w:val="86"/>
                          </w:rPr>
                          <w:t xml:space="preserve"> </w:t>
                        </w:r>
                        <w:r>
                          <w:rPr>
                            <w:rFonts w:ascii="Calibri" w:eastAsia="Calibri" w:hAnsi="Calibri" w:cs="Calibri"/>
                            <w:b/>
                            <w:color w:val="575656"/>
                            <w:spacing w:val="-41"/>
                            <w:w w:val="86"/>
                          </w:rPr>
                          <w:t xml:space="preserve"> </w:t>
                        </w:r>
                        <w:r>
                          <w:rPr>
                            <w:rFonts w:ascii="Calibri" w:eastAsia="Calibri" w:hAnsi="Calibri" w:cs="Calibri"/>
                            <w:b/>
                            <w:color w:val="575656"/>
                            <w:spacing w:val="2"/>
                            <w:w w:val="86"/>
                          </w:rPr>
                          <w:t>summarise</w:t>
                        </w:r>
                        <w:r>
                          <w:rPr>
                            <w:rFonts w:ascii="Calibri" w:eastAsia="Calibri" w:hAnsi="Calibri" w:cs="Calibri"/>
                            <w:b/>
                            <w:color w:val="575656"/>
                            <w:spacing w:val="5"/>
                            <w:w w:val="86"/>
                          </w:rPr>
                          <w:t xml:space="preserve"> </w:t>
                        </w:r>
                        <w:r>
                          <w:rPr>
                            <w:rFonts w:ascii="Calibri" w:eastAsia="Calibri" w:hAnsi="Calibri" w:cs="Calibri"/>
                            <w:b/>
                            <w:color w:val="575656"/>
                            <w:spacing w:val="2"/>
                            <w:w w:val="86"/>
                          </w:rPr>
                          <w:t>the</w:t>
                        </w:r>
                        <w:r>
                          <w:rPr>
                            <w:rFonts w:ascii="Calibri" w:eastAsia="Calibri" w:hAnsi="Calibri" w:cs="Calibri"/>
                            <w:b/>
                            <w:color w:val="575656"/>
                            <w:spacing w:val="5"/>
                            <w:w w:val="86"/>
                          </w:rPr>
                          <w:t xml:space="preserve"> </w:t>
                        </w:r>
                        <w:r>
                          <w:rPr>
                            <w:rFonts w:ascii="Calibri" w:eastAsia="Calibri" w:hAnsi="Calibri" w:cs="Calibri"/>
                            <w:b/>
                            <w:color w:val="575656"/>
                            <w:spacing w:val="2"/>
                            <w:w w:val="86"/>
                          </w:rPr>
                          <w:t>content</w:t>
                        </w:r>
                        <w:r>
                          <w:rPr>
                            <w:rFonts w:ascii="Calibri" w:eastAsia="Calibri" w:hAnsi="Calibri" w:cs="Calibri"/>
                            <w:b/>
                            <w:color w:val="575656"/>
                            <w:spacing w:val="5"/>
                            <w:w w:val="86"/>
                          </w:rPr>
                          <w:t xml:space="preserve"> </w:t>
                        </w:r>
                        <w:r>
                          <w:rPr>
                            <w:rFonts w:ascii="Calibri" w:eastAsia="Calibri" w:hAnsi="Calibri" w:cs="Calibri"/>
                            <w:b/>
                            <w:color w:val="575656"/>
                            <w:spacing w:val="2"/>
                            <w:w w:val="86"/>
                          </w:rPr>
                          <w:t>of</w:t>
                        </w:r>
                        <w:r>
                          <w:rPr>
                            <w:rFonts w:ascii="Calibri" w:eastAsia="Calibri" w:hAnsi="Calibri" w:cs="Calibri"/>
                            <w:b/>
                            <w:color w:val="575656"/>
                            <w:spacing w:val="5"/>
                            <w:w w:val="86"/>
                          </w:rPr>
                          <w:t xml:space="preserve"> </w:t>
                        </w:r>
                        <w:r>
                          <w:rPr>
                            <w:rFonts w:ascii="Calibri" w:eastAsia="Calibri" w:hAnsi="Calibri" w:cs="Calibri"/>
                            <w:b/>
                            <w:color w:val="575656"/>
                            <w:spacing w:val="2"/>
                            <w:w w:val="86"/>
                          </w:rPr>
                          <w:t>the</w:t>
                        </w:r>
                        <w:r>
                          <w:rPr>
                            <w:rFonts w:ascii="Calibri" w:eastAsia="Calibri" w:hAnsi="Calibri" w:cs="Calibri"/>
                            <w:b/>
                            <w:color w:val="575656"/>
                            <w:spacing w:val="5"/>
                            <w:w w:val="86"/>
                          </w:rPr>
                          <w:t xml:space="preserve"> </w:t>
                        </w:r>
                        <w:r>
                          <w:rPr>
                            <w:rFonts w:ascii="Calibri" w:eastAsia="Calibri" w:hAnsi="Calibri" w:cs="Calibri"/>
                            <w:b/>
                            <w:color w:val="575656"/>
                            <w:spacing w:val="2"/>
                            <w:w w:val="86"/>
                          </w:rPr>
                          <w:t>SEND</w:t>
                        </w:r>
                        <w:r>
                          <w:rPr>
                            <w:rFonts w:ascii="Calibri" w:eastAsia="Calibri" w:hAnsi="Calibri" w:cs="Calibri"/>
                            <w:b/>
                            <w:color w:val="575656"/>
                            <w:spacing w:val="5"/>
                            <w:w w:val="86"/>
                          </w:rPr>
                          <w:t xml:space="preserve"> </w:t>
                        </w:r>
                        <w:r>
                          <w:rPr>
                            <w:rFonts w:ascii="Calibri" w:eastAsia="Calibri" w:hAnsi="Calibri" w:cs="Calibri"/>
                            <w:b/>
                            <w:color w:val="575656"/>
                            <w:spacing w:val="2"/>
                            <w:w w:val="86"/>
                          </w:rPr>
                          <w:t>Code</w:t>
                        </w:r>
                        <w:r>
                          <w:rPr>
                            <w:rFonts w:ascii="Calibri" w:eastAsia="Calibri" w:hAnsi="Calibri" w:cs="Calibri"/>
                            <w:b/>
                            <w:color w:val="575656"/>
                            <w:spacing w:val="5"/>
                            <w:w w:val="86"/>
                          </w:rPr>
                          <w:t xml:space="preserve"> </w:t>
                        </w:r>
                        <w:r>
                          <w:rPr>
                            <w:rFonts w:ascii="Calibri" w:eastAsia="Calibri" w:hAnsi="Calibri" w:cs="Calibri"/>
                            <w:b/>
                            <w:color w:val="575656"/>
                            <w:spacing w:val="2"/>
                            <w:w w:val="86"/>
                          </w:rPr>
                          <w:t>of</w:t>
                        </w:r>
                        <w:r>
                          <w:rPr>
                            <w:rFonts w:ascii="Calibri" w:eastAsia="Calibri" w:hAnsi="Calibri" w:cs="Calibri"/>
                            <w:b/>
                            <w:color w:val="575656"/>
                            <w:spacing w:val="3"/>
                            <w:w w:val="86"/>
                          </w:rPr>
                          <w:t xml:space="preserve"> </w:t>
                        </w:r>
                      </w:p>
                    </w:txbxContent>
                  </v:textbox>
                </v:rect>
                <v:rect id="Rectangle 121" o:spid="_x0000_s1103" style="position:absolute;left:2050;top:7613;width:4357;height:1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IVscEA&#10;AADcAAAADwAAAGRycy9kb3ducmV2LnhtbERPy6rCMBDdC/5DGOHuNNWFaDWK+ECXvkDdDc3cttxm&#10;Uppoe/16Iwju5nCeM503phAPqlxuWUG/F4EgTqzOOVVwPm26IxDOI2ssLJOCf3Iwn7VbU4y1rflA&#10;j6NPRQhhF6OCzPsyltIlGRl0PVsSB+7XVgZ9gFUqdYV1CDeFHETRUBrMOTRkWNIyo+TveDcKtqNy&#10;cd3ZZ50W69v2sr+MV6exV+qn0ywmIDw1/iv+uHc6zB/04f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CFbHBAAAA3AAAAA8AAAAAAAAAAAAAAAAAmAIAAGRycy9kb3du&#10;cmV2LnhtbFBLBQYAAAAABAAEAPUAAACGAwAAAAA=&#10;" filled="f" stroked="f">
                  <v:textbox inset="0,0,0,0">
                    <w:txbxContent>
                      <w:p w:rsidR="00F171E1" w:rsidRDefault="00F171E1">
                        <w:pPr>
                          <w:spacing w:after="160" w:line="259" w:lineRule="auto"/>
                        </w:pPr>
                        <w:r>
                          <w:rPr>
                            <w:rFonts w:ascii="Calibri" w:eastAsia="Calibri" w:hAnsi="Calibri" w:cs="Calibri"/>
                            <w:b/>
                            <w:color w:val="575656"/>
                            <w:spacing w:val="2"/>
                            <w:w w:val="86"/>
                          </w:rPr>
                          <w:t>Practice</w:t>
                        </w:r>
                      </w:p>
                    </w:txbxContent>
                  </v:textbox>
                </v:rect>
                <v:rect id="Rectangle 122" o:spid="_x0000_s1104" style="position:absolute;left:870;top:9106;width:1158;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CLxsIA&#10;AADcAAAADwAAAGRycy9kb3ducmV2LnhtbERPS4vCMBC+C/6HMII3Te1h0a5RZFX0uD6g621oxrZs&#10;MylN1tb99UYQvM3H95z5sjOVuFHjSssKJuMIBHFmdcm5gvNpO5qCcB5ZY2WZFNzJwXLR780x0bbl&#10;A92OPhchhF2CCgrv60RKlxVk0I1tTRy4q20M+gCbXOoG2xBuKhlH0Yc0WHJoKLCmr4Ky3+OfUbCb&#10;1qufvf1v82pz2aXf6Wx9mnmlhoNu9QnCU+ff4pd7r8P8OIbnM+E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EIvGwgAAANwAAAAPAAAAAAAAAAAAAAAAAJgCAABkcnMvZG93&#10;bnJldi54bWxQSwUGAAAAAAQABAD1AAAAhwMAAAAA&#10;" filled="f" stroked="f">
                  <v:textbox inset="0,0,0,0">
                    <w:txbxContent>
                      <w:p w:rsidR="00F171E1" w:rsidRDefault="00F171E1">
                        <w:pPr>
                          <w:spacing w:after="160" w:line="259" w:lineRule="auto"/>
                        </w:pPr>
                        <w:r>
                          <w:rPr>
                            <w:rFonts w:ascii="Calibri" w:eastAsia="Calibri" w:hAnsi="Calibri" w:cs="Calibri"/>
                            <w:b/>
                            <w:color w:val="0051A0"/>
                            <w:w w:val="98"/>
                            <w:sz w:val="28"/>
                          </w:rPr>
                          <w:t>+</w:t>
                        </w:r>
                      </w:p>
                    </w:txbxContent>
                  </v:textbox>
                </v:rect>
                <v:rect id="Rectangle 123" o:spid="_x0000_s1105" style="position:absolute;left:1758;top:9750;width:25451;height:1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uXcIA&#10;AADcAAAADwAAAGRycy9kb3ducmV2LnhtbERPTYvCMBC9C/sfwix403RdEK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C5dwgAAANwAAAAPAAAAAAAAAAAAAAAAAJgCAABkcnMvZG93&#10;bnJldi54bWxQSwUGAAAAAAQABAD1AAAAhwMAAAAA&#10;" filled="f" stroked="f">
                  <v:textbox inset="0,0,0,0">
                    <w:txbxContent>
                      <w:p w:rsidR="00F171E1" w:rsidRDefault="00F171E1">
                        <w:pPr>
                          <w:spacing w:after="160" w:line="259" w:lineRule="auto"/>
                        </w:pPr>
                        <w:r>
                          <w:rPr>
                            <w:rFonts w:ascii="Calibri" w:eastAsia="Calibri" w:hAnsi="Calibri" w:cs="Calibri"/>
                            <w:b/>
                            <w:color w:val="575656"/>
                            <w:spacing w:val="5"/>
                            <w:w w:val="89"/>
                          </w:rPr>
                          <w:t xml:space="preserve"> </w:t>
                        </w:r>
                        <w:r>
                          <w:rPr>
                            <w:rFonts w:ascii="Calibri" w:eastAsia="Calibri" w:hAnsi="Calibri" w:cs="Calibri"/>
                            <w:b/>
                            <w:color w:val="575656"/>
                            <w:spacing w:val="-41"/>
                            <w:w w:val="89"/>
                          </w:rPr>
                          <w:t xml:space="preserve"> </w:t>
                        </w:r>
                        <w:r>
                          <w:rPr>
                            <w:rFonts w:ascii="Calibri" w:eastAsia="Calibri" w:hAnsi="Calibri" w:cs="Calibri"/>
                            <w:b/>
                            <w:color w:val="575656"/>
                            <w:spacing w:val="2"/>
                            <w:w w:val="89"/>
                          </w:rPr>
                          <w:t>highlight</w:t>
                        </w:r>
                        <w:r>
                          <w:rPr>
                            <w:rFonts w:ascii="Calibri" w:eastAsia="Calibri" w:hAnsi="Calibri" w:cs="Calibri"/>
                            <w:b/>
                            <w:color w:val="575656"/>
                            <w:spacing w:val="5"/>
                            <w:w w:val="89"/>
                          </w:rPr>
                          <w:t xml:space="preserve"> </w:t>
                        </w:r>
                        <w:r>
                          <w:rPr>
                            <w:rFonts w:ascii="Calibri" w:eastAsia="Calibri" w:hAnsi="Calibri" w:cs="Calibri"/>
                            <w:b/>
                            <w:color w:val="575656"/>
                            <w:spacing w:val="2"/>
                            <w:w w:val="89"/>
                          </w:rPr>
                          <w:t>key</w:t>
                        </w:r>
                        <w:r>
                          <w:rPr>
                            <w:rFonts w:ascii="Calibri" w:eastAsia="Calibri" w:hAnsi="Calibri" w:cs="Calibri"/>
                            <w:b/>
                            <w:color w:val="575656"/>
                            <w:spacing w:val="5"/>
                            <w:w w:val="89"/>
                          </w:rPr>
                          <w:t xml:space="preserve"> </w:t>
                        </w:r>
                        <w:r>
                          <w:rPr>
                            <w:rFonts w:ascii="Calibri" w:eastAsia="Calibri" w:hAnsi="Calibri" w:cs="Calibri"/>
                            <w:b/>
                            <w:color w:val="575656"/>
                            <w:spacing w:val="2"/>
                            <w:w w:val="89"/>
                          </w:rPr>
                          <w:t>changes</w:t>
                        </w:r>
                        <w:r>
                          <w:rPr>
                            <w:rFonts w:ascii="Calibri" w:eastAsia="Calibri" w:hAnsi="Calibri" w:cs="Calibri"/>
                            <w:b/>
                            <w:color w:val="575656"/>
                            <w:spacing w:val="5"/>
                            <w:w w:val="89"/>
                          </w:rPr>
                          <w:t xml:space="preserve"> </w:t>
                        </w:r>
                        <w:r>
                          <w:rPr>
                            <w:rFonts w:ascii="Calibri" w:eastAsia="Calibri" w:hAnsi="Calibri" w:cs="Calibri"/>
                            <w:b/>
                            <w:color w:val="575656"/>
                            <w:spacing w:val="2"/>
                            <w:w w:val="89"/>
                          </w:rPr>
                          <w:t>from</w:t>
                        </w:r>
                        <w:r>
                          <w:rPr>
                            <w:rFonts w:ascii="Calibri" w:eastAsia="Calibri" w:hAnsi="Calibri" w:cs="Calibri"/>
                            <w:b/>
                            <w:color w:val="575656"/>
                            <w:spacing w:val="5"/>
                            <w:w w:val="89"/>
                          </w:rPr>
                          <w:t xml:space="preserve"> </w:t>
                        </w:r>
                        <w:r>
                          <w:rPr>
                            <w:rFonts w:ascii="Calibri" w:eastAsia="Calibri" w:hAnsi="Calibri" w:cs="Calibri"/>
                            <w:b/>
                            <w:color w:val="575656"/>
                            <w:spacing w:val="2"/>
                            <w:w w:val="89"/>
                          </w:rPr>
                          <w:t>earlier</w:t>
                        </w:r>
                        <w:r>
                          <w:rPr>
                            <w:rFonts w:ascii="Calibri" w:eastAsia="Calibri" w:hAnsi="Calibri" w:cs="Calibri"/>
                            <w:b/>
                            <w:color w:val="575656"/>
                            <w:spacing w:val="5"/>
                            <w:w w:val="89"/>
                          </w:rPr>
                          <w:t xml:space="preserve"> </w:t>
                        </w:r>
                        <w:r>
                          <w:rPr>
                            <w:rFonts w:ascii="Calibri" w:eastAsia="Calibri" w:hAnsi="Calibri" w:cs="Calibri"/>
                            <w:b/>
                            <w:color w:val="575656"/>
                            <w:spacing w:val="2"/>
                            <w:w w:val="89"/>
                          </w:rPr>
                          <w:t>statutory</w:t>
                        </w:r>
                        <w:r>
                          <w:rPr>
                            <w:rFonts w:ascii="Calibri" w:eastAsia="Calibri" w:hAnsi="Calibri" w:cs="Calibri"/>
                            <w:b/>
                            <w:color w:val="575656"/>
                            <w:spacing w:val="3"/>
                            <w:w w:val="89"/>
                          </w:rPr>
                          <w:t xml:space="preserve"> </w:t>
                        </w:r>
                      </w:p>
                    </w:txbxContent>
                  </v:textbox>
                </v:rect>
                <v:rect id="Rectangle 124" o:spid="_x0000_s1106" style="position:absolute;left:2050;top:11529;width:4801;height:1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2KcIA&#10;AADcAAAADwAAAGRycy9kb3ducmV2LnhtbERPTYvCMBC9C/sfwix403RlE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bYpwgAAANwAAAAPAAAAAAAAAAAAAAAAAJgCAABkcnMvZG93&#10;bnJldi54bWxQSwUGAAAAAAQABAD1AAAAhwMAAAAA&#10;" filled="f" stroked="f">
                  <v:textbox inset="0,0,0,0">
                    <w:txbxContent>
                      <w:p w:rsidR="00F171E1" w:rsidRDefault="00F171E1">
                        <w:pPr>
                          <w:spacing w:after="160" w:line="259" w:lineRule="auto"/>
                        </w:pPr>
                        <w:r>
                          <w:rPr>
                            <w:rFonts w:ascii="Calibri" w:eastAsia="Calibri" w:hAnsi="Calibri" w:cs="Calibri"/>
                            <w:b/>
                            <w:color w:val="575656"/>
                            <w:spacing w:val="2"/>
                            <w:w w:val="84"/>
                          </w:rPr>
                          <w:t>guidance</w:t>
                        </w:r>
                      </w:p>
                    </w:txbxContent>
                  </v:textbox>
                </v:rect>
                <v:rect id="Rectangle 125" o:spid="_x0000_s1107" style="position:absolute;left:870;top:13022;width:1158;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ssIA&#10;AADcAAAADwAAAGRycy9kb3ducmV2LnhtbERPTYvCMBC9C/sfwix403SFF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OywgAAANwAAAAPAAAAAAAAAAAAAAAAAJgCAABkcnMvZG93&#10;bnJldi54bWxQSwUGAAAAAAQABAD1AAAAhwMAAAAA&#10;" filled="f" stroked="f">
                  <v:textbox inset="0,0,0,0">
                    <w:txbxContent>
                      <w:p w:rsidR="00F171E1" w:rsidRDefault="00F171E1">
                        <w:pPr>
                          <w:spacing w:after="160" w:line="259" w:lineRule="auto"/>
                        </w:pPr>
                        <w:r>
                          <w:rPr>
                            <w:rFonts w:ascii="Calibri" w:eastAsia="Calibri" w:hAnsi="Calibri" w:cs="Calibri"/>
                            <w:b/>
                            <w:color w:val="0051A0"/>
                            <w:w w:val="98"/>
                            <w:sz w:val="28"/>
                          </w:rPr>
                          <w:t>+</w:t>
                        </w:r>
                      </w:p>
                    </w:txbxContent>
                  </v:textbox>
                </v:rect>
                <v:rect id="Rectangle 126" o:spid="_x0000_s1108" style="position:absolute;left:1758;top:13666;width:22931;height:1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NxcQA&#10;AADcAAAADwAAAGRycy9kb3ducmV2LnhtbERPTWvCQBC9F/wPywi91U1zCDF1FWkrybFVQXsbsmMS&#10;zM6G7Jqk/fXdQsHbPN7nrDaTacVAvWssK3heRCCIS6sbrhQcD7unFITzyBpby6Tgmxxs1rOHFWba&#10;jvxJw95XIoSwy1BB7X2XSenKmgy6he2IA3exvUEfYF9J3eMYwk0r4yhKpMGGQ0ONHb3WVF73N6Mg&#10;T7vtubA/Y9W+f+Wnj9Py7bD0Sj3Op+0LCE+Tv4v/3YUO8+ME/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jcXEAAAA3AAAAA8AAAAAAAAAAAAAAAAAmAIAAGRycy9k&#10;b3ducmV2LnhtbFBLBQYAAAAABAAEAPUAAACJAwAAAAA=&#10;" filled="f" stroked="f">
                  <v:textbox inset="0,0,0,0">
                    <w:txbxContent>
                      <w:p w:rsidR="00F171E1" w:rsidRDefault="00F171E1">
                        <w:pPr>
                          <w:spacing w:after="160" w:line="259" w:lineRule="auto"/>
                        </w:pPr>
                        <w:r>
                          <w:rPr>
                            <w:rFonts w:ascii="Calibri" w:eastAsia="Calibri" w:hAnsi="Calibri" w:cs="Calibri"/>
                            <w:b/>
                            <w:color w:val="575656"/>
                            <w:spacing w:val="5"/>
                            <w:w w:val="87"/>
                          </w:rPr>
                          <w:t xml:space="preserve"> </w:t>
                        </w:r>
                        <w:r>
                          <w:rPr>
                            <w:rFonts w:ascii="Calibri" w:eastAsia="Calibri" w:hAnsi="Calibri" w:cs="Calibri"/>
                            <w:b/>
                            <w:color w:val="575656"/>
                            <w:spacing w:val="-41"/>
                            <w:w w:val="87"/>
                          </w:rPr>
                          <w:t xml:space="preserve"> </w:t>
                        </w:r>
                        <w:r>
                          <w:rPr>
                            <w:rFonts w:ascii="Calibri" w:eastAsia="Calibri" w:hAnsi="Calibri" w:cs="Calibri"/>
                            <w:b/>
                            <w:color w:val="575656"/>
                            <w:spacing w:val="2"/>
                            <w:w w:val="87"/>
                          </w:rPr>
                          <w:t>explore</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the</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implications</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of</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the</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Code</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for</w:t>
                        </w:r>
                        <w:r>
                          <w:rPr>
                            <w:rFonts w:ascii="Calibri" w:eastAsia="Calibri" w:hAnsi="Calibri" w:cs="Calibri"/>
                            <w:b/>
                            <w:color w:val="575656"/>
                            <w:spacing w:val="3"/>
                            <w:w w:val="87"/>
                          </w:rPr>
                          <w:t xml:space="preserve"> </w:t>
                        </w:r>
                      </w:p>
                    </w:txbxContent>
                  </v:textbox>
                </v:rect>
                <v:rect id="Rectangle 127" o:spid="_x0000_s1109" style="position:absolute;left:2050;top:15445;width:11242;height:1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coXsIA&#10;AADcAAAADwAAAGRycy9kb3ducmV2LnhtbERPTYvCMBC9C/sfwix403Q9rFqNIrqLHtUK6m1oxrZs&#10;MylN1lZ/vREEb/N4nzOdt6YUV6pdYVnBVz8CQZxaXXCm4JD89kYgnEfWWFomBTdyMJ99dKYYa9vw&#10;jq57n4kQwi5GBbn3VSylS3My6Pq2Ig7cxdYGfYB1JnWNTQg3pRxE0bc0WHBoyLGiZU7p3/7fKFiP&#10;qsVpY+9NVv6c18ftcbxKxl6p7me7mIDw1Pq3+OXe6DB/MIT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ZyhewgAAANwAAAAPAAAAAAAAAAAAAAAAAJgCAABkcnMvZG93&#10;bnJldi54bWxQSwUGAAAAAAQABAD1AAAAhwMAAAAA&#10;" filled="f" stroked="f">
                  <v:textbox inset="0,0,0,0">
                    <w:txbxContent>
                      <w:p w:rsidR="00F171E1" w:rsidRDefault="00F171E1">
                        <w:pPr>
                          <w:spacing w:after="160" w:line="259" w:lineRule="auto"/>
                        </w:pPr>
                        <w:r>
                          <w:rPr>
                            <w:rFonts w:ascii="Calibri" w:eastAsia="Calibri" w:hAnsi="Calibri" w:cs="Calibri"/>
                            <w:b/>
                            <w:color w:val="575656"/>
                            <w:spacing w:val="2"/>
                            <w:w w:val="88"/>
                          </w:rPr>
                          <w:t>schools</w:t>
                        </w:r>
                        <w:r>
                          <w:rPr>
                            <w:rFonts w:ascii="Calibri" w:eastAsia="Calibri" w:hAnsi="Calibri" w:cs="Calibri"/>
                            <w:b/>
                            <w:color w:val="575656"/>
                            <w:spacing w:val="5"/>
                            <w:w w:val="88"/>
                          </w:rPr>
                          <w:t xml:space="preserve"> </w:t>
                        </w:r>
                        <w:r>
                          <w:rPr>
                            <w:rFonts w:ascii="Calibri" w:eastAsia="Calibri" w:hAnsi="Calibri" w:cs="Calibri"/>
                            <w:b/>
                            <w:color w:val="575656"/>
                            <w:spacing w:val="2"/>
                            <w:w w:val="88"/>
                          </w:rPr>
                          <w:t>and</w:t>
                        </w:r>
                        <w:r>
                          <w:rPr>
                            <w:rFonts w:ascii="Calibri" w:eastAsia="Calibri" w:hAnsi="Calibri" w:cs="Calibri"/>
                            <w:b/>
                            <w:color w:val="575656"/>
                            <w:spacing w:val="5"/>
                            <w:w w:val="88"/>
                          </w:rPr>
                          <w:t xml:space="preserve"> </w:t>
                        </w:r>
                        <w:r>
                          <w:rPr>
                            <w:rFonts w:ascii="Calibri" w:eastAsia="Calibri" w:hAnsi="Calibri" w:cs="Calibri"/>
                            <w:b/>
                            <w:color w:val="575656"/>
                            <w:spacing w:val="2"/>
                            <w:w w:val="88"/>
                          </w:rPr>
                          <w:t>settings</w:t>
                        </w:r>
                      </w:p>
                    </w:txbxContent>
                  </v:textbox>
                </v:rect>
                <v:rect id="Rectangle 128" o:spid="_x0000_s1110" style="position:absolute;left:870;top:16938;width:1158;height:3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8LM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wsxQAAANwAAAAPAAAAAAAAAAAAAAAAAJgCAABkcnMv&#10;ZG93bnJldi54bWxQSwUGAAAAAAQABAD1AAAAigMAAAAA&#10;" filled="f" stroked="f">
                  <v:textbox inset="0,0,0,0">
                    <w:txbxContent>
                      <w:p w:rsidR="00F171E1" w:rsidRDefault="00F171E1">
                        <w:pPr>
                          <w:spacing w:after="160" w:line="259" w:lineRule="auto"/>
                        </w:pPr>
                        <w:r>
                          <w:rPr>
                            <w:rFonts w:ascii="Calibri" w:eastAsia="Calibri" w:hAnsi="Calibri" w:cs="Calibri"/>
                            <w:b/>
                            <w:color w:val="0051A0"/>
                            <w:w w:val="98"/>
                            <w:sz w:val="28"/>
                          </w:rPr>
                          <w:t>+</w:t>
                        </w:r>
                      </w:p>
                    </w:txbxContent>
                  </v:textbox>
                </v:rect>
                <v:rect id="Rectangle 129" o:spid="_x0000_s1111" style="position:absolute;left:1758;top:17582;width:24456;height:1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QZt8EA&#10;AADcAAAADwAAAGRycy9kb3ducmV2LnhtbERPS4vCMBC+C/6HMII3TfUgthpFdBc9+lhQb0MztsVm&#10;Uppoq7/eLCzsbT6+58yXrSnFk2pXWFYwGkYgiFOrC84U/Jy+B1MQziNrLC2Tghc5WC66nTkm2jZ8&#10;oOfRZyKEsEtQQe59lUjp0pwMuqGtiAN3s7VBH2CdSV1jE8JNKcdRNJEGCw4NOVa0zim9Hx9GwXZa&#10;rS47+26y8uu6Pe/P8eYUe6X6vXY1A+Gp9f/iP/dOh/nj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0GbfBAAAA3AAAAA8AAAAAAAAAAAAAAAAAmAIAAGRycy9kb3du&#10;cmV2LnhtbFBLBQYAAAAABAAEAPUAAACGAwAAAAA=&#10;" filled="f" stroked="f">
                  <v:textbox inset="0,0,0,0">
                    <w:txbxContent>
                      <w:p w:rsidR="00F171E1" w:rsidRDefault="00F171E1">
                        <w:pPr>
                          <w:spacing w:after="160" w:line="259" w:lineRule="auto"/>
                        </w:pPr>
                        <w:r>
                          <w:rPr>
                            <w:rFonts w:ascii="Calibri" w:eastAsia="Calibri" w:hAnsi="Calibri" w:cs="Calibri"/>
                            <w:b/>
                            <w:color w:val="575656"/>
                            <w:spacing w:val="5"/>
                            <w:w w:val="87"/>
                          </w:rPr>
                          <w:t xml:space="preserve"> </w:t>
                        </w:r>
                        <w:r>
                          <w:rPr>
                            <w:rFonts w:ascii="Calibri" w:eastAsia="Calibri" w:hAnsi="Calibri" w:cs="Calibri"/>
                            <w:b/>
                            <w:color w:val="575656"/>
                            <w:spacing w:val="-41"/>
                            <w:w w:val="87"/>
                          </w:rPr>
                          <w:t xml:space="preserve"> </w:t>
                        </w:r>
                        <w:r>
                          <w:rPr>
                            <w:rFonts w:ascii="Calibri" w:eastAsia="Calibri" w:hAnsi="Calibri" w:cs="Calibri"/>
                            <w:b/>
                            <w:color w:val="575656"/>
                            <w:spacing w:val="2"/>
                            <w:w w:val="87"/>
                          </w:rPr>
                          <w:t>signpost</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readers</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to</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case</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studies</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and</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other</w:t>
                        </w:r>
                        <w:r>
                          <w:rPr>
                            <w:rFonts w:ascii="Calibri" w:eastAsia="Calibri" w:hAnsi="Calibri" w:cs="Calibri"/>
                            <w:b/>
                            <w:color w:val="575656"/>
                            <w:spacing w:val="3"/>
                            <w:w w:val="87"/>
                          </w:rPr>
                          <w:t xml:space="preserve"> </w:t>
                        </w:r>
                      </w:p>
                    </w:txbxContent>
                  </v:textbox>
                </v:rect>
                <v:rect id="Rectangle 130" o:spid="_x0000_s1112" style="position:absolute;left:2050;top:19361;width:24212;height:1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cm98YA&#10;AADcAAAADwAAAGRycy9kb3ducmV2LnhtbESPQWvCQBCF7wX/wzJCb3Wjha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cm98YAAADcAAAADwAAAAAAAAAAAAAAAACYAgAAZHJz&#10;L2Rvd25yZXYueG1sUEsFBgAAAAAEAAQA9QAAAIsDAAAAAA==&#10;" filled="f" stroked="f">
                  <v:textbox inset="0,0,0,0">
                    <w:txbxContent>
                      <w:p w:rsidR="00F171E1" w:rsidRDefault="00F171E1">
                        <w:pPr>
                          <w:spacing w:after="160" w:line="259" w:lineRule="auto"/>
                        </w:pPr>
                        <w:r>
                          <w:rPr>
                            <w:rFonts w:ascii="Calibri" w:eastAsia="Calibri" w:hAnsi="Calibri" w:cs="Calibri"/>
                            <w:b/>
                            <w:color w:val="575656"/>
                            <w:spacing w:val="2"/>
                            <w:w w:val="87"/>
                          </w:rPr>
                          <w:t>sources</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of</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information,</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advice</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and</w:t>
                        </w:r>
                        <w:r>
                          <w:rPr>
                            <w:rFonts w:ascii="Calibri" w:eastAsia="Calibri" w:hAnsi="Calibri" w:cs="Calibri"/>
                            <w:b/>
                            <w:color w:val="575656"/>
                            <w:spacing w:val="5"/>
                            <w:w w:val="87"/>
                          </w:rPr>
                          <w:t xml:space="preserve"> </w:t>
                        </w:r>
                        <w:r>
                          <w:rPr>
                            <w:rFonts w:ascii="Calibri" w:eastAsia="Calibri" w:hAnsi="Calibri" w:cs="Calibri"/>
                            <w:b/>
                            <w:color w:val="575656"/>
                            <w:spacing w:val="2"/>
                            <w:w w:val="87"/>
                          </w:rPr>
                          <w:t>support.</w:t>
                        </w:r>
                      </w:p>
                    </w:txbxContent>
                  </v:textbox>
                </v:rect>
                <v:shape id="Shape 131" o:spid="_x0000_s1113" style="position:absolute;left:7037;top:28446;width:14881;height:4572;visibility:visible;mso-wrap-style:square;v-text-anchor:top" coordsize="1488008,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OOacQA&#10;AADcAAAADwAAAGRycy9kb3ducmV2LnhtbERPTWvCQBC9F/oflhG81U1ikTZmI0VQ66XQWOp1yI5J&#10;NDsbsltN/fVuQehtHu9zssVgWnGm3jWWFcSTCARxaXXDlYKv3erpBYTzyBpby6Tglxws8seHDFNt&#10;L/xJ58JXIoSwS1FB7X2XSunKmgy6ie2IA3ewvUEfYF9J3eMlhJtWJlE0kwYbDg01drSsqTwVP0bB&#10;+prsrq/rcnNMivhjYyrefj/vlRqPhrc5CE+D/xff3e86zJ/G8PdMuE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zjmnEAAAA3AAAAA8AAAAAAAAAAAAAAAAAmAIAAGRycy9k&#10;b3ducmV2LnhtbFBLBQYAAAAABAAEAPUAAACJAwAAAAA=&#10;" path="m324002,r840004,c1488008,,1488008,324003,1488008,324003r,133197l,457200,,324003c,,324002,,324002,xe" fillcolor="#0051a0" stroked="f" strokeweight="0">
                  <v:stroke miterlimit="83231f" joinstyle="miter"/>
                  <v:path arrowok="t" textboxrect="0,0,1488008,457200"/>
                </v:shape>
                <v:shape id="Shape 132" o:spid="_x0000_s1114" style="position:absolute;left:15149;width:4364;height:4363;visibility:visible;mso-wrap-style:square;v-text-anchor:top" coordsize="436385,436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fqG8IA&#10;AADcAAAADwAAAGRycy9kb3ducmV2LnhtbERPS2sCMRC+F/ofwhS8dZMqlGVrFJUK0lN9XHobN+Pu&#10;4mayJHFd/30jCN7m43vOdD7YVvTkQ+NYw0emQBCXzjRcaTjs1+85iBCRDbaOScONAsxnry9TLIy7&#10;8pb6XaxECuFQoIY6xq6QMpQ1WQyZ64gTd3LeYkzQV9J4vKZw28qxUp/SYsOpocaOVjWV593Favhx&#10;y/zc+lL1l9Xx+7f7y9UmD1qP3obFF4hIQ3yKH+6NSfMnY7g/ky6Q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1+obwgAAANwAAAAPAAAAAAAAAAAAAAAAAJgCAABkcnMvZG93&#10;bnJldi54bWxQSwUGAAAAAAQABAD1AAAAhwMAAAAA&#10;" path="m129299,l307086,c436385,,436385,129299,436385,129299r,177787c436385,436385,307086,436385,307086,436385r-177787,c,436385,,307086,,307086l,129299c,,129299,,129299,xe" fillcolor="#0051a0" stroked="f" strokeweight="0">
                  <v:stroke miterlimit="83231f" joinstyle="miter"/>
                  <v:path arrowok="t" textboxrect="0,0,436385,436385"/>
                </v:shape>
                <v:shape id="Picture 11358" o:spid="_x0000_s1115" type="#_x0000_t75" style="position:absolute;left:15124;top:-42;width:4390;height:4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2UdzGAAAA3gAAAA8AAABkcnMvZG93bnJldi54bWxEj0FrwkAQhe8F/8MyQi9FN1raSuoqYhEE&#10;D7VWPA/ZMQnNzobdNab/3jkI3mZ4b977Zr7sXaM6CrH2bGAyzkARF97WXBo4/m5GM1AxIVtsPJOB&#10;f4qwXAye5phbf+Uf6g6pVBLCMUcDVUptrnUsKnIYx74lFu3sg8Mkayi1DXiVcNfoaZa9a4c1S0OF&#10;La0rKv4OF2dg/zHVp83Xbl/H7KVfB+6+t3Q25nnYrz5BJerTw3y/3lrBn7y+Ca+8IzPox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7ZR3MYAAADeAAAADwAAAAAAAAAAAAAA&#10;AACfAgAAZHJzL2Rvd25yZXYueG1sUEsFBgAAAAAEAAQA9wAAAJIDAAAAAA==&#10;">
                  <v:imagedata r:id="rId30" o:title=""/>
                </v:shape>
                <v:shape id="Shape 135" o:spid="_x0000_s1116" style="position:absolute;left:1559;top:24082;width:4364;height:4364;visibility:visible;mso-wrap-style:square;v-text-anchor:top" coordsize="436385,436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5yb8EA&#10;AADcAAAADwAAAGRycy9kb3ducmV2LnhtbERPTWsCMRC9C/6HMII3TVRaltUoKi1IT6168TZuxt3F&#10;zWRJ4rr9902h0Ns83uesNr1tREc+1I41zKYKBHHhTM2lhvPpfZKBCBHZYOOYNHxTgM16OFhhbtyT&#10;v6g7xlKkEA45aqhibHMpQ1GRxTB1LXHibs5bjAn6UhqPzxRuGzlX6lVarDk1VNjSvqLifnxYDR9u&#10;l90bX6jusb++fbaXTB2yoPV41G+XICL18V/85z6YNH/xAr/PpAv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cm/BAAAA3AAAAA8AAAAAAAAAAAAAAAAAmAIAAGRycy9kb3du&#10;cmV2LnhtbFBLBQYAAAAABAAEAPUAAACGAwAAAAA=&#10;" path="m129299,l307086,c436385,,436385,129299,436385,129299r,177787c436385,436385,307086,436385,307086,436385r-177787,c,436385,,307086,,307086l,129299c,,129299,,129299,xe" fillcolor="#0051a0" stroked="f" strokeweight="0">
                  <v:stroke miterlimit="83231f" joinstyle="miter"/>
                  <v:path arrowok="t" textboxrect="0,0,436385,436385"/>
                </v:shape>
                <v:shape id="Picture 11359" o:spid="_x0000_s1117" type="#_x0000_t75" style="position:absolute;left:1530;top:24047;width:4389;height:4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osRzCAAAA3gAAAA8AAABkcnMvZG93bnJldi54bWxET02LwjAQvQv7H8IseNNUlxVbjaIugh6t&#10;e9jj0IxNaTMpTdT67zeC4G0e73OW69424kadrxwrmIwTEMSF0xWXCn7P+9EchA/IGhvHpOBBHtar&#10;j8ESM+3ufKJbHkoRQ9hnqMCE0GZS+sKQRT92LXHkLq6zGCLsSqk7vMdw28hpksykxYpjg8GWdoaK&#10;Or9aBbVOZX2cVsfD1lz96eevTx/JVqnhZ79ZgAjUh7f45T7oOH/y9Z3C8514g1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aLEcwgAAAN4AAAAPAAAAAAAAAAAAAAAAAJ8C&#10;AABkcnMvZG93bnJldi54bWxQSwUGAAAAAAQABAD3AAAAjgMAAAAA&#10;">
                  <v:imagedata r:id="rId31" o:title=""/>
                </v:shape>
                <v:shape id="Picture 11360" o:spid="_x0000_s1118" type="#_x0000_t75" style="position:absolute;left:22104;top:17199;width:26122;height:15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nSdzIAAAA3gAAAA8AAABkcnMvZG93bnJldi54bWxEj0FrwkAQhe9C/8Myhd50k5aKTV2lSAse&#10;LKIV9Dhmp9lgdjbNbjX9952D4G2GefPe+6bz3jfqTF2sAxvIRxko4jLYmisDu6+P4QRUTMgWm8Bk&#10;4I8izGd3gykWNlx4Q+dtqpSYcCzQgEupLbSOpSOPcRRaYrl9h85jkrWrtO3wIua+0Y9ZNtYea5YE&#10;hy0tHJWn7a83kD7X/Vqvjge3f3k+vi/yU9v87Ix5uO/fXkEl6tNNfP1eWqmfP40FQHBkBj37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zp0ncyAAAAN4AAAAPAAAAAAAAAAAA&#10;AAAAAJ8CAABkcnMvZG93bnJldi54bWxQSwUGAAAAAAQABAD3AAAAlAMAAAAA&#10;">
                  <v:imagedata r:id="rId32" o:title=""/>
                </v:shape>
                <w10:wrap type="topAndBottom" anchorx="page" anchory="page"/>
              </v:group>
            </w:pict>
          </mc:Fallback>
        </mc:AlternateContent>
      </w:r>
      <w:r>
        <w:rPr>
          <w:color w:val="6F6F6E"/>
        </w:rPr>
        <w:t xml:space="preserve">This guide is for </w:t>
      </w:r>
      <w:proofErr w:type="spellStart"/>
      <w:r>
        <w:rPr>
          <w:color w:val="6F6F6E"/>
        </w:rPr>
        <w:t>headteachers</w:t>
      </w:r>
      <w:proofErr w:type="spellEnd"/>
      <w:r>
        <w:rPr>
          <w:color w:val="6F6F6E"/>
        </w:rPr>
        <w:t xml:space="preserve">, SENCOs, other senior staff and class and subject teachers in schools, colleges and other educational settings. It should be read in conjunction with the full SEND Code of Practice: 0 to 25 years, which provides greater detail in relation to the content </w:t>
      </w:r>
      <w:r>
        <w:rPr>
          <w:color w:val="6F6F6E"/>
        </w:rPr>
        <w:lastRenderedPageBreak/>
        <w:t xml:space="preserve">outlined here. Relevant sections of the Code are highlighted throughout this guide, as appropriate. The Code can be found at www.gov.uk/government/ publications/send-code-of-practice-0to-25/ </w:t>
      </w:r>
    </w:p>
    <w:p w:rsidR="00F171E1" w:rsidRDefault="00F171E1">
      <w:pPr>
        <w:pStyle w:val="Heading1"/>
        <w:spacing w:after="163" w:line="249" w:lineRule="auto"/>
        <w:ind w:left="17"/>
      </w:pPr>
      <w:r>
        <w:rPr>
          <w:color w:val="0051A0"/>
        </w:rPr>
        <w:lastRenderedPageBreak/>
        <w:t>The background</w:t>
      </w:r>
    </w:p>
    <w:p w:rsidR="00F171E1" w:rsidRDefault="00F171E1">
      <w:pPr>
        <w:spacing w:after="254"/>
        <w:ind w:left="7"/>
      </w:pPr>
      <w:r>
        <w:t>The Children and Families Act (2014) reformed legislation relating to children and young people with special educational needs and disabilities (SEND).</w:t>
      </w:r>
    </w:p>
    <w:tbl>
      <w:tblPr>
        <w:tblStyle w:val="TableGrid0"/>
        <w:tblpPr w:vertAnchor="text" w:horzAnchor="margin" w:tblpY="1560"/>
        <w:tblOverlap w:val="never"/>
        <w:tblW w:w="6925" w:type="dxa"/>
        <w:tblInd w:w="0" w:type="dxa"/>
        <w:tblCellMar>
          <w:left w:w="3463" w:type="dxa"/>
          <w:right w:w="115" w:type="dxa"/>
        </w:tblCellMar>
        <w:tblLook w:val="04A0" w:firstRow="1" w:lastRow="0" w:firstColumn="1" w:lastColumn="0" w:noHBand="0" w:noVBand="1"/>
      </w:tblPr>
      <w:tblGrid>
        <w:gridCol w:w="6925"/>
      </w:tblGrid>
      <w:tr w:rsidR="00F171E1">
        <w:trPr>
          <w:trHeight w:val="763"/>
        </w:trPr>
        <w:tc>
          <w:tcPr>
            <w:tcW w:w="3328" w:type="dxa"/>
            <w:tcBorders>
              <w:top w:val="nil"/>
              <w:left w:val="nil"/>
              <w:bottom w:val="nil"/>
              <w:right w:val="nil"/>
            </w:tcBorders>
          </w:tcPr>
          <w:p w:rsidR="00F171E1" w:rsidRDefault="00F171E1">
            <w:pPr>
              <w:spacing w:line="259" w:lineRule="auto"/>
            </w:pPr>
            <w:r>
              <w:t xml:space="preserve">3 of the Children and Families Act 2014 and associated regulations, and it applies to England. </w:t>
            </w:r>
          </w:p>
        </w:tc>
      </w:tr>
    </w:tbl>
    <w:p w:rsidR="00F171E1" w:rsidRDefault="00F171E1">
      <w:pPr>
        <w:ind w:left="7" w:right="358"/>
      </w:pPr>
      <w:r>
        <w:t xml:space="preserve">The SEND Code of Practice </w:t>
      </w:r>
      <w:proofErr w:type="gramStart"/>
      <w:r>
        <w:t>is  statutory</w:t>
      </w:r>
      <w:proofErr w:type="gramEnd"/>
      <w:r>
        <w:t xml:space="preserve"> guidance for organisations  that work with and support children and young people with special educational needs and disabilities. It sets out duties, </w:t>
      </w:r>
    </w:p>
    <w:p w:rsidR="00F171E1" w:rsidRDefault="00F171E1" w:rsidP="00F171E1">
      <w:pPr>
        <w:numPr>
          <w:ilvl w:val="0"/>
          <w:numId w:val="2"/>
        </w:numPr>
        <w:spacing w:after="3" w:line="292" w:lineRule="auto"/>
        <w:ind w:left="851" w:right="46" w:hanging="162"/>
      </w:pPr>
      <w:r>
        <w:t xml:space="preserve">School governing bodies (including non-maintained special schools), further education and sixth-form colleges. </w:t>
      </w:r>
    </w:p>
    <w:p w:rsidR="00F171E1" w:rsidRDefault="00F171E1" w:rsidP="00F171E1">
      <w:pPr>
        <w:numPr>
          <w:ilvl w:val="0"/>
          <w:numId w:val="2"/>
        </w:numPr>
        <w:spacing w:after="3" w:line="292" w:lineRule="auto"/>
        <w:ind w:left="851" w:right="46" w:hanging="162"/>
      </w:pPr>
      <w:r>
        <w:t xml:space="preserve">Proprietors of academies (including free schools, university technical </w:t>
      </w:r>
      <w:r>
        <w:lastRenderedPageBreak/>
        <w:t>colleges and studio schools).</w:t>
      </w:r>
    </w:p>
    <w:p w:rsidR="00F171E1" w:rsidRDefault="00F171E1" w:rsidP="00F171E1">
      <w:pPr>
        <w:numPr>
          <w:ilvl w:val="0"/>
          <w:numId w:val="2"/>
        </w:numPr>
        <w:spacing w:after="3" w:line="292" w:lineRule="auto"/>
        <w:ind w:left="851" w:right="46" w:hanging="162"/>
      </w:pPr>
      <w:r>
        <w:t>Management committees of pupil referral units.</w:t>
      </w:r>
    </w:p>
    <w:p w:rsidR="00F171E1" w:rsidRDefault="00F171E1" w:rsidP="00F171E1">
      <w:pPr>
        <w:numPr>
          <w:ilvl w:val="0"/>
          <w:numId w:val="2"/>
        </w:numPr>
        <w:spacing w:after="3" w:line="292" w:lineRule="auto"/>
        <w:ind w:left="851" w:right="46" w:hanging="162"/>
      </w:pPr>
      <w:r>
        <w:rPr>
          <w:noProof/>
          <w:lang w:eastAsia="en-GB"/>
        </w:rPr>
        <w:lastRenderedPageBreak/>
        <mc:AlternateContent>
          <mc:Choice Requires="wpg">
            <w:drawing>
              <wp:anchor distT="0" distB="0" distL="114300" distR="114300" simplePos="0" relativeHeight="251679744" behindDoc="0" locked="0" layoutInCell="1" allowOverlap="1">
                <wp:simplePos x="0" y="0"/>
                <wp:positionH relativeFrom="page">
                  <wp:posOffset>0</wp:posOffset>
                </wp:positionH>
                <wp:positionV relativeFrom="page">
                  <wp:posOffset>6457813</wp:posOffset>
                </wp:positionV>
                <wp:extent cx="5328006" cy="1102192"/>
                <wp:effectExtent l="0" t="0" r="0" b="0"/>
                <wp:wrapTopAndBottom/>
                <wp:docPr id="11247" name="Group 11247"/>
                <wp:cNvGraphicFramePr/>
                <a:graphic xmlns:a="http://schemas.openxmlformats.org/drawingml/2006/main">
                  <a:graphicData uri="http://schemas.microsoft.com/office/word/2010/wordprocessingGroup">
                    <wpg:wgp>
                      <wpg:cNvGrpSpPr/>
                      <wpg:grpSpPr>
                        <a:xfrm>
                          <a:off x="0" y="0"/>
                          <a:ext cx="5328006" cy="1102192"/>
                          <a:chOff x="0" y="0"/>
                          <a:chExt cx="5328006" cy="1102192"/>
                        </a:xfrm>
                      </wpg:grpSpPr>
                      <wps:wsp>
                        <wps:cNvPr id="152" name="Shape 152"/>
                        <wps:cNvSpPr/>
                        <wps:spPr>
                          <a:xfrm>
                            <a:off x="0" y="0"/>
                            <a:ext cx="5328006" cy="1102192"/>
                          </a:xfrm>
                          <a:custGeom>
                            <a:avLst/>
                            <a:gdLst/>
                            <a:ahLst/>
                            <a:cxnLst/>
                            <a:rect l="0" t="0" r="0" b="0"/>
                            <a:pathLst>
                              <a:path w="5328006" h="1102192">
                                <a:moveTo>
                                  <a:pt x="0" y="0"/>
                                </a:moveTo>
                                <a:lnTo>
                                  <a:pt x="3564" y="492"/>
                                </a:lnTo>
                                <a:cubicBezTo>
                                  <a:pt x="604845" y="82717"/>
                                  <a:pt x="2629842" y="329690"/>
                                  <a:pt x="5283676" y="333276"/>
                                </a:cubicBezTo>
                                <a:lnTo>
                                  <a:pt x="5328006" y="333098"/>
                                </a:lnTo>
                                <a:lnTo>
                                  <a:pt x="5328006" y="1102192"/>
                                </a:lnTo>
                                <a:lnTo>
                                  <a:pt x="0" y="1102192"/>
                                </a:lnTo>
                                <a:lnTo>
                                  <a:pt x="0" y="0"/>
                                </a:lnTo>
                                <a:close/>
                              </a:path>
                            </a:pathLst>
                          </a:custGeom>
                          <a:ln w="0" cap="flat">
                            <a:miter lim="127000"/>
                          </a:ln>
                        </wps:spPr>
                        <wps:style>
                          <a:lnRef idx="0">
                            <a:srgbClr val="000000">
                              <a:alpha val="0"/>
                            </a:srgbClr>
                          </a:lnRef>
                          <a:fillRef idx="1">
                            <a:srgbClr val="0051A0"/>
                          </a:fillRef>
                          <a:effectRef idx="0">
                            <a:scrgbClr r="0" g="0" b="0"/>
                          </a:effectRef>
                          <a:fontRef idx="none"/>
                        </wps:style>
                        <wps:bodyPr/>
                      </wps:wsp>
                    </wpg:wgp>
                  </a:graphicData>
                </a:graphic>
              </wp:anchor>
            </w:drawing>
          </mc:Choice>
          <mc:Fallback>
            <w:pict>
              <v:group w14:anchorId="50A25A85" id="Group 11247" o:spid="_x0000_s1026" style="position:absolute;margin-left:0;margin-top:508.5pt;width:419.55pt;height:86.8pt;z-index:251679744;mso-position-horizontal-relative:page;mso-position-vertical-relative:page" coordsize="53280,11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">
                <v:shape id="Shape 152" o:spid="_x0000_s1027" style="position:absolute;width:53280;height:11021;visibility:visible;mso-wrap-style:square;v-text-anchor:top" coordsize="5328006,110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y4ksMA&#10;AADcAAAADwAAAGRycy9kb3ducmV2LnhtbERP20rDQBB9F/yHZQTf2k0LVkm7LSIGe6GirR8wZsck&#10;mJ0N2WmT/H1XKPg2h3Odxap3tTpTGyrPBibjBBRx7m3FhYGvYzZ6AhUE2WLtmQwMFGC1vL1ZYGp9&#10;x590PkihYgiHFA2UIk2qdchLchjGviGO3I9vHUqEbaFti10Md7WeJslMO6w4NpTY0EtJ+e/h5Axs&#10;h+59k+Xy+jZZV98f3fCYyX5nzP1d/zwHJdTLv/jqXts4/2EKf8/EC/Ty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y4ksMAAADcAAAADwAAAAAAAAAAAAAAAACYAgAAZHJzL2Rv&#10;d25yZXYueG1sUEsFBgAAAAAEAAQA9QAAAIgDAAAAAA==&#10;" path="m,l3564,492c604845,82717,2629842,329690,5283676,333276r44330,-178l5328006,1102192,,1102192,,xe" fillcolor="#0051a0" stroked="f" strokeweight="0">
                  <v:stroke miterlimit="83231f" joinstyle="miter"/>
                  <v:path arrowok="t" textboxrect="0,0,5328006,1102192"/>
                </v:shape>
                <w10:wrap type="topAndBottom" anchorx="page" anchory="page"/>
              </v:group>
            </w:pict>
          </mc:Fallback>
        </mc:AlternateContent>
      </w:r>
      <w:r>
        <w:rPr>
          <w:noProof/>
          <w:lang w:eastAsia="en-GB"/>
        </w:rPr>
        <mc:AlternateContent>
          <mc:Choice Requires="wpg">
            <w:drawing>
              <wp:anchor distT="0" distB="0" distL="114300" distR="114300" simplePos="0" relativeHeight="251680768" behindDoc="0" locked="0" layoutInCell="1" allowOverlap="1">
                <wp:simplePos x="0" y="0"/>
                <wp:positionH relativeFrom="margin">
                  <wp:posOffset>67794</wp:posOffset>
                </wp:positionH>
                <wp:positionV relativeFrom="paragraph">
                  <wp:posOffset>319240</wp:posOffset>
                </wp:positionV>
                <wp:extent cx="4359612" cy="3988805"/>
                <wp:effectExtent l="0" t="0" r="0" b="0"/>
                <wp:wrapTopAndBottom/>
                <wp:docPr id="11248" name="Group 11248"/>
                <wp:cNvGraphicFramePr/>
                <a:graphic xmlns:a="http://schemas.openxmlformats.org/drawingml/2006/main">
                  <a:graphicData uri="http://schemas.microsoft.com/office/word/2010/wordprocessingGroup">
                    <wpg:wgp>
                      <wpg:cNvGrpSpPr/>
                      <wpg:grpSpPr>
                        <a:xfrm>
                          <a:off x="0" y="0"/>
                          <a:ext cx="4359612" cy="3988805"/>
                          <a:chOff x="0" y="0"/>
                          <a:chExt cx="4359612" cy="3988805"/>
                        </a:xfrm>
                      </wpg:grpSpPr>
                      <wps:wsp>
                        <wps:cNvPr id="175" name="Shape 175"/>
                        <wps:cNvSpPr/>
                        <wps:spPr>
                          <a:xfrm>
                            <a:off x="0" y="0"/>
                            <a:ext cx="4359605" cy="3988804"/>
                          </a:xfrm>
                          <a:custGeom>
                            <a:avLst/>
                            <a:gdLst/>
                            <a:ahLst/>
                            <a:cxnLst/>
                            <a:rect l="0" t="0" r="0" b="0"/>
                            <a:pathLst>
                              <a:path w="4359605" h="3988804">
                                <a:moveTo>
                                  <a:pt x="503999" y="0"/>
                                </a:moveTo>
                                <a:lnTo>
                                  <a:pt x="3855606" y="0"/>
                                </a:lnTo>
                                <a:cubicBezTo>
                                  <a:pt x="3855606" y="0"/>
                                  <a:pt x="4359605" y="0"/>
                                  <a:pt x="4359605" y="503999"/>
                                </a:cubicBezTo>
                                <a:lnTo>
                                  <a:pt x="4359605" y="3484804"/>
                                </a:lnTo>
                                <a:cubicBezTo>
                                  <a:pt x="4359605" y="3484804"/>
                                  <a:pt x="4359605" y="3988804"/>
                                  <a:pt x="3855606" y="3988804"/>
                                </a:cubicBezTo>
                                <a:lnTo>
                                  <a:pt x="503999" y="3988804"/>
                                </a:lnTo>
                                <a:cubicBezTo>
                                  <a:pt x="503999" y="3988804"/>
                                  <a:pt x="0" y="3988804"/>
                                  <a:pt x="0" y="3484804"/>
                                </a:cubicBezTo>
                                <a:lnTo>
                                  <a:pt x="0" y="503999"/>
                                </a:lnTo>
                                <a:cubicBezTo>
                                  <a:pt x="0" y="503999"/>
                                  <a:pt x="0" y="0"/>
                                  <a:pt x="503999" y="0"/>
                                </a:cubicBezTo>
                                <a:close/>
                              </a:path>
                            </a:pathLst>
                          </a:custGeom>
                          <a:ln w="0" cap="flat">
                            <a:miter lim="127000"/>
                          </a:ln>
                        </wps:spPr>
                        <wps:style>
                          <a:lnRef idx="0">
                            <a:srgbClr val="000000">
                              <a:alpha val="0"/>
                            </a:srgbClr>
                          </a:lnRef>
                          <a:fillRef idx="1">
                            <a:srgbClr val="4F8731"/>
                          </a:fillRef>
                          <a:effectRef idx="0">
                            <a:scrgbClr r="0" g="0" b="0"/>
                          </a:effectRef>
                          <a:fontRef idx="none"/>
                        </wps:style>
                        <wps:bodyPr/>
                      </wps:wsp>
                      <pic:pic xmlns:pic="http://schemas.openxmlformats.org/drawingml/2006/picture">
                        <pic:nvPicPr>
                          <pic:cNvPr id="11361" name="Picture 11361"/>
                          <pic:cNvPicPr/>
                        </pic:nvPicPr>
                        <pic:blipFill>
                          <a:blip r:embed="rId33"/>
                          <a:stretch>
                            <a:fillRect/>
                          </a:stretch>
                        </pic:blipFill>
                        <pic:spPr>
                          <a:xfrm>
                            <a:off x="-4209" y="-2677"/>
                            <a:ext cx="4364736" cy="3992880"/>
                          </a:xfrm>
                          <a:prstGeom prst="rect">
                            <a:avLst/>
                          </a:prstGeom>
                        </pic:spPr>
                      </pic:pic>
                    </wpg:wgp>
                  </a:graphicData>
                </a:graphic>
              </wp:anchor>
            </w:drawing>
          </mc:Choice>
          <mc:Fallback>
            <w:pict>
              <v:group w14:anchorId="7BE0D296" id="Group 11248" o:spid="_x0000_s1026" style="position:absolute;margin-left:5.35pt;margin-top:25.15pt;width:343.3pt;height:314.1pt;z-index:251680768;mso-position-horizontal-relative:margin" coordsize="43596,39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">
                <v:shape id="Shape 175" o:spid="_x0000_s1027" style="position:absolute;width:43596;height:39888;visibility:visible;mso-wrap-style:square;v-text-anchor:top" coordsize="4359605,39888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0GsAA&#10;AADcAAAADwAAAGRycy9kb3ducmV2LnhtbERPS4vCMBC+C/6HMII3TV3wQTVKWVgQBMHHxdvQjG2x&#10;mdQk29Z/b4SFvc3H95zNrje1aMn5yrKC2TQBQZxbXXGh4Hr5maxA+ICssbZMCl7kYbcdDjaYatvx&#10;idpzKEQMYZ+igjKEJpXS5yUZ9FPbEEfubp3BEKErpHbYxXBTy68kWUiDFceGEhv6Lil/nH+NgnZx&#10;u9wbnGXLpzv0R1cVGR86pcajPluDCNSHf/Gfe6/j/OUcPs/EC+T2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N+0GsAAAADcAAAADwAAAAAAAAAAAAAAAACYAgAAZHJzL2Rvd25y&#10;ZXYueG1sUEsFBgAAAAAEAAQA9QAAAIUDAAAAAA==&#10;" path="m503999,l3855606,v,,503999,,503999,503999l4359605,3484804v,,,504000,-503999,504000l503999,3988804v,,-503999,,-503999,-504000l,503999c,503999,,,503999,xe" fillcolor="#4f8731" stroked="f" strokeweight="0">
                  <v:stroke miterlimit="83231f" joinstyle="miter"/>
                  <v:path arrowok="t" textboxrect="0,0,4359605,3988804"/>
                </v:shape>
                <v:shape id="Picture 11361" o:spid="_x0000_s1028" type="#_x0000_t75" style="position:absolute;left:-42;top:-26;width:43647;height:39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WCBrFAAAA3gAAAA8AAABkcnMvZG93bnJldi54bWxET81qwkAQvgt9h2UKvekmKUhNs4ptKRW8&#10;1OgDDNlJNjU7G7JrTN/eFQq9zcf3O8Vmsp0YafCtYwXpIgFBXDndcqPgdPycv4DwAVlj55gU/JKH&#10;zfphVmCu3ZUPNJahETGEfY4KTAh9LqWvDFn0C9cTR652g8UQ4dBIPeA1httOZkmylBZbjg0Ge3o3&#10;VJ3Li1Ww/8jG6e37kpUHM36t9rtjfUp/lHp6nLavIAJN4V/8597pOD99XqZwfyfeIN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VggaxQAAAN4AAAAPAAAAAAAAAAAAAAAA&#10;AJ8CAABkcnMvZG93bnJldi54bWxQSwUGAAAAAAQABAD3AAAAkQMAAAAA&#10;">
                  <v:imagedata r:id="rId34" o:title=""/>
                </v:shape>
                <w10:wrap type="topAndBottom" anchorx="margin"/>
              </v:group>
            </w:pict>
          </mc:Fallback>
        </mc:AlternateContent>
      </w:r>
      <w:r>
        <w:t>Independent schools and specialist providers approved under section 41 of the Children and Families Act 2014.</w:t>
      </w:r>
    </w:p>
    <w:p w:rsidR="00F171E1" w:rsidRDefault="00F171E1" w:rsidP="00F171E1">
      <w:pPr>
        <w:numPr>
          <w:ilvl w:val="0"/>
          <w:numId w:val="2"/>
        </w:numPr>
        <w:spacing w:after="3" w:line="292" w:lineRule="auto"/>
        <w:ind w:left="851" w:right="46" w:hanging="162"/>
      </w:pPr>
      <w:r>
        <w:t xml:space="preserve">Early </w:t>
      </w:r>
      <w:proofErr w:type="gramStart"/>
      <w:r>
        <w:t>years</w:t>
      </w:r>
      <w:proofErr w:type="gramEnd"/>
      <w:r>
        <w:t xml:space="preserve"> providers in the maintained, private, voluntary and independent sectors, funded by the local authority.</w:t>
      </w:r>
    </w:p>
    <w:p w:rsidR="00F171E1" w:rsidRDefault="00F171E1" w:rsidP="00F171E1">
      <w:pPr>
        <w:numPr>
          <w:ilvl w:val="0"/>
          <w:numId w:val="2"/>
        </w:numPr>
        <w:spacing w:after="3" w:line="292" w:lineRule="auto"/>
        <w:ind w:left="851" w:right="46" w:hanging="162"/>
      </w:pPr>
      <w:r>
        <w:t xml:space="preserve">The NHS Commissioning Board, NHS trusts, NHS foundation trusts </w:t>
      </w:r>
      <w:r>
        <w:lastRenderedPageBreak/>
        <w:t>and local health boards.</w:t>
      </w:r>
    </w:p>
    <w:p w:rsidR="00F171E1" w:rsidRDefault="00F171E1" w:rsidP="00F171E1">
      <w:pPr>
        <w:numPr>
          <w:ilvl w:val="0"/>
          <w:numId w:val="2"/>
        </w:numPr>
        <w:spacing w:after="3" w:line="292" w:lineRule="auto"/>
        <w:ind w:left="851" w:right="46" w:hanging="162"/>
      </w:pPr>
      <w:r>
        <w:t>Youth offending teams and relevant youth custodial establishments.</w:t>
      </w:r>
    </w:p>
    <w:p w:rsidR="00F171E1" w:rsidRDefault="00F171E1" w:rsidP="00F171E1">
      <w:pPr>
        <w:numPr>
          <w:ilvl w:val="0"/>
          <w:numId w:val="2"/>
        </w:numPr>
        <w:spacing w:after="3" w:line="292" w:lineRule="auto"/>
        <w:ind w:left="851" w:right="46" w:hanging="162"/>
      </w:pPr>
      <w:r>
        <w:t xml:space="preserve">The First-tier Tribunal (Special </w:t>
      </w:r>
    </w:p>
    <w:p w:rsidR="00F171E1" w:rsidRDefault="00F171E1">
      <w:pPr>
        <w:ind w:left="162" w:right="46"/>
      </w:pPr>
      <w:r>
        <w:t>Educational Needs and Disability).</w:t>
      </w:r>
    </w:p>
    <w:p w:rsidR="00F171E1" w:rsidRDefault="00F171E1">
      <w:pPr>
        <w:pStyle w:val="Heading1"/>
        <w:ind w:left="167" w:right="111"/>
      </w:pPr>
      <w:r>
        <w:rPr>
          <w:color w:val="575656"/>
        </w:rPr>
        <w:t>Terminology</w:t>
      </w:r>
    </w:p>
    <w:p w:rsidR="00F171E1" w:rsidRDefault="00F171E1">
      <w:pPr>
        <w:spacing w:line="284" w:lineRule="auto"/>
        <w:ind w:left="161" w:right="157" w:hanging="10"/>
      </w:pPr>
      <w:r>
        <w:rPr>
          <w:rFonts w:ascii="Calibri" w:eastAsia="Calibri" w:hAnsi="Calibri" w:cs="Calibri"/>
          <w:b/>
          <w:color w:val="575656"/>
        </w:rPr>
        <w:t>The bodies listed here ‘must have regard to’ the Code. This means they must:</w:t>
      </w:r>
    </w:p>
    <w:p w:rsidR="00F171E1" w:rsidRDefault="00F171E1" w:rsidP="00F171E1">
      <w:pPr>
        <w:numPr>
          <w:ilvl w:val="0"/>
          <w:numId w:val="3"/>
        </w:numPr>
        <w:spacing w:after="3" w:line="284" w:lineRule="auto"/>
        <w:ind w:left="280" w:right="163" w:hanging="123"/>
      </w:pPr>
      <w:r>
        <w:rPr>
          <w:rFonts w:ascii="Calibri" w:eastAsia="Calibri" w:hAnsi="Calibri" w:cs="Calibri"/>
          <w:b/>
          <w:color w:val="575656"/>
        </w:rPr>
        <w:t>give consideration to what the Code says whenever they are making decisions – they cannot ignore it</w:t>
      </w:r>
    </w:p>
    <w:p w:rsidR="00F171E1" w:rsidRDefault="00F171E1" w:rsidP="00F171E1">
      <w:pPr>
        <w:numPr>
          <w:ilvl w:val="0"/>
          <w:numId w:val="3"/>
        </w:numPr>
        <w:spacing w:after="535" w:line="284" w:lineRule="auto"/>
        <w:ind w:left="280" w:right="163" w:hanging="123"/>
      </w:pPr>
      <w:r>
        <w:rPr>
          <w:noProof/>
          <w:lang w:eastAsia="en-GB"/>
        </w:rPr>
        <mc:AlternateContent>
          <mc:Choice Requires="wpg">
            <w:drawing>
              <wp:anchor distT="0" distB="0" distL="114300" distR="114300" simplePos="0" relativeHeight="251681792" behindDoc="1" locked="0" layoutInCell="1" allowOverlap="1">
                <wp:simplePos x="0" y="0"/>
                <wp:positionH relativeFrom="column">
                  <wp:posOffset>9162</wp:posOffset>
                </wp:positionH>
                <wp:positionV relativeFrom="paragraph">
                  <wp:posOffset>-1117875</wp:posOffset>
                </wp:positionV>
                <wp:extent cx="2221626" cy="3861504"/>
                <wp:effectExtent l="0" t="0" r="0" b="0"/>
                <wp:wrapNone/>
                <wp:docPr id="10159" name="Group 10159"/>
                <wp:cNvGraphicFramePr/>
                <a:graphic xmlns:a="http://schemas.openxmlformats.org/drawingml/2006/main">
                  <a:graphicData uri="http://schemas.microsoft.com/office/word/2010/wordprocessingGroup">
                    <wpg:wgp>
                      <wpg:cNvGrpSpPr/>
                      <wpg:grpSpPr>
                        <a:xfrm>
                          <a:off x="0" y="0"/>
                          <a:ext cx="2221626" cy="3861504"/>
                          <a:chOff x="0" y="0"/>
                          <a:chExt cx="2221626" cy="3861504"/>
                        </a:xfrm>
                      </wpg:grpSpPr>
                      <wps:wsp>
                        <wps:cNvPr id="229" name="Shape 229"/>
                        <wps:cNvSpPr/>
                        <wps:spPr>
                          <a:xfrm>
                            <a:off x="3" y="0"/>
                            <a:ext cx="2126971" cy="2573998"/>
                          </a:xfrm>
                          <a:custGeom>
                            <a:avLst/>
                            <a:gdLst/>
                            <a:ahLst/>
                            <a:cxnLst/>
                            <a:rect l="0" t="0" r="0" b="0"/>
                            <a:pathLst>
                              <a:path w="2126971" h="2573998">
                                <a:moveTo>
                                  <a:pt x="179997" y="0"/>
                                </a:moveTo>
                                <a:lnTo>
                                  <a:pt x="1946974" y="0"/>
                                </a:lnTo>
                                <a:cubicBezTo>
                                  <a:pt x="2126971" y="0"/>
                                  <a:pt x="2126971" y="179997"/>
                                  <a:pt x="2126971" y="179997"/>
                                </a:cubicBezTo>
                                <a:lnTo>
                                  <a:pt x="2126971" y="2394001"/>
                                </a:lnTo>
                                <a:cubicBezTo>
                                  <a:pt x="2126971" y="2573998"/>
                                  <a:pt x="1946974" y="2573998"/>
                                  <a:pt x="1946974" y="2573998"/>
                                </a:cubicBezTo>
                                <a:lnTo>
                                  <a:pt x="179997" y="2573998"/>
                                </a:lnTo>
                                <a:cubicBezTo>
                                  <a:pt x="0" y="2573998"/>
                                  <a:pt x="0" y="2394001"/>
                                  <a:pt x="0" y="2394001"/>
                                </a:cubicBezTo>
                                <a:lnTo>
                                  <a:pt x="0" y="179997"/>
                                </a:lnTo>
                                <a:cubicBezTo>
                                  <a:pt x="0" y="0"/>
                                  <a:pt x="179997" y="0"/>
                                  <a:pt x="179997" y="0"/>
                                </a:cubicBezTo>
                                <a:close/>
                              </a:path>
                            </a:pathLst>
                          </a:custGeom>
                          <a:ln w="0" cap="flat">
                            <a:miter lim="127000"/>
                          </a:ln>
                        </wps:spPr>
                        <wps:style>
                          <a:lnRef idx="0">
                            <a:srgbClr val="000000">
                              <a:alpha val="0"/>
                            </a:srgbClr>
                          </a:lnRef>
                          <a:fillRef idx="1">
                            <a:srgbClr val="A5B1DB"/>
                          </a:fillRef>
                          <a:effectRef idx="0">
                            <a:scrgbClr r="0" g="0" b="0"/>
                          </a:effectRef>
                          <a:fontRef idx="none"/>
                        </wps:style>
                        <wps:bodyPr/>
                      </wps:wsp>
                      <wps:wsp>
                        <wps:cNvPr id="12327" name="Shape 12327"/>
                        <wps:cNvSpPr/>
                        <wps:spPr>
                          <a:xfrm>
                            <a:off x="0" y="2657100"/>
                            <a:ext cx="2126971" cy="1204404"/>
                          </a:xfrm>
                          <a:custGeom>
                            <a:avLst/>
                            <a:gdLst/>
                            <a:ahLst/>
                            <a:cxnLst/>
                            <a:rect l="0" t="0" r="0" b="0"/>
                            <a:pathLst>
                              <a:path w="2126971" h="1204404">
                                <a:moveTo>
                                  <a:pt x="0" y="0"/>
                                </a:moveTo>
                                <a:lnTo>
                                  <a:pt x="2126971" y="0"/>
                                </a:lnTo>
                                <a:lnTo>
                                  <a:pt x="2126971" y="1204404"/>
                                </a:lnTo>
                                <a:lnTo>
                                  <a:pt x="0" y="1204404"/>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258" name="Shape 258"/>
                        <wps:cNvSpPr/>
                        <wps:spPr>
                          <a:xfrm>
                            <a:off x="1873427" y="2602800"/>
                            <a:ext cx="348196" cy="304102"/>
                          </a:xfrm>
                          <a:custGeom>
                            <a:avLst/>
                            <a:gdLst/>
                            <a:ahLst/>
                            <a:cxnLst/>
                            <a:rect l="0" t="0" r="0" b="0"/>
                            <a:pathLst>
                              <a:path w="348196" h="304102">
                                <a:moveTo>
                                  <a:pt x="82067" y="0"/>
                                </a:moveTo>
                                <a:lnTo>
                                  <a:pt x="266129" y="0"/>
                                </a:lnTo>
                                <a:cubicBezTo>
                                  <a:pt x="348196" y="0"/>
                                  <a:pt x="348196" y="82067"/>
                                  <a:pt x="348196" y="82067"/>
                                </a:cubicBezTo>
                                <a:lnTo>
                                  <a:pt x="348196" y="222021"/>
                                </a:lnTo>
                                <a:cubicBezTo>
                                  <a:pt x="348196" y="304102"/>
                                  <a:pt x="266129" y="304102"/>
                                  <a:pt x="266129" y="304102"/>
                                </a:cubicBezTo>
                                <a:lnTo>
                                  <a:pt x="82067" y="304102"/>
                                </a:lnTo>
                                <a:cubicBezTo>
                                  <a:pt x="0" y="304102"/>
                                  <a:pt x="0" y="222021"/>
                                  <a:pt x="0" y="222021"/>
                                </a:cubicBezTo>
                                <a:lnTo>
                                  <a:pt x="0" y="82067"/>
                                </a:lnTo>
                                <a:cubicBezTo>
                                  <a:pt x="0" y="0"/>
                                  <a:pt x="82067" y="0"/>
                                  <a:pt x="8206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1362" name="Picture 11362"/>
                          <pic:cNvPicPr/>
                        </pic:nvPicPr>
                        <pic:blipFill>
                          <a:blip r:embed="rId35"/>
                          <a:stretch>
                            <a:fillRect/>
                          </a:stretch>
                        </pic:blipFill>
                        <pic:spPr>
                          <a:xfrm>
                            <a:off x="1871030" y="2598923"/>
                            <a:ext cx="350520" cy="307848"/>
                          </a:xfrm>
                          <a:prstGeom prst="rect">
                            <a:avLst/>
                          </a:prstGeom>
                        </pic:spPr>
                      </pic:pic>
                    </wpg:wgp>
                  </a:graphicData>
                </a:graphic>
              </wp:anchor>
            </w:drawing>
          </mc:Choice>
          <mc:Fallback>
            <w:pict>
              <v:group w14:anchorId="297D53AC" id="Group 10159" o:spid="_x0000_s1026" style="position:absolute;margin-left:.7pt;margin-top:-88pt;width:174.95pt;height:304.05pt;z-index:-251634688" coordsize="22216,38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">
                <v:shape id="Shape 229" o:spid="_x0000_s1027" style="position:absolute;width:21269;height:25739;visibility:visible;mso-wrap-style:square;v-text-anchor:top" coordsize="2126971,2573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9WcsMA&#10;AADcAAAADwAAAGRycy9kb3ducmV2LnhtbESPwWrDMBBE74X8g9hCb41cF0LjRDEhUHCPSU3IcbE2&#10;tmNrZSTVdv6+ChR6HGbmDbPNZ9OLkZxvLSt4WyYgiCurW64VlN+frx8gfEDW2FsmBXfykO8WT1vM&#10;tJ34SOMp1CJC2GeooAlhyKT0VUMG/dIOxNG7WmcwROlqqR1OEW56mSbJShpsOS40ONChoao7/RgF&#10;l8JU7+ekLb7udOvQlGWxcqVSL8/zfgMi0Bz+w3/tQitI0zU8zs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9WcsMAAADcAAAADwAAAAAAAAAAAAAAAACYAgAAZHJzL2Rv&#10;d25yZXYueG1sUEsFBgAAAAAEAAQA9QAAAIgDAAAAAA==&#10;" path="m179997,l1946974,v179997,,179997,179997,179997,179997l2126971,2394001v,179997,-179997,179997,-179997,179997l179997,2573998c,2573998,,2394001,,2394001l,179997c,,179997,,179997,xe" fillcolor="#a5b1db" stroked="f" strokeweight="0">
                  <v:stroke miterlimit="83231f" joinstyle="miter"/>
                  <v:path arrowok="t" textboxrect="0,0,2126971,2573998"/>
                </v:shape>
                <v:shape id="Shape 12327" o:spid="_x0000_s1028" style="position:absolute;top:26571;width:21269;height:12044;visibility:visible;mso-wrap-style:square;v-text-anchor:top" coordsize="2126971,1204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7FmMQA&#10;AADeAAAADwAAAGRycy9kb3ducmV2LnhtbERPTWvCQBC9F/wPyxS86aaJqERXiULF3tTWg7chOybB&#10;7GyaXTX+e7cg9DaP9znzZWdqcaPWVZYVfAwjEMS51RUXCn6+PwdTEM4ja6wtk4IHOVguem9zTLW9&#10;855uB1+IEMIuRQWl900qpctLMuiGtiEO3Nm2Bn2AbSF1i/cQbmoZR9FYGqw4NJTY0Lqk/HK4GgXJ&#10;6GuV/SbV8ep1tltvThuL21ip/nuXzUB46vy/+OXe6jA/TuIJ/L0Tbp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uxZjEAAAA3gAAAA8AAAAAAAAAAAAAAAAAmAIAAGRycy9k&#10;b3ducmV2LnhtbFBLBQYAAAAABAAEAPUAAACJAwAAAAA=&#10;" path="m,l2126971,r,1204404l,1204404,,e" fillcolor="#0051a0" stroked="f" strokeweight="0">
                  <v:stroke miterlimit="83231f" joinstyle="miter"/>
                  <v:path arrowok="t" textboxrect="0,0,2126971,1204404"/>
                </v:shape>
                <v:shape id="Shape 258" o:spid="_x0000_s1029" style="position:absolute;left:18734;top:26028;width:3482;height:3041;visibility:visible;mso-wrap-style:square;v-text-anchor:top" coordsize="348196,30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Y1NMAA&#10;AADcAAAADwAAAGRycy9kb3ducmV2LnhtbERPzUrDQBC+C32HZQRvdmPAILHbUkpFzUVt+gBDdpqE&#10;ZmfD7tqub+8cBI8f3/9qk92kLhTi6NnAw7IARdx5O3Jv4Ni+3D+BignZ4uSZDPxQhM16cbPC2vor&#10;f9HlkHolIRxrNDCkNNdax24gh3HpZ2LhTj44TAJDr23Aq4S7SZdFUWmHI0vDgDPtBurOh28nvakp&#10;3aur2pzDR1u9N8em+twbc3ebt8+gEuX0L/5zv1kD5aOslTNyBP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4Y1NMAAAADcAAAADwAAAAAAAAAAAAAAAACYAgAAZHJzL2Rvd25y&#10;ZXYueG1sUEsFBgAAAAAEAAQA9QAAAIUDAAAAAA==&#10;" path="m82067,l266129,v82067,,82067,82067,82067,82067l348196,222021v,82081,-82067,82081,-82067,82081l82067,304102c,304102,,222021,,222021l,82067c,,82067,,82067,xe" stroked="f" strokeweight="0">
                  <v:stroke miterlimit="83231f" joinstyle="miter"/>
                  <v:path arrowok="t" textboxrect="0,0,348196,304102"/>
                </v:shape>
                <v:shape id="Picture 11362" o:spid="_x0000_s1030" type="#_x0000_t75" style="position:absolute;left:18710;top:25989;width:3505;height:3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5zg/EAAAA3gAAAA8AAABkcnMvZG93bnJldi54bWxET01rwkAQvQv9D8sIvenGFKKkbsQWCq23&#10;Rg8eh+yYTZqdjdltTP+9Wyj0No/3OdvdZDsx0uAbxwpWywQEceV0w7WC0/FtsQHhA7LGzjEp+CEP&#10;u+JhtsVcuxt/0liGWsQQ9jkqMCH0uZS+MmTRL11PHLmLGyyGCIda6gFvMdx2Mk2STFpsODYY7OnV&#10;UPVVflsFbfKxPqUvR3M+X8frOmvxUpqDUo/zaf8MItAU/sV/7ncd56+eshR+34k3yO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55zg/EAAAA3gAAAA8AAAAAAAAAAAAAAAAA&#10;nwIAAGRycy9kb3ducmV2LnhtbFBLBQYAAAAABAAEAPcAAACQAwAAAAA=&#10;">
                  <v:imagedata r:id="rId36" o:title=""/>
                </v:shape>
              </v:group>
            </w:pict>
          </mc:Fallback>
        </mc:AlternateContent>
      </w:r>
      <w:proofErr w:type="gramStart"/>
      <w:r>
        <w:rPr>
          <w:rFonts w:ascii="Calibri" w:eastAsia="Calibri" w:hAnsi="Calibri" w:cs="Calibri"/>
          <w:b/>
          <w:color w:val="575656"/>
        </w:rPr>
        <w:t>be</w:t>
      </w:r>
      <w:proofErr w:type="gramEnd"/>
      <w:r>
        <w:rPr>
          <w:rFonts w:ascii="Calibri" w:eastAsia="Calibri" w:hAnsi="Calibri" w:cs="Calibri"/>
          <w:b/>
          <w:color w:val="575656"/>
        </w:rPr>
        <w:t xml:space="preserve"> able to demonstrate in their arrangements for children and young people with SEND that they are fulfilling their statutory duty to have regard to the Code. Where the word ‘should’ is used in the Code, it means the guidance must be considered and those who must </w:t>
      </w:r>
      <w:r>
        <w:rPr>
          <w:rFonts w:ascii="Calibri" w:eastAsia="Calibri" w:hAnsi="Calibri" w:cs="Calibri"/>
          <w:b/>
          <w:color w:val="575656"/>
        </w:rPr>
        <w:lastRenderedPageBreak/>
        <w:t>have regard to it will be expected to explain any departure from it.</w:t>
      </w:r>
    </w:p>
    <w:p w:rsidR="00F171E1" w:rsidRDefault="00F171E1">
      <w:pPr>
        <w:pStyle w:val="Heading1"/>
        <w:ind w:left="160"/>
      </w:pPr>
      <w:r>
        <w:t>Action</w:t>
      </w:r>
    </w:p>
    <w:p w:rsidR="00F171E1" w:rsidRDefault="00F171E1">
      <w:pPr>
        <w:spacing w:after="398" w:line="285" w:lineRule="auto"/>
        <w:ind w:left="350" w:right="275" w:hanging="200"/>
      </w:pPr>
      <w:proofErr w:type="gramStart"/>
      <w:r>
        <w:rPr>
          <w:rFonts w:ascii="Segoe UI Symbol" w:eastAsia="Segoe UI Symbol" w:hAnsi="Segoe UI Symbol" w:cs="Segoe UI Symbol"/>
          <w:color w:val="FFFFFF"/>
        </w:rPr>
        <w:t xml:space="preserve">◆  </w:t>
      </w:r>
      <w:r>
        <w:rPr>
          <w:rFonts w:ascii="Calibri" w:eastAsia="Calibri" w:hAnsi="Calibri" w:cs="Calibri"/>
          <w:b/>
          <w:color w:val="FFFFFF"/>
        </w:rPr>
        <w:t>Ensure</w:t>
      </w:r>
      <w:proofErr w:type="gramEnd"/>
      <w:r>
        <w:rPr>
          <w:rFonts w:ascii="Calibri" w:eastAsia="Calibri" w:hAnsi="Calibri" w:cs="Calibri"/>
          <w:b/>
          <w:color w:val="FFFFFF"/>
        </w:rPr>
        <w:t xml:space="preserve"> that governors/proprietors are aware of their specific duties towards children and young people with SEND. Arrange training for them on how to fulfil these duties.</w:t>
      </w:r>
    </w:p>
    <w:p w:rsidR="00F171E1" w:rsidRDefault="00F171E1">
      <w:pPr>
        <w:spacing w:after="99" w:line="258" w:lineRule="auto"/>
        <w:ind w:left="17" w:hanging="10"/>
      </w:pPr>
      <w:r>
        <w:rPr>
          <w:rFonts w:ascii="Calibri" w:eastAsia="Calibri" w:hAnsi="Calibri" w:cs="Calibri"/>
          <w:color w:val="0051A0"/>
          <w:sz w:val="26"/>
        </w:rPr>
        <w:t>What has changed from the SEN Code of Practice 2001?</w:t>
      </w:r>
    </w:p>
    <w:p w:rsidR="00F171E1" w:rsidRDefault="00F171E1" w:rsidP="00F171E1">
      <w:pPr>
        <w:numPr>
          <w:ilvl w:val="0"/>
          <w:numId w:val="4"/>
        </w:numPr>
        <w:spacing w:after="3" w:line="292" w:lineRule="auto"/>
        <w:ind w:left="161" w:right="46" w:hanging="154"/>
      </w:pPr>
      <w:r>
        <w:t xml:space="preserve">The Code of Practice (2014) covers the 0–25 age range. </w:t>
      </w:r>
    </w:p>
    <w:p w:rsidR="00F171E1" w:rsidRDefault="00F171E1" w:rsidP="00F171E1">
      <w:pPr>
        <w:numPr>
          <w:ilvl w:val="0"/>
          <w:numId w:val="4"/>
        </w:numPr>
        <w:spacing w:after="3" w:line="292" w:lineRule="auto"/>
        <w:ind w:left="161" w:right="46" w:hanging="154"/>
      </w:pPr>
      <w:r>
        <w:rPr>
          <w:noProof/>
          <w:lang w:eastAsia="en-GB"/>
        </w:rPr>
        <mc:AlternateContent>
          <mc:Choice Requires="wpg">
            <w:drawing>
              <wp:anchor distT="0" distB="0" distL="114300" distR="114300" simplePos="0" relativeHeight="251682816" behindDoc="0" locked="0" layoutInCell="1" allowOverlap="1">
                <wp:simplePos x="0" y="0"/>
                <wp:positionH relativeFrom="page">
                  <wp:posOffset>0</wp:posOffset>
                </wp:positionH>
                <wp:positionV relativeFrom="page">
                  <wp:posOffset>6433111</wp:posOffset>
                </wp:positionV>
                <wp:extent cx="5328006" cy="1126894"/>
                <wp:effectExtent l="0" t="0" r="0" b="0"/>
                <wp:wrapTopAndBottom/>
                <wp:docPr id="10158" name="Group 10158"/>
                <wp:cNvGraphicFramePr/>
                <a:graphic xmlns:a="http://schemas.openxmlformats.org/drawingml/2006/main">
                  <a:graphicData uri="http://schemas.microsoft.com/office/word/2010/wordprocessingGroup">
                    <wpg:wgp>
                      <wpg:cNvGrpSpPr/>
                      <wpg:grpSpPr>
                        <a:xfrm>
                          <a:off x="0" y="0"/>
                          <a:ext cx="5328006" cy="1126894"/>
                          <a:chOff x="0" y="0"/>
                          <a:chExt cx="5328006" cy="1126894"/>
                        </a:xfrm>
                      </wpg:grpSpPr>
                      <wps:wsp>
                        <wps:cNvPr id="180" name="Shape 180"/>
                        <wps:cNvSpPr/>
                        <wps:spPr>
                          <a:xfrm>
                            <a:off x="0" y="0"/>
                            <a:ext cx="5328006" cy="1126894"/>
                          </a:xfrm>
                          <a:custGeom>
                            <a:avLst/>
                            <a:gdLst/>
                            <a:ahLst/>
                            <a:cxnLst/>
                            <a:rect l="0" t="0" r="0" b="0"/>
                            <a:pathLst>
                              <a:path w="5328006" h="1126894">
                                <a:moveTo>
                                  <a:pt x="5328006" y="0"/>
                                </a:moveTo>
                                <a:lnTo>
                                  <a:pt x="5328006" y="1126894"/>
                                </a:lnTo>
                                <a:lnTo>
                                  <a:pt x="0" y="1126894"/>
                                </a:lnTo>
                                <a:lnTo>
                                  <a:pt x="0" y="357800"/>
                                </a:lnTo>
                                <a:lnTo>
                                  <a:pt x="416630" y="356132"/>
                                </a:lnTo>
                                <a:cubicBezTo>
                                  <a:pt x="1817084" y="342985"/>
                                  <a:pt x="3371846" y="259297"/>
                                  <a:pt x="4972794" y="49551"/>
                                </a:cubicBezTo>
                                <a:lnTo>
                                  <a:pt x="5328006" y="0"/>
                                </a:lnTo>
                                <a:close/>
                              </a:path>
                            </a:pathLst>
                          </a:custGeom>
                          <a:ln w="0" cap="flat">
                            <a:miter lim="127000"/>
                          </a:ln>
                        </wps:spPr>
                        <wps:style>
                          <a:lnRef idx="0">
                            <a:srgbClr val="000000">
                              <a:alpha val="0"/>
                            </a:srgbClr>
                          </a:lnRef>
                          <a:fillRef idx="1">
                            <a:srgbClr val="0051A0"/>
                          </a:fillRef>
                          <a:effectRef idx="0">
                            <a:scrgbClr r="0" g="0" b="0"/>
                          </a:effectRef>
                          <a:fontRef idx="none"/>
                        </wps:style>
                        <wps:bodyPr/>
                      </wps:wsp>
                    </wpg:wgp>
                  </a:graphicData>
                </a:graphic>
              </wp:anchor>
            </w:drawing>
          </mc:Choice>
          <mc:Fallback>
            <w:pict>
              <v:group w14:anchorId="0BC9E44B" id="Group 10158" o:spid="_x0000_s1026" style="position:absolute;margin-left:0;margin-top:506.55pt;width:419.55pt;height:88.75pt;z-index:251682816;mso-position-horizontal-relative:page;mso-position-vertical-relative:page" coordsize="53280,11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">
                <v:shape id="Shape 180" o:spid="_x0000_s1027" style="position:absolute;width:53280;height:11268;visibility:visible;mso-wrap-style:square;v-text-anchor:top" coordsize="5328006,11268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cP8UA&#10;AADcAAAADwAAAGRycy9kb3ducmV2LnhtbESPQU/DMAyF70j8h8hI3FgK0qapW1qNSRMcuDA4jJvV&#10;eE23xilJWAu/Hh+QuNl6z+99XteT79WFYuoCG7ifFaCIm2A7bg28v+3ulqBSRrbYByYD35Sgrq6v&#10;1ljaMPIrXfa5VRLCqUQDLueh1Do1jjymWRiIRTuG6DHLGlttI44S7nv9UBQL7bFjaXA40NZRc95/&#10;eQOHl+386ecQR3Yfp82cMy4ed5/G3N5MmxWoTFP+N/9dP1vBXwq+PCMT6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Bw/xQAAANwAAAAPAAAAAAAAAAAAAAAAAJgCAABkcnMv&#10;ZG93bnJldi54bWxQSwUGAAAAAAQABAD1AAAAigMAAAAA&#10;" path="m5328006,r,1126894l,1126894,,357800r416630,-1668c1817084,342985,3371846,259297,4972794,49551l5328006,xe" fillcolor="#0051a0" stroked="f" strokeweight="0">
                  <v:stroke miterlimit="83231f" joinstyle="miter"/>
                  <v:path arrowok="t" textboxrect="0,0,5328006,1126894"/>
                </v:shape>
                <w10:wrap type="topAndBottom" anchorx="page" anchory="page"/>
              </v:group>
            </w:pict>
          </mc:Fallback>
        </mc:AlternateContent>
      </w:r>
      <w:r>
        <w:t xml:space="preserve">It includes guidance relating to disabled children and young people, as well as those with special educational needs (SEN). Disabled children and young people may not have SEN, but are covered by this </w:t>
      </w:r>
      <w:r>
        <w:lastRenderedPageBreak/>
        <w:t>guidance as well as by the Equality Act 2010.</w:t>
      </w:r>
    </w:p>
    <w:p w:rsidR="00F171E1" w:rsidRDefault="00F171E1" w:rsidP="00F171E1">
      <w:pPr>
        <w:numPr>
          <w:ilvl w:val="0"/>
          <w:numId w:val="4"/>
        </w:numPr>
        <w:spacing w:after="3" w:line="292" w:lineRule="auto"/>
        <w:ind w:left="161" w:right="46" w:hanging="154"/>
      </w:pPr>
      <w:r>
        <w:t>There is a clearer focus on the participation of children and young people and parents in decision making at individual and strategic levels.</w:t>
      </w:r>
    </w:p>
    <w:p w:rsidR="00F171E1" w:rsidRDefault="00F171E1" w:rsidP="00F171E1">
      <w:pPr>
        <w:numPr>
          <w:ilvl w:val="0"/>
          <w:numId w:val="4"/>
        </w:numPr>
        <w:spacing w:after="3" w:line="292" w:lineRule="auto"/>
        <w:ind w:left="161" w:right="46" w:hanging="154"/>
      </w:pPr>
      <w:r>
        <w:t>There is a stronger focus on high aspirations and on improving outcomes for children and young people.</w:t>
      </w:r>
    </w:p>
    <w:p w:rsidR="00F171E1" w:rsidRDefault="00F171E1" w:rsidP="00F171E1">
      <w:pPr>
        <w:numPr>
          <w:ilvl w:val="0"/>
          <w:numId w:val="4"/>
        </w:numPr>
        <w:spacing w:after="3" w:line="292" w:lineRule="auto"/>
        <w:ind w:left="161" w:right="46" w:hanging="154"/>
      </w:pPr>
      <w:r>
        <w:t>It includes guidance on the joint planning and commissioning of services to ensure close co-operation between education, health services and social care.</w:t>
      </w:r>
    </w:p>
    <w:p w:rsidR="00F171E1" w:rsidRDefault="00F171E1" w:rsidP="00F171E1">
      <w:pPr>
        <w:numPr>
          <w:ilvl w:val="0"/>
          <w:numId w:val="4"/>
        </w:numPr>
        <w:spacing w:after="3" w:line="292" w:lineRule="auto"/>
        <w:ind w:left="161" w:right="46" w:hanging="154"/>
      </w:pPr>
      <w:r>
        <w:t>It includes guidance on publishing a ‘local offer’ of support for children and young people with SEND.</w:t>
      </w:r>
    </w:p>
    <w:p w:rsidR="00F171E1" w:rsidRDefault="00F171E1" w:rsidP="00F171E1">
      <w:pPr>
        <w:numPr>
          <w:ilvl w:val="0"/>
          <w:numId w:val="4"/>
        </w:numPr>
        <w:spacing w:after="3" w:line="292" w:lineRule="auto"/>
        <w:ind w:left="161" w:right="46" w:hanging="154"/>
      </w:pPr>
      <w:r>
        <w:t xml:space="preserve">There is new guidance for education and training settings on taking a ‘graduated approach’ to identifying and supporting pupils and students with SEND (replacing School </w:t>
      </w:r>
      <w:r>
        <w:lastRenderedPageBreak/>
        <w:t>Action and School Action plus).</w:t>
      </w:r>
    </w:p>
    <w:p w:rsidR="00F171E1" w:rsidRDefault="00F171E1" w:rsidP="00F171E1">
      <w:pPr>
        <w:numPr>
          <w:ilvl w:val="0"/>
          <w:numId w:val="4"/>
        </w:numPr>
        <w:spacing w:after="3" w:line="292" w:lineRule="auto"/>
        <w:ind w:left="161" w:right="46" w:hanging="154"/>
      </w:pPr>
      <w:r>
        <w:t>For children and young people with more complex needs, a co-ordinated assessment process and the new 0–25 education, health and care (EHC) plan replace statements and learning difficulty assessments (LDAs).</w:t>
      </w:r>
    </w:p>
    <w:p w:rsidR="00F171E1" w:rsidRDefault="00F171E1" w:rsidP="00F171E1">
      <w:pPr>
        <w:numPr>
          <w:ilvl w:val="0"/>
          <w:numId w:val="4"/>
        </w:numPr>
        <w:spacing w:after="3" w:line="292" w:lineRule="auto"/>
        <w:ind w:left="161" w:right="46" w:hanging="154"/>
      </w:pPr>
      <w:r>
        <w:t>There is greater focus on support that enables those with SEND to succeed in education and make a successful transition to adulthood.</w:t>
      </w:r>
    </w:p>
    <w:p w:rsidR="00F171E1" w:rsidRDefault="00F171E1" w:rsidP="00F171E1">
      <w:pPr>
        <w:numPr>
          <w:ilvl w:val="0"/>
          <w:numId w:val="4"/>
        </w:numPr>
        <w:spacing w:after="3" w:line="292" w:lineRule="auto"/>
        <w:ind w:left="161" w:right="46" w:hanging="154"/>
      </w:pPr>
      <w:r>
        <w:t>Information is provided on relevant duties under the Equality Act 2010 and relevant provisions in relation to the Mental Capacity Act 2005.</w:t>
      </w:r>
    </w:p>
    <w:p w:rsidR="00F171E1" w:rsidRDefault="00F171E1">
      <w:pPr>
        <w:spacing w:after="254"/>
        <w:ind w:left="7" w:right="46"/>
      </w:pPr>
      <w:r>
        <w:t xml:space="preserve">The definition of ‘special educational needs’ remains the same; however, the four categories of need have changed. ‘Behavioural, emotional and social difficulties’ (BESD) has been removed as a sub-category </w:t>
      </w:r>
      <w:r>
        <w:lastRenderedPageBreak/>
        <w:t>and replaced with ‘social, emotional and mental health’. Behavioural difficulties in themselves are no longer seen as an SEN, but rather as symptomatic of a possible unmet SEN.</w:t>
      </w:r>
    </w:p>
    <w:p w:rsidR="00F171E1" w:rsidRDefault="00F171E1">
      <w:pPr>
        <w:spacing w:after="255"/>
        <w:ind w:left="7" w:right="46"/>
      </w:pPr>
      <w:r>
        <w:rPr>
          <w:noProof/>
          <w:lang w:eastAsia="en-GB"/>
        </w:rPr>
        <w:drawing>
          <wp:anchor distT="0" distB="0" distL="114300" distR="114300" simplePos="0" relativeHeight="251683840" behindDoc="0" locked="0" layoutInCell="1" allowOverlap="0">
            <wp:simplePos x="0" y="0"/>
            <wp:positionH relativeFrom="page">
              <wp:posOffset>0</wp:posOffset>
            </wp:positionH>
            <wp:positionV relativeFrom="page">
              <wp:posOffset>2736011</wp:posOffset>
            </wp:positionV>
            <wp:extent cx="4870704" cy="4809745"/>
            <wp:effectExtent l="0" t="0" r="0" b="0"/>
            <wp:wrapTopAndBottom/>
            <wp:docPr id="11363" name="Picture 11363"/>
            <wp:cNvGraphicFramePr/>
            <a:graphic xmlns:a="http://schemas.openxmlformats.org/drawingml/2006/main">
              <a:graphicData uri="http://schemas.openxmlformats.org/drawingml/2006/picture">
                <pic:pic xmlns:pic="http://schemas.openxmlformats.org/drawingml/2006/picture">
                  <pic:nvPicPr>
                    <pic:cNvPr id="11363" name="Picture 11363"/>
                    <pic:cNvPicPr/>
                  </pic:nvPicPr>
                  <pic:blipFill>
                    <a:blip r:embed="rId37"/>
                    <a:stretch>
                      <a:fillRect/>
                    </a:stretch>
                  </pic:blipFill>
                  <pic:spPr>
                    <a:xfrm>
                      <a:off x="0" y="0"/>
                      <a:ext cx="4870704" cy="4809745"/>
                    </a:xfrm>
                    <a:prstGeom prst="rect">
                      <a:avLst/>
                    </a:prstGeom>
                  </pic:spPr>
                </pic:pic>
              </a:graphicData>
            </a:graphic>
          </wp:anchor>
        </w:drawing>
      </w:r>
      <w:r>
        <w:t xml:space="preserve">So let’s take a look at the Code, chapter by chapter (a more detailed summary of </w:t>
      </w:r>
      <w:r>
        <w:lastRenderedPageBreak/>
        <w:t xml:space="preserve">the SEND Code of Practice can be found in the resources area of </w:t>
      </w:r>
      <w:proofErr w:type="spellStart"/>
      <w:r>
        <w:t>nasen’s</w:t>
      </w:r>
      <w:proofErr w:type="spellEnd"/>
      <w:r>
        <w:t xml:space="preserve"> website at www.nasen.org.uk – an editable version is available to members only).</w:t>
      </w:r>
    </w:p>
    <w:p w:rsidR="00F171E1" w:rsidRDefault="00F171E1">
      <w:pPr>
        <w:pStyle w:val="Heading2"/>
        <w:spacing w:after="163" w:line="249" w:lineRule="auto"/>
        <w:ind w:left="17"/>
      </w:pPr>
      <w:r>
        <w:rPr>
          <w:rFonts w:ascii="Calibri" w:eastAsia="Calibri" w:hAnsi="Calibri" w:cs="Calibri"/>
          <w:color w:val="0051A0"/>
        </w:rPr>
        <w:t xml:space="preserve">Chapter 1: Principles </w:t>
      </w:r>
    </w:p>
    <w:p w:rsidR="00F171E1" w:rsidRDefault="00F171E1">
      <w:pPr>
        <w:ind w:left="7" w:right="46"/>
      </w:pPr>
      <w:r>
        <w:t xml:space="preserve">This chapter sets out the principles underpinning the </w:t>
      </w:r>
      <w:r>
        <w:lastRenderedPageBreak/>
        <w:t xml:space="preserve">legislation and guidance in the Code of Practice and the practice they are designed to support. In essence the principles seek to ensure that: </w:t>
      </w:r>
      <w:proofErr w:type="gramStart"/>
      <w:r>
        <w:t>•  children</w:t>
      </w:r>
      <w:proofErr w:type="gramEnd"/>
      <w:r>
        <w:t xml:space="preserve">, their parents and young </w:t>
      </w:r>
      <w:r>
        <w:br w:type="page"/>
      </w:r>
    </w:p>
    <w:p w:rsidR="00F171E1" w:rsidRDefault="00F171E1">
      <w:pPr>
        <w:ind w:left="184" w:right="46"/>
      </w:pPr>
      <w:proofErr w:type="gramStart"/>
      <w:r>
        <w:lastRenderedPageBreak/>
        <w:t>people</w:t>
      </w:r>
      <w:proofErr w:type="gramEnd"/>
      <w:r>
        <w:t xml:space="preserve"> are involved in discussions and decisions about their individual support and local provision, and have the information, advice and support they need to enable them to participate in such discussions and decisions</w:t>
      </w:r>
    </w:p>
    <w:p w:rsidR="00F171E1" w:rsidRDefault="00F171E1" w:rsidP="00F171E1">
      <w:pPr>
        <w:numPr>
          <w:ilvl w:val="0"/>
          <w:numId w:val="5"/>
        </w:numPr>
        <w:spacing w:after="3" w:line="292" w:lineRule="auto"/>
        <w:ind w:left="161" w:right="46" w:hanging="154"/>
      </w:pPr>
      <w:r>
        <w:t>children, young people and parents are involved in planning, commissioning and reviewing services</w:t>
      </w:r>
    </w:p>
    <w:p w:rsidR="00F171E1" w:rsidRDefault="00F171E1" w:rsidP="00F171E1">
      <w:pPr>
        <w:numPr>
          <w:ilvl w:val="0"/>
          <w:numId w:val="5"/>
        </w:numPr>
        <w:spacing w:after="3" w:line="292" w:lineRule="auto"/>
        <w:ind w:left="161" w:right="46" w:hanging="154"/>
      </w:pPr>
      <w:r>
        <w:t>the needs of children and young people are identified early and there is early intervention to support them</w:t>
      </w:r>
    </w:p>
    <w:p w:rsidR="00F171E1" w:rsidRDefault="00F171E1" w:rsidP="00F171E1">
      <w:pPr>
        <w:numPr>
          <w:ilvl w:val="0"/>
          <w:numId w:val="5"/>
        </w:numPr>
        <w:spacing w:after="3" w:line="292" w:lineRule="auto"/>
        <w:ind w:left="161" w:right="46" w:hanging="154"/>
      </w:pPr>
      <w:r>
        <w:t>parents and young people have greater choice and control over their support</w:t>
      </w:r>
    </w:p>
    <w:p w:rsidR="00F171E1" w:rsidRDefault="00F171E1" w:rsidP="00F171E1">
      <w:pPr>
        <w:numPr>
          <w:ilvl w:val="0"/>
          <w:numId w:val="5"/>
        </w:numPr>
        <w:spacing w:after="3" w:line="292" w:lineRule="auto"/>
        <w:ind w:left="161" w:right="46" w:hanging="154"/>
      </w:pPr>
      <w:r>
        <w:t>there is greater collaboration between education, health and social care services to provide support</w:t>
      </w:r>
    </w:p>
    <w:p w:rsidR="00F171E1" w:rsidRDefault="00F171E1" w:rsidP="00F171E1">
      <w:pPr>
        <w:numPr>
          <w:ilvl w:val="0"/>
          <w:numId w:val="5"/>
        </w:numPr>
        <w:spacing w:after="3" w:line="292" w:lineRule="auto"/>
        <w:ind w:left="161" w:right="46" w:hanging="154"/>
      </w:pPr>
      <w:r>
        <w:t>there is high-quality provision to meet the needs of children and young people with SEND</w:t>
      </w:r>
    </w:p>
    <w:p w:rsidR="00F171E1" w:rsidRDefault="00F171E1" w:rsidP="00F171E1">
      <w:pPr>
        <w:numPr>
          <w:ilvl w:val="0"/>
          <w:numId w:val="5"/>
        </w:numPr>
        <w:spacing w:after="3" w:line="292" w:lineRule="auto"/>
        <w:ind w:left="161" w:right="46" w:hanging="154"/>
      </w:pPr>
      <w:r>
        <w:lastRenderedPageBreak/>
        <w:t>there is a focus on inclusive practice and removing barriers to learning</w:t>
      </w:r>
    </w:p>
    <w:p w:rsidR="00F171E1" w:rsidRDefault="00F171E1" w:rsidP="00F171E1">
      <w:pPr>
        <w:numPr>
          <w:ilvl w:val="0"/>
          <w:numId w:val="5"/>
        </w:numPr>
        <w:spacing w:after="256" w:line="292" w:lineRule="auto"/>
        <w:ind w:left="161" w:right="46" w:hanging="154"/>
      </w:pPr>
      <w:proofErr w:type="gramStart"/>
      <w:r>
        <w:t>young</w:t>
      </w:r>
      <w:proofErr w:type="gramEnd"/>
      <w:r>
        <w:t xml:space="preserve"> people are supported to make a successful transition to adulthood.</w:t>
      </w:r>
    </w:p>
    <w:p w:rsidR="00F171E1" w:rsidRDefault="00F171E1">
      <w:pPr>
        <w:pStyle w:val="Heading2"/>
        <w:spacing w:after="8" w:line="249" w:lineRule="auto"/>
        <w:ind w:left="17"/>
      </w:pPr>
      <w:r>
        <w:rPr>
          <w:rFonts w:ascii="Calibri" w:eastAsia="Calibri" w:hAnsi="Calibri" w:cs="Calibri"/>
          <w:color w:val="0051A0"/>
        </w:rPr>
        <w:t>Chapter 2: Impartial information, advice and support</w:t>
      </w:r>
    </w:p>
    <w:p w:rsidR="00F171E1" w:rsidRDefault="00F171E1">
      <w:pPr>
        <w:ind w:left="7" w:right="46"/>
      </w:pPr>
      <w:r>
        <w:t>This chapter covers the information, advice and support that local authorities must provide for children, young people and parents. In essence:</w:t>
      </w:r>
    </w:p>
    <w:p w:rsidR="00F171E1" w:rsidRDefault="00F171E1" w:rsidP="00F171E1">
      <w:pPr>
        <w:numPr>
          <w:ilvl w:val="0"/>
          <w:numId w:val="6"/>
        </w:numPr>
        <w:spacing w:after="3" w:line="292" w:lineRule="auto"/>
        <w:ind w:left="161" w:right="46" w:hanging="154"/>
      </w:pPr>
      <w:r>
        <w:t>local authorities must arrange for children and young people with special educational needs and disabilities and their parents to be provided with information and advice about matters relating to their SEND, including those related to health and social care</w:t>
      </w:r>
    </w:p>
    <w:p w:rsidR="00F171E1" w:rsidRDefault="00F171E1" w:rsidP="00F171E1">
      <w:pPr>
        <w:numPr>
          <w:ilvl w:val="0"/>
          <w:numId w:val="6"/>
        </w:numPr>
        <w:spacing w:after="3" w:line="292" w:lineRule="auto"/>
        <w:ind w:left="161" w:right="46" w:hanging="154"/>
      </w:pPr>
      <w:r>
        <w:lastRenderedPageBreak/>
        <w:t>information, advice and support should be provided through a dedicated and easily identifiable service</w:t>
      </w:r>
    </w:p>
    <w:p w:rsidR="00F171E1" w:rsidRDefault="00F171E1" w:rsidP="00F171E1">
      <w:pPr>
        <w:numPr>
          <w:ilvl w:val="0"/>
          <w:numId w:val="6"/>
        </w:numPr>
        <w:spacing w:after="3" w:line="292" w:lineRule="auto"/>
        <w:ind w:left="161" w:right="46" w:hanging="154"/>
      </w:pPr>
      <w:r>
        <w:t>local authorities should recognise the different needs of children, young people and parents when providing information and support</w:t>
      </w:r>
    </w:p>
    <w:p w:rsidR="00F171E1" w:rsidRDefault="00F171E1" w:rsidP="00F171E1">
      <w:pPr>
        <w:numPr>
          <w:ilvl w:val="0"/>
          <w:numId w:val="6"/>
        </w:numPr>
        <w:spacing w:after="255" w:line="292" w:lineRule="auto"/>
        <w:ind w:left="161" w:right="46" w:hanging="154"/>
      </w:pPr>
      <w:proofErr w:type="gramStart"/>
      <w:r>
        <w:t>families</w:t>
      </w:r>
      <w:proofErr w:type="gramEnd"/>
      <w:r>
        <w:t xml:space="preserve"> may receive help from an independent supporter, recruited locally and trained to support them through the assessment process.</w:t>
      </w:r>
    </w:p>
    <w:p w:rsidR="00F171E1" w:rsidRDefault="00F171E1">
      <w:pPr>
        <w:pStyle w:val="Heading2"/>
        <w:spacing w:after="188" w:line="249" w:lineRule="auto"/>
        <w:ind w:left="17"/>
      </w:pPr>
      <w:r>
        <w:rPr>
          <w:rFonts w:ascii="Calibri" w:eastAsia="Calibri" w:hAnsi="Calibri" w:cs="Calibri"/>
          <w:color w:val="0051A0"/>
        </w:rPr>
        <w:t>Chapter 3: Working together across education, health and care for joint outcomes</w:t>
      </w:r>
    </w:p>
    <w:p w:rsidR="00F171E1" w:rsidRDefault="00F171E1">
      <w:pPr>
        <w:ind w:left="7" w:right="46"/>
      </w:pPr>
      <w:r>
        <w:t xml:space="preserve">This chapter explains the duties local authorities and their partner commissioning bodies have for developing joint arrangements for commissioning services to improve outcomes for </w:t>
      </w:r>
      <w:r>
        <w:lastRenderedPageBreak/>
        <w:t>children and young people with SEND. In essence:</w:t>
      </w:r>
    </w:p>
    <w:p w:rsidR="00F171E1" w:rsidRDefault="00F171E1" w:rsidP="00F171E1">
      <w:pPr>
        <w:numPr>
          <w:ilvl w:val="0"/>
          <w:numId w:val="7"/>
        </w:numPr>
        <w:spacing w:after="3" w:line="292" w:lineRule="auto"/>
        <w:ind w:left="161" w:right="46" w:hanging="154"/>
      </w:pPr>
      <w:r>
        <w:t>local authorities should ensure integration between education and training, health and social care provision</w:t>
      </w:r>
    </w:p>
    <w:p w:rsidR="00F171E1" w:rsidRDefault="00F171E1" w:rsidP="00F171E1">
      <w:pPr>
        <w:numPr>
          <w:ilvl w:val="0"/>
          <w:numId w:val="7"/>
        </w:numPr>
        <w:spacing w:after="3" w:line="292" w:lineRule="auto"/>
        <w:ind w:left="161" w:right="46" w:hanging="154"/>
      </w:pPr>
      <w:r>
        <w:t>joint commissioning arrangements must cover the services for children and young people with SEND aged 0–25, with and without EHC plans</w:t>
      </w:r>
    </w:p>
    <w:p w:rsidR="00F171E1" w:rsidRDefault="00F171E1" w:rsidP="00F171E1">
      <w:pPr>
        <w:numPr>
          <w:ilvl w:val="0"/>
          <w:numId w:val="7"/>
        </w:numPr>
        <w:spacing w:after="3" w:line="292" w:lineRule="auto"/>
        <w:ind w:left="161" w:right="46" w:hanging="154"/>
      </w:pPr>
      <w:r>
        <w:t>information about joint commissioning arrangements must be reflected in the local offer</w:t>
      </w:r>
    </w:p>
    <w:p w:rsidR="00F171E1" w:rsidRDefault="00F171E1" w:rsidP="00F171E1">
      <w:pPr>
        <w:numPr>
          <w:ilvl w:val="0"/>
          <w:numId w:val="7"/>
        </w:numPr>
        <w:spacing w:after="3" w:line="292" w:lineRule="auto"/>
        <w:ind w:left="161" w:right="46" w:hanging="154"/>
      </w:pPr>
      <w:proofErr w:type="gramStart"/>
      <w:r>
        <w:t>young</w:t>
      </w:r>
      <w:proofErr w:type="gramEnd"/>
      <w:r>
        <w:t xml:space="preserve"> people and parents of children with EHC plans can request a personal budget, which may contain elements of education, social care and health funding.</w:t>
      </w:r>
    </w:p>
    <w:p w:rsidR="00F171E1" w:rsidRDefault="00F171E1">
      <w:pPr>
        <w:pStyle w:val="Heading2"/>
        <w:spacing w:after="88" w:line="249" w:lineRule="auto"/>
        <w:ind w:left="17" w:right="1181"/>
      </w:pPr>
      <w:r>
        <w:rPr>
          <w:rFonts w:ascii="Calibri" w:eastAsia="Calibri" w:hAnsi="Calibri" w:cs="Calibri"/>
          <w:color w:val="0051A0"/>
        </w:rPr>
        <w:t>Chapter 4:  The local offer</w:t>
      </w:r>
    </w:p>
    <w:p w:rsidR="00F171E1" w:rsidRDefault="00F171E1">
      <w:pPr>
        <w:ind w:left="7" w:right="223"/>
      </w:pPr>
      <w:r>
        <w:t xml:space="preserve">This chapter explains the </w:t>
      </w:r>
      <w:proofErr w:type="gramStart"/>
      <w:r>
        <w:t>statutory  duties</w:t>
      </w:r>
      <w:proofErr w:type="gramEnd"/>
      <w:r>
        <w:t xml:space="preserve"> on local authorities to develop  and publish a local offer setting </w:t>
      </w:r>
      <w:r>
        <w:lastRenderedPageBreak/>
        <w:t>out the support they expect to be available for local children and young people with SEND. In essence:</w:t>
      </w:r>
    </w:p>
    <w:p w:rsidR="00F171E1" w:rsidRDefault="00F171E1" w:rsidP="00F171E1">
      <w:pPr>
        <w:numPr>
          <w:ilvl w:val="0"/>
          <w:numId w:val="8"/>
        </w:numPr>
        <w:spacing w:after="3" w:line="292" w:lineRule="auto"/>
        <w:ind w:left="161" w:right="46" w:hanging="154"/>
      </w:pPr>
      <w:r>
        <w:t>local authorities must publish a local offer, setting out in one place information about provision they expect to be available across education, health and social care for children and young people in their area with SEND, including those who do not have EHC plans</w:t>
      </w:r>
    </w:p>
    <w:p w:rsidR="00F171E1" w:rsidRDefault="00F171E1" w:rsidP="00F171E1">
      <w:pPr>
        <w:numPr>
          <w:ilvl w:val="0"/>
          <w:numId w:val="8"/>
        </w:numPr>
        <w:spacing w:after="254" w:line="292" w:lineRule="auto"/>
        <w:ind w:left="161" w:right="46" w:hanging="154"/>
      </w:pPr>
      <w:r>
        <w:t>it must include provision in the local authority’s area and provision outside the local area that the local authority expects is likely to be used by children and young people with SEND for whom it is responsible.</w:t>
      </w:r>
    </w:p>
    <w:p w:rsidR="00F171E1" w:rsidRDefault="00F171E1">
      <w:pPr>
        <w:ind w:left="7" w:right="46"/>
      </w:pPr>
      <w:r>
        <w:t>The local offer has two key purposes:</w:t>
      </w:r>
    </w:p>
    <w:p w:rsidR="00F171E1" w:rsidRDefault="00F171E1" w:rsidP="00F171E1">
      <w:pPr>
        <w:numPr>
          <w:ilvl w:val="0"/>
          <w:numId w:val="8"/>
        </w:numPr>
        <w:spacing w:after="3" w:line="292" w:lineRule="auto"/>
        <w:ind w:left="161" w:right="46" w:hanging="154"/>
      </w:pPr>
      <w:r>
        <w:rPr>
          <w:noProof/>
          <w:lang w:eastAsia="en-GB"/>
        </w:rPr>
        <w:drawing>
          <wp:anchor distT="0" distB="0" distL="114300" distR="114300" simplePos="0" relativeHeight="251684864" behindDoc="0" locked="0" layoutInCell="1" allowOverlap="0">
            <wp:simplePos x="0" y="0"/>
            <wp:positionH relativeFrom="page">
              <wp:posOffset>0</wp:posOffset>
            </wp:positionH>
            <wp:positionV relativeFrom="page">
              <wp:posOffset>13</wp:posOffset>
            </wp:positionV>
            <wp:extent cx="4870704" cy="2663952"/>
            <wp:effectExtent l="0" t="0" r="0" b="0"/>
            <wp:wrapTopAndBottom/>
            <wp:docPr id="11364" name="Picture 11364"/>
            <wp:cNvGraphicFramePr/>
            <a:graphic xmlns:a="http://schemas.openxmlformats.org/drawingml/2006/main">
              <a:graphicData uri="http://schemas.openxmlformats.org/drawingml/2006/picture">
                <pic:pic xmlns:pic="http://schemas.openxmlformats.org/drawingml/2006/picture">
                  <pic:nvPicPr>
                    <pic:cNvPr id="11364" name="Picture 11364"/>
                    <pic:cNvPicPr/>
                  </pic:nvPicPr>
                  <pic:blipFill>
                    <a:blip r:embed="rId38"/>
                    <a:stretch>
                      <a:fillRect/>
                    </a:stretch>
                  </pic:blipFill>
                  <pic:spPr>
                    <a:xfrm>
                      <a:off x="0" y="0"/>
                      <a:ext cx="4870704" cy="2663952"/>
                    </a:xfrm>
                    <a:prstGeom prst="rect">
                      <a:avLst/>
                    </a:prstGeom>
                  </pic:spPr>
                </pic:pic>
              </a:graphicData>
            </a:graphic>
          </wp:anchor>
        </w:drawing>
      </w:r>
      <w:r>
        <w:t>To provide clear, comprehensive, accessible and up-to-date information about the available provision and how to access it.</w:t>
      </w:r>
    </w:p>
    <w:p w:rsidR="00F171E1" w:rsidRDefault="00F171E1" w:rsidP="00F171E1">
      <w:pPr>
        <w:numPr>
          <w:ilvl w:val="0"/>
          <w:numId w:val="8"/>
        </w:numPr>
        <w:spacing w:after="254" w:line="292" w:lineRule="auto"/>
        <w:ind w:left="161" w:right="46" w:hanging="154"/>
      </w:pPr>
      <w:r>
        <w:t>To make provision more responsive to local needs and aspirations by directly involving children and young people with SEND, parents and service providers in its development and review.</w:t>
      </w:r>
    </w:p>
    <w:p w:rsidR="00F171E1" w:rsidRDefault="00F171E1">
      <w:pPr>
        <w:spacing w:after="256"/>
        <w:ind w:left="7" w:right="46"/>
      </w:pPr>
      <w:r>
        <w:lastRenderedPageBreak/>
        <w:t>A list of what must be included in the local offer can be found in section 4.30 of the Code.</w:t>
      </w:r>
    </w:p>
    <w:p w:rsidR="00F171E1" w:rsidRDefault="00F171E1">
      <w:pPr>
        <w:pStyle w:val="Heading2"/>
        <w:spacing w:after="88" w:line="249" w:lineRule="auto"/>
        <w:ind w:left="17" w:right="236"/>
      </w:pPr>
      <w:r>
        <w:rPr>
          <w:rFonts w:ascii="Calibri" w:eastAsia="Calibri" w:hAnsi="Calibri" w:cs="Calibri"/>
          <w:color w:val="0051A0"/>
        </w:rPr>
        <w:t>Chapter 5:  Early years providers</w:t>
      </w:r>
    </w:p>
    <w:p w:rsidR="00F171E1" w:rsidRDefault="00F171E1">
      <w:pPr>
        <w:ind w:left="7" w:right="46"/>
      </w:pPr>
      <w:r>
        <w:t xml:space="preserve">This chapter explains the actions that early </w:t>
      </w:r>
      <w:proofErr w:type="gramStart"/>
      <w:r>
        <w:t>years</w:t>
      </w:r>
      <w:proofErr w:type="gramEnd"/>
      <w:r>
        <w:t xml:space="preserve"> providers should take to meet their duties in relation to identifying and supporting children with SEND, whether or not they have an EHC plan. In essence, this covers:</w:t>
      </w:r>
    </w:p>
    <w:p w:rsidR="00F171E1" w:rsidRDefault="00F171E1" w:rsidP="00F171E1">
      <w:pPr>
        <w:numPr>
          <w:ilvl w:val="0"/>
          <w:numId w:val="9"/>
        </w:numPr>
        <w:spacing w:after="3" w:line="292" w:lineRule="auto"/>
        <w:ind w:left="161" w:right="46" w:hanging="154"/>
      </w:pPr>
      <w:r>
        <w:t>focusing on high expectations and improved outcomes</w:t>
      </w:r>
    </w:p>
    <w:p w:rsidR="00F171E1" w:rsidRDefault="00F171E1" w:rsidP="00F171E1">
      <w:pPr>
        <w:numPr>
          <w:ilvl w:val="0"/>
          <w:numId w:val="9"/>
        </w:numPr>
        <w:spacing w:after="3" w:line="292" w:lineRule="auto"/>
        <w:ind w:left="161" w:right="46" w:hanging="154"/>
      </w:pPr>
      <w:r>
        <w:t>co-operating with the local authority to review available local provision</w:t>
      </w:r>
    </w:p>
    <w:p w:rsidR="00F171E1" w:rsidRDefault="00F171E1" w:rsidP="00F171E1">
      <w:pPr>
        <w:numPr>
          <w:ilvl w:val="0"/>
          <w:numId w:val="9"/>
        </w:numPr>
        <w:spacing w:after="3" w:line="292" w:lineRule="auto"/>
        <w:ind w:left="161" w:right="46" w:hanging="154"/>
      </w:pPr>
      <w:r>
        <w:t>having arrangements in place to identify and support children with SEND</w:t>
      </w:r>
    </w:p>
    <w:p w:rsidR="00F171E1" w:rsidRDefault="00F171E1" w:rsidP="00F171E1">
      <w:pPr>
        <w:numPr>
          <w:ilvl w:val="0"/>
          <w:numId w:val="9"/>
        </w:numPr>
        <w:spacing w:after="3" w:line="292" w:lineRule="auto"/>
        <w:ind w:left="161" w:right="46" w:hanging="154"/>
      </w:pPr>
      <w:r>
        <w:t xml:space="preserve">informing parents and the local authority where a child has, or probably has, </w:t>
      </w:r>
    </w:p>
    <w:p w:rsidR="00F171E1" w:rsidRDefault="00F171E1">
      <w:pPr>
        <w:ind w:left="183" w:right="46"/>
      </w:pPr>
      <w:r>
        <w:t xml:space="preserve">SEND </w:t>
      </w:r>
    </w:p>
    <w:p w:rsidR="00F171E1" w:rsidRDefault="00F171E1" w:rsidP="00F171E1">
      <w:pPr>
        <w:numPr>
          <w:ilvl w:val="0"/>
          <w:numId w:val="9"/>
        </w:numPr>
        <w:spacing w:after="3" w:line="292" w:lineRule="auto"/>
        <w:ind w:left="161" w:right="46" w:hanging="154"/>
      </w:pPr>
      <w:r>
        <w:lastRenderedPageBreak/>
        <w:t>reviewing children’s development and progress and notifying parents</w:t>
      </w:r>
    </w:p>
    <w:p w:rsidR="00F171E1" w:rsidRDefault="00F171E1" w:rsidP="00F171E1">
      <w:pPr>
        <w:numPr>
          <w:ilvl w:val="0"/>
          <w:numId w:val="9"/>
        </w:numPr>
        <w:spacing w:after="3" w:line="292" w:lineRule="auto"/>
        <w:ind w:left="161" w:right="46" w:hanging="154"/>
      </w:pPr>
      <w:r>
        <w:t>working in partnership with parents to establish and support the needs of children with SEND</w:t>
      </w:r>
    </w:p>
    <w:p w:rsidR="00F171E1" w:rsidRDefault="00F171E1" w:rsidP="00F171E1">
      <w:pPr>
        <w:numPr>
          <w:ilvl w:val="0"/>
          <w:numId w:val="9"/>
        </w:numPr>
        <w:spacing w:after="3" w:line="292" w:lineRule="auto"/>
        <w:ind w:left="161" w:right="46" w:hanging="154"/>
      </w:pPr>
      <w:r>
        <w:t>adopting a graduated approach to SEND provision with four stages of action: assess, plan, do, review</w:t>
      </w:r>
    </w:p>
    <w:p w:rsidR="00F171E1" w:rsidRDefault="00F171E1" w:rsidP="00F171E1">
      <w:pPr>
        <w:numPr>
          <w:ilvl w:val="0"/>
          <w:numId w:val="9"/>
        </w:numPr>
        <w:spacing w:after="3" w:line="292" w:lineRule="auto"/>
        <w:ind w:left="161" w:right="46" w:hanging="154"/>
      </w:pPr>
      <w:r>
        <w:t>ensuring that there is a qualified teacher designated as SENCO in maintained nursery schools</w:t>
      </w:r>
    </w:p>
    <w:p w:rsidR="00F171E1" w:rsidRDefault="00F171E1" w:rsidP="00F171E1">
      <w:pPr>
        <w:numPr>
          <w:ilvl w:val="0"/>
          <w:numId w:val="9"/>
        </w:numPr>
        <w:spacing w:after="3" w:line="292" w:lineRule="auto"/>
        <w:ind w:left="161" w:right="46" w:hanging="154"/>
      </w:pPr>
      <w:r>
        <w:t xml:space="preserve">ensuring that there is sufficient expertise and experience to support children with </w:t>
      </w:r>
    </w:p>
    <w:p w:rsidR="00F171E1" w:rsidRDefault="00F171E1">
      <w:pPr>
        <w:spacing w:after="259"/>
        <w:ind w:left="183" w:right="46"/>
      </w:pPr>
      <w:r>
        <w:t>SEND.</w:t>
      </w:r>
    </w:p>
    <w:p w:rsidR="00F171E1" w:rsidRDefault="00F171E1">
      <w:pPr>
        <w:pStyle w:val="Heading2"/>
        <w:spacing w:after="163" w:line="249" w:lineRule="auto"/>
        <w:ind w:left="17"/>
      </w:pPr>
      <w:r>
        <w:rPr>
          <w:rFonts w:ascii="Calibri" w:eastAsia="Calibri" w:hAnsi="Calibri" w:cs="Calibri"/>
          <w:color w:val="0051A0"/>
        </w:rPr>
        <w:t>Chapter 6: Schools</w:t>
      </w:r>
    </w:p>
    <w:p w:rsidR="00F171E1" w:rsidRDefault="00F171E1">
      <w:pPr>
        <w:ind w:left="7" w:right="46"/>
      </w:pPr>
      <w:r>
        <w:t xml:space="preserve">This chapter explains the actions that mainstream schools should take to meet their duties in relation to identifying and supporting children with SEND, whether or not they have an EHC plan. It focuses on the right of every child and young </w:t>
      </w:r>
      <w:r>
        <w:lastRenderedPageBreak/>
        <w:t>person to receive an education that enables them to make progress so that they:</w:t>
      </w:r>
    </w:p>
    <w:p w:rsidR="00F171E1" w:rsidRDefault="00F171E1" w:rsidP="00F171E1">
      <w:pPr>
        <w:numPr>
          <w:ilvl w:val="0"/>
          <w:numId w:val="10"/>
        </w:numPr>
        <w:spacing w:after="3" w:line="292" w:lineRule="auto"/>
        <w:ind w:right="46" w:hanging="162"/>
      </w:pPr>
      <w:r>
        <w:t>achieve their best</w:t>
      </w:r>
    </w:p>
    <w:p w:rsidR="00F171E1" w:rsidRDefault="00F171E1" w:rsidP="00F171E1">
      <w:pPr>
        <w:numPr>
          <w:ilvl w:val="0"/>
          <w:numId w:val="10"/>
        </w:numPr>
        <w:spacing w:after="3" w:line="292" w:lineRule="auto"/>
        <w:ind w:right="46" w:hanging="162"/>
      </w:pPr>
      <w:r>
        <w:t>become confident individuals leading fulfilling lives</w:t>
      </w:r>
    </w:p>
    <w:p w:rsidR="00F171E1" w:rsidRDefault="00F171E1" w:rsidP="00F171E1">
      <w:pPr>
        <w:numPr>
          <w:ilvl w:val="0"/>
          <w:numId w:val="10"/>
        </w:numPr>
        <w:spacing w:after="255" w:line="292" w:lineRule="auto"/>
        <w:ind w:right="46" w:hanging="162"/>
      </w:pPr>
      <w:proofErr w:type="gramStart"/>
      <w:r>
        <w:t>make</w:t>
      </w:r>
      <w:proofErr w:type="gramEnd"/>
      <w:r>
        <w:t xml:space="preserve"> a successful transition into adulthood.</w:t>
      </w:r>
    </w:p>
    <w:p w:rsidR="00F171E1" w:rsidRDefault="00F171E1">
      <w:pPr>
        <w:pStyle w:val="Heading3"/>
        <w:ind w:left="17"/>
      </w:pPr>
      <w:r>
        <w:t>Requirements for schools</w:t>
      </w:r>
    </w:p>
    <w:p w:rsidR="00F171E1" w:rsidRDefault="00F171E1">
      <w:pPr>
        <w:ind w:left="7" w:right="46"/>
      </w:pPr>
      <w:r>
        <w:t>Every school is required to identify and address the SEND of the pupils it supports by:</w:t>
      </w:r>
    </w:p>
    <w:p w:rsidR="00F171E1" w:rsidRDefault="00F171E1" w:rsidP="00F171E1">
      <w:pPr>
        <w:numPr>
          <w:ilvl w:val="0"/>
          <w:numId w:val="11"/>
        </w:numPr>
        <w:spacing w:after="3" w:line="292" w:lineRule="auto"/>
        <w:ind w:left="161" w:right="46" w:hanging="154"/>
      </w:pPr>
      <w:r>
        <w:lastRenderedPageBreak/>
        <w:t xml:space="preserve">building the identification of SEND into the school’s overall approach to monitoring the progress and development of all pupils – see sections </w:t>
      </w:r>
    </w:p>
    <w:p w:rsidR="00F171E1" w:rsidRDefault="00F171E1">
      <w:pPr>
        <w:ind w:left="162" w:right="46"/>
      </w:pPr>
      <w:r>
        <w:t>6.14–6.27 of the Code for more details</w:t>
      </w:r>
    </w:p>
    <w:p w:rsidR="00F171E1" w:rsidRDefault="00F171E1" w:rsidP="00F171E1">
      <w:pPr>
        <w:numPr>
          <w:ilvl w:val="0"/>
          <w:numId w:val="11"/>
        </w:numPr>
        <w:spacing w:after="3" w:line="292" w:lineRule="auto"/>
        <w:ind w:left="161" w:right="46" w:hanging="154"/>
      </w:pPr>
      <w:r>
        <w:t>doing everything they can to meet pupils’ special educational needs</w:t>
      </w:r>
    </w:p>
    <w:p w:rsidR="00F171E1" w:rsidRDefault="00F171E1" w:rsidP="00F171E1">
      <w:pPr>
        <w:numPr>
          <w:ilvl w:val="0"/>
          <w:numId w:val="11"/>
        </w:numPr>
        <w:spacing w:after="3" w:line="292" w:lineRule="auto"/>
        <w:ind w:left="161" w:right="46" w:hanging="154"/>
      </w:pPr>
      <w:r>
        <w:t>ensuring that pupils with SEND engage in activities alongside their peers</w:t>
      </w:r>
    </w:p>
    <w:p w:rsidR="00F171E1" w:rsidRDefault="00F171E1" w:rsidP="00F171E1">
      <w:pPr>
        <w:numPr>
          <w:ilvl w:val="0"/>
          <w:numId w:val="11"/>
        </w:numPr>
        <w:spacing w:after="3" w:line="292" w:lineRule="auto"/>
        <w:ind w:left="161" w:right="46" w:hanging="154"/>
      </w:pPr>
      <w:r>
        <w:t xml:space="preserve">designating a teacher (a SENCO) to be responsible for co-ordinating SEND </w:t>
      </w:r>
    </w:p>
    <w:p w:rsidR="00F171E1" w:rsidRDefault="00F171E1">
      <w:pPr>
        <w:sectPr w:rsidR="00F171E1">
          <w:type w:val="continuous"/>
          <w:pgSz w:w="8391" w:h="11906"/>
          <w:pgMar w:top="806" w:right="720" w:bottom="716" w:left="698" w:header="720" w:footer="720" w:gutter="0"/>
          <w:cols w:num="2" w:space="236"/>
        </w:sectPr>
      </w:pPr>
    </w:p>
    <w:p w:rsidR="00F171E1" w:rsidRDefault="00F171E1">
      <w:pPr>
        <w:pStyle w:val="Heading2"/>
        <w:ind w:left="167" w:right="111"/>
      </w:pPr>
      <w:r>
        <w:lastRenderedPageBreak/>
        <w:t>Working in partnership with parents</w:t>
      </w:r>
    </w:p>
    <w:p w:rsidR="00F171E1" w:rsidRDefault="00F171E1">
      <w:pPr>
        <w:spacing w:line="284" w:lineRule="auto"/>
        <w:ind w:left="161" w:right="157" w:hanging="10"/>
      </w:pPr>
      <w:r>
        <w:rPr>
          <w:noProof/>
          <w:lang w:eastAsia="en-GB"/>
        </w:rPr>
        <mc:AlternateContent>
          <mc:Choice Requires="wpg">
            <w:drawing>
              <wp:anchor distT="0" distB="0" distL="114300" distR="114300" simplePos="0" relativeHeight="251685888" behindDoc="1" locked="0" layoutInCell="1" allowOverlap="1">
                <wp:simplePos x="0" y="0"/>
                <wp:positionH relativeFrom="column">
                  <wp:posOffset>9864</wp:posOffset>
                </wp:positionH>
                <wp:positionV relativeFrom="paragraph">
                  <wp:posOffset>-565490</wp:posOffset>
                </wp:positionV>
                <wp:extent cx="4505257" cy="2283527"/>
                <wp:effectExtent l="0" t="0" r="0" b="0"/>
                <wp:wrapNone/>
                <wp:docPr id="10242" name="Group 10242"/>
                <wp:cNvGraphicFramePr/>
                <a:graphic xmlns:a="http://schemas.openxmlformats.org/drawingml/2006/main">
                  <a:graphicData uri="http://schemas.microsoft.com/office/word/2010/wordprocessingGroup">
                    <wpg:wgp>
                      <wpg:cNvGrpSpPr/>
                      <wpg:grpSpPr>
                        <a:xfrm>
                          <a:off x="0" y="0"/>
                          <a:ext cx="4505257" cy="2283527"/>
                          <a:chOff x="0" y="0"/>
                          <a:chExt cx="4505257" cy="2283527"/>
                        </a:xfrm>
                      </wpg:grpSpPr>
                      <wps:wsp>
                        <wps:cNvPr id="478" name="Shape 478"/>
                        <wps:cNvSpPr/>
                        <wps:spPr>
                          <a:xfrm>
                            <a:off x="0" y="101476"/>
                            <a:ext cx="2126970" cy="2182051"/>
                          </a:xfrm>
                          <a:custGeom>
                            <a:avLst/>
                            <a:gdLst/>
                            <a:ahLst/>
                            <a:cxnLst/>
                            <a:rect l="0" t="0" r="0" b="0"/>
                            <a:pathLst>
                              <a:path w="2126970" h="2182051">
                                <a:moveTo>
                                  <a:pt x="179997" y="0"/>
                                </a:moveTo>
                                <a:lnTo>
                                  <a:pt x="1946974" y="0"/>
                                </a:lnTo>
                                <a:cubicBezTo>
                                  <a:pt x="2126970" y="0"/>
                                  <a:pt x="2126970" y="179997"/>
                                  <a:pt x="2126970" y="179997"/>
                                </a:cubicBezTo>
                                <a:lnTo>
                                  <a:pt x="2126970" y="2002054"/>
                                </a:lnTo>
                                <a:cubicBezTo>
                                  <a:pt x="2126970" y="2182051"/>
                                  <a:pt x="1946974" y="2182051"/>
                                  <a:pt x="1946974" y="2182051"/>
                                </a:cubicBezTo>
                                <a:lnTo>
                                  <a:pt x="179997" y="2182051"/>
                                </a:lnTo>
                                <a:cubicBezTo>
                                  <a:pt x="0" y="2182051"/>
                                  <a:pt x="0" y="2002054"/>
                                  <a:pt x="0" y="2002054"/>
                                </a:cubicBezTo>
                                <a:lnTo>
                                  <a:pt x="0" y="179997"/>
                                </a:lnTo>
                                <a:cubicBezTo>
                                  <a:pt x="0" y="0"/>
                                  <a:pt x="179997" y="0"/>
                                  <a:pt x="179997" y="0"/>
                                </a:cubicBezTo>
                                <a:close/>
                              </a:path>
                            </a:pathLst>
                          </a:custGeom>
                          <a:ln w="0" cap="flat">
                            <a:miter lim="127000"/>
                          </a:ln>
                        </wps:spPr>
                        <wps:style>
                          <a:lnRef idx="0">
                            <a:srgbClr val="000000">
                              <a:alpha val="0"/>
                            </a:srgbClr>
                          </a:lnRef>
                          <a:fillRef idx="1">
                            <a:srgbClr val="A5B1DB"/>
                          </a:fillRef>
                          <a:effectRef idx="0">
                            <a:scrgbClr r="0" g="0" b="0"/>
                          </a:effectRef>
                          <a:fontRef idx="none"/>
                        </wps:style>
                        <wps:bodyPr/>
                      </wps:wsp>
                      <wps:wsp>
                        <wps:cNvPr id="12373" name="Shape 12373"/>
                        <wps:cNvSpPr/>
                        <wps:spPr>
                          <a:xfrm>
                            <a:off x="2280824" y="103650"/>
                            <a:ext cx="2126971" cy="2155355"/>
                          </a:xfrm>
                          <a:custGeom>
                            <a:avLst/>
                            <a:gdLst/>
                            <a:ahLst/>
                            <a:cxnLst/>
                            <a:rect l="0" t="0" r="0" b="0"/>
                            <a:pathLst>
                              <a:path w="2126971" h="2155355">
                                <a:moveTo>
                                  <a:pt x="0" y="0"/>
                                </a:moveTo>
                                <a:lnTo>
                                  <a:pt x="2126971" y="0"/>
                                </a:lnTo>
                                <a:lnTo>
                                  <a:pt x="2126971" y="2155355"/>
                                </a:lnTo>
                                <a:lnTo>
                                  <a:pt x="0" y="2155355"/>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508" name="Shape 508"/>
                        <wps:cNvSpPr/>
                        <wps:spPr>
                          <a:xfrm>
                            <a:off x="4157057" y="0"/>
                            <a:ext cx="348196" cy="348196"/>
                          </a:xfrm>
                          <a:custGeom>
                            <a:avLst/>
                            <a:gdLst/>
                            <a:ahLst/>
                            <a:cxnLst/>
                            <a:rect l="0" t="0" r="0" b="0"/>
                            <a:pathLst>
                              <a:path w="348196" h="348196">
                                <a:moveTo>
                                  <a:pt x="82067" y="0"/>
                                </a:moveTo>
                                <a:lnTo>
                                  <a:pt x="266116" y="0"/>
                                </a:lnTo>
                                <a:cubicBezTo>
                                  <a:pt x="348196" y="0"/>
                                  <a:pt x="348196" y="82067"/>
                                  <a:pt x="348196" y="82067"/>
                                </a:cubicBezTo>
                                <a:lnTo>
                                  <a:pt x="348196" y="266129"/>
                                </a:lnTo>
                                <a:cubicBezTo>
                                  <a:pt x="348196" y="348196"/>
                                  <a:pt x="266116" y="348196"/>
                                  <a:pt x="266116" y="348196"/>
                                </a:cubicBezTo>
                                <a:lnTo>
                                  <a:pt x="82067" y="348196"/>
                                </a:lnTo>
                                <a:cubicBezTo>
                                  <a:pt x="0" y="348196"/>
                                  <a:pt x="0" y="266129"/>
                                  <a:pt x="0" y="266129"/>
                                </a:cubicBezTo>
                                <a:lnTo>
                                  <a:pt x="0" y="82067"/>
                                </a:lnTo>
                                <a:cubicBezTo>
                                  <a:pt x="0" y="0"/>
                                  <a:pt x="82067" y="0"/>
                                  <a:pt x="8206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1365" name="Picture 11365"/>
                          <pic:cNvPicPr/>
                        </pic:nvPicPr>
                        <pic:blipFill>
                          <a:blip r:embed="rId39"/>
                          <a:stretch>
                            <a:fillRect/>
                          </a:stretch>
                        </pic:blipFill>
                        <pic:spPr>
                          <a:xfrm>
                            <a:off x="4153264" y="-3439"/>
                            <a:ext cx="350520" cy="350520"/>
                          </a:xfrm>
                          <a:prstGeom prst="rect">
                            <a:avLst/>
                          </a:prstGeom>
                        </pic:spPr>
                      </pic:pic>
                    </wpg:wgp>
                  </a:graphicData>
                </a:graphic>
              </wp:anchor>
            </w:drawing>
          </mc:Choice>
          <mc:Fallback>
            <w:pict>
              <v:group w14:anchorId="00674B75" id="Group 10242" o:spid="_x0000_s1026" style="position:absolute;margin-left:.8pt;margin-top:-44.55pt;width:354.75pt;height:179.8pt;z-index:-251630592" coordsize="45052,22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">
                <v:shape id="Shape 478" o:spid="_x0000_s1027" style="position:absolute;top:1014;width:21269;height:21821;visibility:visible;mso-wrap-style:square;v-text-anchor:top" coordsize="2126970,2182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cngcQA&#10;AADcAAAADwAAAGRycy9kb3ducmV2LnhtbERPXWvCMBR9H+w/hDvY20wnZdbOtIhsIgyUqegeL81d&#10;W2xuSpJp/ffmQdjj4XzPysF04kzOt5YVvI4SEMSV1S3XCva7z5cMhA/IGjvLpOBKHsri8WGGubYX&#10;/qbzNtQihrDPUUETQp9L6auGDPqR7Ykj92udwRChq6V2eInhppPjJHmTBluODQ32tGioOm3/jIKd&#10;n2426/SjXx5PP4dFev0aZ3On1PPTMH8HEWgI/+K7e6UVpJO4Np6JR0AW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HJ4HEAAAA3AAAAA8AAAAAAAAAAAAAAAAAmAIAAGRycy9k&#10;b3ducmV2LnhtbFBLBQYAAAAABAAEAPUAAACJAwAAAAA=&#10;" path="m179997,l1946974,v179996,,179996,179997,179996,179997l2126970,2002054v,179997,-179996,179997,-179996,179997l179997,2182051c,2182051,,2002054,,2002054l,179997c,,179997,,179997,xe" fillcolor="#a5b1db" stroked="f" strokeweight="0">
                  <v:stroke miterlimit="83231f" joinstyle="miter"/>
                  <v:path arrowok="t" textboxrect="0,0,2126970,2182051"/>
                </v:shape>
                <v:shape id="Shape 12373" o:spid="_x0000_s1028" style="position:absolute;left:22808;top:1036;width:21269;height:21554;visibility:visible;mso-wrap-style:square;v-text-anchor:top" coordsize="2126971,2155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aUdMQA&#10;AADeAAAADwAAAGRycy9kb3ducmV2LnhtbERPS2sCMRC+F/ofwhR6q1m1D9kaRYRi8VK0XrwNm3Gz&#10;uJmkSXTXf28Eobf5+J4znfe2FWcKsXGsYDgoQBBXTjdcK9j9fr1MQMSErLF1TAouFGE+e3yYYqld&#10;xxs6b1MtcgjHEhWYlHwpZawMWYwD54kzd3DBYsow1FIH7HK4beWoKN6lxYZzg0FPS0PVcXuyCjZm&#10;5Y/ptPvphq/7Sej9X1W/rZV6fuoXnyAS9elffHd/6zx/NP4Yw+2dfIO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2lHTEAAAA3gAAAA8AAAAAAAAAAAAAAAAAmAIAAGRycy9k&#10;b3ducmV2LnhtbFBLBQYAAAAABAAEAPUAAACJAwAAAAA=&#10;" path="m,l2126971,r,2155355l,2155355,,e" fillcolor="#0051a0" stroked="f" strokeweight="0">
                  <v:stroke miterlimit="83231f" joinstyle="miter"/>
                  <v:path arrowok="t" textboxrect="0,0,2126971,2155355"/>
                </v:shape>
                <v:shape id="Shape 508" o:spid="_x0000_s1029" style="position:absolute;left:41570;width:3482;height:3481;visibility:visible;mso-wrap-style:square;v-text-anchor:top" coordsize="348196,34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qJU8MA&#10;AADcAAAADwAAAGRycy9kb3ducmV2LnhtbERPy2oCMRTdC/2HcAtuimYUFBmNUqU+6EKoitLdZXKd&#10;DE5uppOo49+bRcHl4bwns8aW4ka1Lxwr6HUTEMSZ0wXnCg77ZWcEwgdkjaVjUvAgD7PpW2uCqXZ3&#10;/qHbLuQihrBPUYEJoUql9Jkhi77rKuLInV1tMURY51LXeI/htpT9JBlKiwXHBoMVLQxll93VKjhv&#10;H/PquCrX25P5dYfh5g+/Pr6Var83n2MQgZrwEv+7N1rBIIlr45l4BO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qJU8MAAADcAAAADwAAAAAAAAAAAAAAAACYAgAAZHJzL2Rv&#10;d25yZXYueG1sUEsFBgAAAAAEAAQA9QAAAIgDAAAAAA==&#10;" path="m82067,l266116,v82080,,82080,82067,82080,82067l348196,266129v,82067,-82080,82067,-82080,82067l82067,348196c,348196,,266129,,266129l,82067c,,82067,,82067,xe" stroked="f" strokeweight="0">
                  <v:stroke miterlimit="83231f" joinstyle="miter"/>
                  <v:path arrowok="t" textboxrect="0,0,348196,348196"/>
                </v:shape>
                <v:shape id="Picture 11365" o:spid="_x0000_s1030" type="#_x0000_t75" style="position:absolute;left:41532;top:-34;width:3505;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kJtvIAAAA3gAAAA8AAABkcnMvZG93bnJldi54bWxEj09rwkAQxe8Fv8MyQi9FN2mpSnQVLRS8&#10;VPAP4nHIjtlgdjZkNyZ++26h4G2G935v3ixWva3EnRpfOlaQjhMQxLnTJRcKTsfv0QyED8gaK8ek&#10;4EEeVsvBywIz7Tre0/0QChFD2GeowIRQZ1L63JBFP3Y1cdSurrEY4toUUjfYxXBbyfckmUiLJccL&#10;Bmv6MpTfDq2NNTbpuW/L3fmnmO5Sc3nruku7Vup12K/nIAL14Wn+p7c6cunH5BP+3okzyO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WpCbbyAAAAN4AAAAPAAAAAAAAAAAA&#10;AAAAAJ8CAABkcnMvZG93bnJldi54bWxQSwUGAAAAAAQABAD3AAAAlAMAAAAA&#10;">
                  <v:imagedata r:id="rId40" o:title=""/>
                </v:shape>
              </v:group>
            </w:pict>
          </mc:Fallback>
        </mc:AlternateContent>
      </w:r>
      <w:r>
        <w:rPr>
          <w:rFonts w:ascii="Calibri" w:eastAsia="Calibri" w:hAnsi="Calibri" w:cs="Calibri"/>
          <w:b/>
          <w:color w:val="575656"/>
        </w:rPr>
        <w:t xml:space="preserve">This video features staff and parents at </w:t>
      </w:r>
      <w:proofErr w:type="spellStart"/>
      <w:r>
        <w:rPr>
          <w:rFonts w:ascii="Calibri" w:eastAsia="Calibri" w:hAnsi="Calibri" w:cs="Calibri"/>
          <w:b/>
          <w:color w:val="575656"/>
        </w:rPr>
        <w:t>Lymehurst</w:t>
      </w:r>
      <w:proofErr w:type="spellEnd"/>
      <w:r>
        <w:rPr>
          <w:rFonts w:ascii="Calibri" w:eastAsia="Calibri" w:hAnsi="Calibri" w:cs="Calibri"/>
          <w:b/>
          <w:color w:val="575656"/>
        </w:rPr>
        <w:t xml:space="preserve"> Day Nursery talking about how the nursery works with families to include children with SEND and to support the emotional needs of children and their families: </w:t>
      </w:r>
      <w:r>
        <w:rPr>
          <w:rFonts w:ascii="Calibri" w:eastAsia="Calibri" w:hAnsi="Calibri" w:cs="Calibri"/>
          <w:b/>
          <w:color w:val="575656"/>
        </w:rPr>
        <w:lastRenderedPageBreak/>
        <w:t xml:space="preserve">http://y2u.be/j1Qbzt63Cys </w:t>
      </w:r>
      <w:proofErr w:type="gramStart"/>
      <w:r>
        <w:rPr>
          <w:rFonts w:ascii="Calibri" w:eastAsia="Calibri" w:hAnsi="Calibri" w:cs="Calibri"/>
          <w:b/>
          <w:color w:val="575656"/>
        </w:rPr>
        <w:t>You</w:t>
      </w:r>
      <w:proofErr w:type="gramEnd"/>
      <w:r>
        <w:rPr>
          <w:rFonts w:ascii="Calibri" w:eastAsia="Calibri" w:hAnsi="Calibri" w:cs="Calibri"/>
          <w:b/>
          <w:color w:val="575656"/>
        </w:rPr>
        <w:t xml:space="preserve"> can view further videos about </w:t>
      </w:r>
    </w:p>
    <w:p w:rsidR="00F171E1" w:rsidRDefault="00F171E1">
      <w:pPr>
        <w:spacing w:line="284" w:lineRule="auto"/>
        <w:ind w:left="161" w:hanging="10"/>
      </w:pPr>
      <w:proofErr w:type="spellStart"/>
      <w:r>
        <w:rPr>
          <w:rFonts w:ascii="Calibri" w:eastAsia="Calibri" w:hAnsi="Calibri" w:cs="Calibri"/>
          <w:b/>
          <w:color w:val="575656"/>
        </w:rPr>
        <w:t>Lymehurst’s</w:t>
      </w:r>
      <w:proofErr w:type="spellEnd"/>
      <w:r>
        <w:rPr>
          <w:rFonts w:ascii="Calibri" w:eastAsia="Calibri" w:hAnsi="Calibri" w:cs="Calibri"/>
          <w:b/>
          <w:color w:val="575656"/>
        </w:rPr>
        <w:t xml:space="preserve"> work with parents on the </w:t>
      </w:r>
      <w:proofErr w:type="spellStart"/>
      <w:r>
        <w:rPr>
          <w:rFonts w:ascii="Calibri" w:eastAsia="Calibri" w:hAnsi="Calibri" w:cs="Calibri"/>
          <w:b/>
          <w:color w:val="575656"/>
        </w:rPr>
        <w:t>nasen</w:t>
      </w:r>
      <w:proofErr w:type="spellEnd"/>
      <w:r>
        <w:rPr>
          <w:rFonts w:ascii="Calibri" w:eastAsia="Calibri" w:hAnsi="Calibri" w:cs="Calibri"/>
          <w:b/>
          <w:color w:val="575656"/>
        </w:rPr>
        <w:t xml:space="preserve"> YouTube channel by following this link: </w:t>
      </w:r>
    </w:p>
    <w:p w:rsidR="00F171E1" w:rsidRDefault="00F171E1">
      <w:pPr>
        <w:spacing w:line="284" w:lineRule="auto"/>
        <w:ind w:left="161" w:right="157" w:hanging="10"/>
      </w:pPr>
      <w:r>
        <w:rPr>
          <w:rFonts w:ascii="Calibri" w:eastAsia="Calibri" w:hAnsi="Calibri" w:cs="Calibri"/>
          <w:b/>
          <w:color w:val="575656"/>
        </w:rPr>
        <w:t>http://goo.gl/jWUWNT</w:t>
      </w:r>
    </w:p>
    <w:p w:rsidR="00F171E1" w:rsidRDefault="00F171E1">
      <w:pPr>
        <w:pStyle w:val="Heading1"/>
        <w:ind w:left="10"/>
      </w:pPr>
      <w:r>
        <w:lastRenderedPageBreak/>
        <w:t>Action</w:t>
      </w:r>
    </w:p>
    <w:p w:rsidR="00F171E1" w:rsidRDefault="00F171E1">
      <w:pPr>
        <w:spacing w:line="285" w:lineRule="auto"/>
        <w:ind w:left="200" w:right="412" w:hanging="200"/>
      </w:pPr>
      <w:proofErr w:type="gramStart"/>
      <w:r>
        <w:rPr>
          <w:rFonts w:ascii="Segoe UI Symbol" w:eastAsia="Segoe UI Symbol" w:hAnsi="Segoe UI Symbol" w:cs="Segoe UI Symbol"/>
          <w:color w:val="FFFFFF"/>
        </w:rPr>
        <w:t xml:space="preserve">◆  </w:t>
      </w:r>
      <w:r>
        <w:rPr>
          <w:rFonts w:ascii="Calibri" w:eastAsia="Calibri" w:hAnsi="Calibri" w:cs="Calibri"/>
          <w:b/>
          <w:color w:val="FFFFFF"/>
        </w:rPr>
        <w:t>Ensure</w:t>
      </w:r>
      <w:proofErr w:type="gramEnd"/>
      <w:r>
        <w:rPr>
          <w:rFonts w:ascii="Calibri" w:eastAsia="Calibri" w:hAnsi="Calibri" w:cs="Calibri"/>
          <w:b/>
          <w:color w:val="FFFFFF"/>
        </w:rPr>
        <w:t xml:space="preserve"> that all pupils with SEND are on the SEN register/record. </w:t>
      </w:r>
    </w:p>
    <w:p w:rsidR="00F171E1" w:rsidRDefault="00F171E1">
      <w:pPr>
        <w:spacing w:line="285" w:lineRule="auto"/>
        <w:ind w:left="200" w:right="275" w:hanging="200"/>
      </w:pPr>
      <w:proofErr w:type="gramStart"/>
      <w:r>
        <w:rPr>
          <w:rFonts w:ascii="Segoe UI Symbol" w:eastAsia="Segoe UI Symbol" w:hAnsi="Segoe UI Symbol" w:cs="Segoe UI Symbol"/>
          <w:color w:val="FFFFFF"/>
        </w:rPr>
        <w:t xml:space="preserve">◆  </w:t>
      </w:r>
      <w:r>
        <w:rPr>
          <w:rFonts w:ascii="Calibri" w:eastAsia="Calibri" w:hAnsi="Calibri" w:cs="Calibri"/>
          <w:b/>
          <w:color w:val="FFFFFF"/>
        </w:rPr>
        <w:t>Note</w:t>
      </w:r>
      <w:proofErr w:type="gramEnd"/>
      <w:r>
        <w:rPr>
          <w:rFonts w:ascii="Calibri" w:eastAsia="Calibri" w:hAnsi="Calibri" w:cs="Calibri"/>
          <w:b/>
          <w:color w:val="FFFFFF"/>
        </w:rPr>
        <w:t xml:space="preserve"> the provision they are receiving that is additional or different from that made for pupils without SEND.</w:t>
      </w:r>
    </w:p>
    <w:p w:rsidR="00F171E1" w:rsidRDefault="00F171E1">
      <w:pPr>
        <w:spacing w:line="285" w:lineRule="auto"/>
        <w:ind w:left="200" w:right="275" w:hanging="200"/>
      </w:pPr>
      <w:proofErr w:type="gramStart"/>
      <w:r>
        <w:rPr>
          <w:rFonts w:ascii="Segoe UI Symbol" w:eastAsia="Segoe UI Symbol" w:hAnsi="Segoe UI Symbol" w:cs="Segoe UI Symbol"/>
          <w:color w:val="FFFFFF"/>
        </w:rPr>
        <w:t xml:space="preserve">◆  </w:t>
      </w:r>
      <w:r>
        <w:rPr>
          <w:rFonts w:ascii="Calibri" w:eastAsia="Calibri" w:hAnsi="Calibri" w:cs="Calibri"/>
          <w:b/>
          <w:color w:val="FFFFFF"/>
        </w:rPr>
        <w:t>Consider</w:t>
      </w:r>
      <w:proofErr w:type="gramEnd"/>
      <w:r>
        <w:rPr>
          <w:rFonts w:ascii="Calibri" w:eastAsia="Calibri" w:hAnsi="Calibri" w:cs="Calibri"/>
          <w:b/>
          <w:color w:val="FFFFFF"/>
        </w:rPr>
        <w:t xml:space="preserve"> whether this provision will enable pupils to receive the best possible outcomes.</w:t>
      </w:r>
    </w:p>
    <w:p w:rsidR="00F171E1" w:rsidRDefault="00F171E1">
      <w:pPr>
        <w:spacing w:line="285" w:lineRule="auto"/>
        <w:ind w:left="200" w:right="275" w:hanging="200"/>
      </w:pPr>
      <w:proofErr w:type="gramStart"/>
      <w:r>
        <w:rPr>
          <w:rFonts w:ascii="Segoe UI Symbol" w:eastAsia="Segoe UI Symbol" w:hAnsi="Segoe UI Symbol" w:cs="Segoe UI Symbol"/>
          <w:color w:val="FFFFFF"/>
        </w:rPr>
        <w:t xml:space="preserve">◆  </w:t>
      </w:r>
      <w:r>
        <w:rPr>
          <w:rFonts w:ascii="Calibri" w:eastAsia="Calibri" w:hAnsi="Calibri" w:cs="Calibri"/>
          <w:b/>
          <w:color w:val="FFFFFF"/>
        </w:rPr>
        <w:t>Consider</w:t>
      </w:r>
      <w:proofErr w:type="gramEnd"/>
      <w:r>
        <w:rPr>
          <w:rFonts w:ascii="Calibri" w:eastAsia="Calibri" w:hAnsi="Calibri" w:cs="Calibri"/>
          <w:b/>
          <w:color w:val="FFFFFF"/>
        </w:rPr>
        <w:t xml:space="preserve"> whether any further support from the local authority is necessary to achieve this.</w:t>
      </w:r>
    </w:p>
    <w:p w:rsidR="00F171E1" w:rsidRDefault="00F171E1">
      <w:pPr>
        <w:pStyle w:val="Heading1"/>
        <w:ind w:left="160"/>
      </w:pPr>
      <w:r>
        <w:t>Action</w:t>
      </w:r>
    </w:p>
    <w:p w:rsidR="00F171E1" w:rsidRDefault="00F171E1">
      <w:pPr>
        <w:spacing w:after="456" w:line="285" w:lineRule="auto"/>
        <w:ind w:left="350" w:right="275" w:hanging="200"/>
      </w:pPr>
      <w:r>
        <w:rPr>
          <w:noProof/>
          <w:lang w:eastAsia="en-GB"/>
        </w:rPr>
        <mc:AlternateContent>
          <mc:Choice Requires="wpg">
            <w:drawing>
              <wp:anchor distT="0" distB="0" distL="114300" distR="114300" simplePos="0" relativeHeight="251686912" behindDoc="1" locked="0" layoutInCell="1" allowOverlap="1">
                <wp:simplePos x="0" y="0"/>
                <wp:positionH relativeFrom="column">
                  <wp:posOffset>9406</wp:posOffset>
                </wp:positionH>
                <wp:positionV relativeFrom="paragraph">
                  <wp:posOffset>-383380</wp:posOffset>
                </wp:positionV>
                <wp:extent cx="2202179" cy="1345880"/>
                <wp:effectExtent l="0" t="0" r="0" b="0"/>
                <wp:wrapNone/>
                <wp:docPr id="10516" name="Group 10516"/>
                <wp:cNvGraphicFramePr/>
                <a:graphic xmlns:a="http://schemas.openxmlformats.org/drawingml/2006/main">
                  <a:graphicData uri="http://schemas.microsoft.com/office/word/2010/wordprocessingGroup">
                    <wpg:wgp>
                      <wpg:cNvGrpSpPr/>
                      <wpg:grpSpPr>
                        <a:xfrm>
                          <a:off x="0" y="0"/>
                          <a:ext cx="2202179" cy="1345880"/>
                          <a:chOff x="0" y="0"/>
                          <a:chExt cx="2202179" cy="1345880"/>
                        </a:xfrm>
                      </wpg:grpSpPr>
                      <wps:wsp>
                        <wps:cNvPr id="12374" name="Shape 12374"/>
                        <wps:cNvSpPr/>
                        <wps:spPr>
                          <a:xfrm>
                            <a:off x="0" y="115199"/>
                            <a:ext cx="2126971" cy="1230681"/>
                          </a:xfrm>
                          <a:custGeom>
                            <a:avLst/>
                            <a:gdLst/>
                            <a:ahLst/>
                            <a:cxnLst/>
                            <a:rect l="0" t="0" r="0" b="0"/>
                            <a:pathLst>
                              <a:path w="2126971" h="1230681">
                                <a:moveTo>
                                  <a:pt x="0" y="0"/>
                                </a:moveTo>
                                <a:lnTo>
                                  <a:pt x="2126971" y="0"/>
                                </a:lnTo>
                                <a:lnTo>
                                  <a:pt x="2126971" y="1230681"/>
                                </a:lnTo>
                                <a:lnTo>
                                  <a:pt x="0" y="1230681"/>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12375" name="Shape 12375"/>
                        <wps:cNvSpPr/>
                        <wps:spPr>
                          <a:xfrm>
                            <a:off x="95589" y="190023"/>
                            <a:ext cx="1951088" cy="988974"/>
                          </a:xfrm>
                          <a:custGeom>
                            <a:avLst/>
                            <a:gdLst/>
                            <a:ahLst/>
                            <a:cxnLst/>
                            <a:rect l="0" t="0" r="0" b="0"/>
                            <a:pathLst>
                              <a:path w="1951088" h="988974">
                                <a:moveTo>
                                  <a:pt x="0" y="0"/>
                                </a:moveTo>
                                <a:lnTo>
                                  <a:pt x="1951088" y="0"/>
                                </a:lnTo>
                                <a:lnTo>
                                  <a:pt x="1951088" y="988974"/>
                                </a:lnTo>
                                <a:lnTo>
                                  <a:pt x="0" y="988974"/>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579" name="Shape 579"/>
                        <wps:cNvSpPr/>
                        <wps:spPr>
                          <a:xfrm>
                            <a:off x="1853983" y="0"/>
                            <a:ext cx="348196" cy="348196"/>
                          </a:xfrm>
                          <a:custGeom>
                            <a:avLst/>
                            <a:gdLst/>
                            <a:ahLst/>
                            <a:cxnLst/>
                            <a:rect l="0" t="0" r="0" b="0"/>
                            <a:pathLst>
                              <a:path w="348196" h="348196">
                                <a:moveTo>
                                  <a:pt x="82067" y="0"/>
                                </a:moveTo>
                                <a:lnTo>
                                  <a:pt x="266129" y="0"/>
                                </a:lnTo>
                                <a:cubicBezTo>
                                  <a:pt x="348196" y="0"/>
                                  <a:pt x="348196" y="82067"/>
                                  <a:pt x="348196" y="82067"/>
                                </a:cubicBezTo>
                                <a:lnTo>
                                  <a:pt x="348196" y="266129"/>
                                </a:lnTo>
                                <a:cubicBezTo>
                                  <a:pt x="348196" y="348196"/>
                                  <a:pt x="266129" y="348196"/>
                                  <a:pt x="266129" y="348196"/>
                                </a:cubicBezTo>
                                <a:lnTo>
                                  <a:pt x="82067" y="348196"/>
                                </a:lnTo>
                                <a:cubicBezTo>
                                  <a:pt x="0" y="348196"/>
                                  <a:pt x="0" y="266129"/>
                                  <a:pt x="0" y="266129"/>
                                </a:cubicBezTo>
                                <a:lnTo>
                                  <a:pt x="0" y="82067"/>
                                </a:lnTo>
                                <a:cubicBezTo>
                                  <a:pt x="0" y="0"/>
                                  <a:pt x="82067" y="0"/>
                                  <a:pt x="8206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1366" name="Picture 11366"/>
                          <pic:cNvPicPr/>
                        </pic:nvPicPr>
                        <pic:blipFill>
                          <a:blip r:embed="rId41"/>
                          <a:stretch>
                            <a:fillRect/>
                          </a:stretch>
                        </pic:blipFill>
                        <pic:spPr>
                          <a:xfrm>
                            <a:off x="1851466" y="-3677"/>
                            <a:ext cx="350520" cy="350520"/>
                          </a:xfrm>
                          <a:prstGeom prst="rect">
                            <a:avLst/>
                          </a:prstGeom>
                        </pic:spPr>
                      </pic:pic>
                    </wpg:wgp>
                  </a:graphicData>
                </a:graphic>
              </wp:anchor>
            </w:drawing>
          </mc:Choice>
          <mc:Fallback>
            <w:pict>
              <v:group w14:anchorId="36FBD165" id="Group 10516" o:spid="_x0000_s1026" style="position:absolute;margin-left:.75pt;margin-top:-30.2pt;width:173.4pt;height:105.95pt;z-index:-251629568" coordsize="22021,13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">
                <v:shape id="Shape 12374" o:spid="_x0000_s1027" style="position:absolute;top:1151;width:21269;height:12307;visibility:visible;mso-wrap-style:square;v-text-anchor:top" coordsize="2126971,1230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50UMYA&#10;AADeAAAADwAAAGRycy9kb3ducmV2LnhtbERP22oCMRB9F/yHMELf3GxtUVmNIlJrRUTqpfRx2Ex3&#10;l24mS5Lq9u9NQejbHM51pvPW1OJCzleWFTwmKQji3OqKCwWn46o/BuEDssbaMin4JQ/zWbczxUzb&#10;K7/T5RAKEUPYZ6igDKHJpPR5SQZ9YhviyH1ZZzBE6AqpHV5juKnlIE2H0mDFsaHEhpYl5d+HH6Pg&#10;dW/cZv2x3H8e8237Yjbn3cKulHrotYsJiEBt+Bff3W86zh88jZ7h7514g5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50UMYAAADeAAAADwAAAAAAAAAAAAAAAACYAgAAZHJz&#10;L2Rvd25yZXYueG1sUEsFBgAAAAAEAAQA9QAAAIsDAAAAAA==&#10;" path="m,l2126971,r,1230681l,1230681,,e" fillcolor="#0051a0" stroked="f" strokeweight="0">
                  <v:stroke miterlimit="83231f" joinstyle="miter"/>
                  <v:path arrowok="t" textboxrect="0,0,2126971,1230681"/>
                </v:shape>
                <v:shape id="Shape 12375" o:spid="_x0000_s1028" style="position:absolute;left:955;top:1900;width:19511;height:9889;visibility:visible;mso-wrap-style:square;v-text-anchor:top" coordsize="1951088,9889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Ta5cYA&#10;AADeAAAADwAAAGRycy9kb3ducmV2LnhtbERPS2vCQBC+F/wPywi91Y2PVEldRaWFHhSpeultyE6z&#10;qdnZmN2a+O+7QqG3+fieM192thJXanzpWMFwkIAgzp0uuVBwOr49zUD4gKyxckwKbuRhueg9zDHT&#10;ruUPuh5CIWII+wwVmBDqTEqfG7LoB64mjtyXayyGCJtC6gbbGG4rOUqSZ2mx5NhgsKaNofx8+LEK&#10;Vq+3bTv5Ti9hktqdacvarPefSj32u9ULiEBd+Bf/ud91nD8aT1O4vxNv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6Ta5cYAAADeAAAADwAAAAAAAAAAAAAAAACYAgAAZHJz&#10;L2Rvd25yZXYueG1sUEsFBgAAAAAEAAQA9QAAAIsDAAAAAA==&#10;" path="m,l1951088,r,988974l,988974,,e" fillcolor="#0051a0" stroked="f" strokeweight="0">
                  <v:stroke miterlimit="83231f" joinstyle="miter"/>
                  <v:path arrowok="t" textboxrect="0,0,1951088,988974"/>
                </v:shape>
                <v:shape id="Shape 579" o:spid="_x0000_s1029" style="position:absolute;left:18539;width:3482;height:3481;visibility:visible;mso-wrap-style:square;v-text-anchor:top" coordsize="348196,34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ftcgA&#10;AADcAAAADwAAAGRycy9kb3ducmV2LnhtbESPT2sCMRTE70K/Q3gFL1KzCrV1a5QqaqUHwT+09PbY&#10;PDdLNy/rJtX12xuh4HGYmd8wo0ljS3Gi2heOFfS6CQjizOmCcwX73eLpFYQPyBpLx6TgQh4m44fW&#10;CFPtzryh0zbkIkLYp6jAhFClUvrMkEXfdRVx9A6uthiirHOpazxHuC1lP0kG0mLBccFgRTND2e/2&#10;zyo4rC/T6mtZfqy/zY/bD1ZHnHc+lWo/Nu9vIAI14R7+b6+0gueXIdzOxCMgx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QF+1yAAAANwAAAAPAAAAAAAAAAAAAAAAAJgCAABk&#10;cnMvZG93bnJldi54bWxQSwUGAAAAAAQABAD1AAAAjQMAAAAA&#10;" path="m82067,l266129,v82067,,82067,82067,82067,82067l348196,266129v,82067,-82067,82067,-82067,82067l82067,348196c,348196,,266129,,266129l,82067c,,82067,,82067,xe" stroked="f" strokeweight="0">
                  <v:stroke miterlimit="83231f" joinstyle="miter"/>
                  <v:path arrowok="t" textboxrect="0,0,348196,348196"/>
                </v:shape>
                <v:shape id="Picture 11366" o:spid="_x0000_s1030" type="#_x0000_t75" style="position:absolute;left:18514;top:-36;width:3505;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nAiLGAAAA3gAAAA8AAABkcnMvZG93bnJldi54bWxET01rwkAQvRf6H5Yp9KYbbZtKdJUqFTwU&#10;obGHHofsJBvMzqbZjcZ/7wpCb/N4n7NYDbYRJ+p87VjBZJyAIC6crrlS8HPYjmYgfEDW2DgmBRfy&#10;sFo+Piww0+7M33TKQyViCPsMFZgQ2kxKXxiy6MeuJY5c6TqLIcKukrrDcwy3jZwmSSot1hwbDLa0&#10;MVQc894qOOzL9Gtr3v/krH8r16/T/vM375V6fho+5iACDeFffHfvdJw/eUlTuL0Tb5D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cCIsYAAADeAAAADwAAAAAAAAAAAAAA&#10;AACfAgAAZHJzL2Rvd25yZXYueG1sUEsFBgAAAAAEAAQA9wAAAJIDAAAAAA==&#10;">
                  <v:imagedata r:id="rId42" o:title=""/>
                </v:shape>
              </v:group>
            </w:pict>
          </mc:Fallback>
        </mc:AlternateContent>
      </w:r>
      <w:proofErr w:type="gramStart"/>
      <w:r>
        <w:rPr>
          <w:rFonts w:ascii="Segoe UI Symbol" w:eastAsia="Segoe UI Symbol" w:hAnsi="Segoe UI Symbol" w:cs="Segoe UI Symbol"/>
          <w:color w:val="FFFFFF"/>
        </w:rPr>
        <w:t xml:space="preserve">◆  </w:t>
      </w:r>
      <w:r>
        <w:rPr>
          <w:rFonts w:ascii="Calibri" w:eastAsia="Calibri" w:hAnsi="Calibri" w:cs="Calibri"/>
          <w:b/>
          <w:color w:val="FFFFFF"/>
        </w:rPr>
        <w:t>Publication</w:t>
      </w:r>
      <w:proofErr w:type="gramEnd"/>
      <w:r>
        <w:rPr>
          <w:rFonts w:ascii="Calibri" w:eastAsia="Calibri" w:hAnsi="Calibri" w:cs="Calibri"/>
          <w:b/>
          <w:color w:val="FFFFFF"/>
        </w:rPr>
        <w:t xml:space="preserve"> of the SEN information report has been a legal requirement since  1 September 2014. Ensure that yours is in place and that it is updated at least once a year.</w:t>
      </w:r>
    </w:p>
    <w:p w:rsidR="00F171E1" w:rsidRDefault="00F171E1">
      <w:pPr>
        <w:ind w:left="174" w:right="46"/>
      </w:pPr>
      <w:proofErr w:type="gramStart"/>
      <w:r>
        <w:t>provision</w:t>
      </w:r>
      <w:proofErr w:type="gramEnd"/>
      <w:r>
        <w:t xml:space="preserve"> – see sections 6.84–6.90 for more information</w:t>
      </w:r>
    </w:p>
    <w:p w:rsidR="00F171E1" w:rsidRDefault="00F171E1" w:rsidP="00F171E1">
      <w:pPr>
        <w:numPr>
          <w:ilvl w:val="0"/>
          <w:numId w:val="12"/>
        </w:numPr>
        <w:spacing w:after="3" w:line="292" w:lineRule="auto"/>
        <w:ind w:left="161" w:right="46" w:hanging="154"/>
      </w:pPr>
      <w:r>
        <w:lastRenderedPageBreak/>
        <w:t>informing parents when they are making SEND provision for a child</w:t>
      </w:r>
    </w:p>
    <w:p w:rsidR="00F171E1" w:rsidRDefault="00F171E1" w:rsidP="00F171E1">
      <w:pPr>
        <w:numPr>
          <w:ilvl w:val="0"/>
          <w:numId w:val="12"/>
        </w:numPr>
        <w:spacing w:after="3" w:line="292" w:lineRule="auto"/>
        <w:ind w:left="161" w:right="46" w:hanging="154"/>
      </w:pPr>
      <w:proofErr w:type="gramStart"/>
      <w:r>
        <w:t>publishing</w:t>
      </w:r>
      <w:proofErr w:type="gramEnd"/>
      <w:r>
        <w:t xml:space="preserve"> an up-to-date SEN information report on their website about the implementation of the school or setting’s policy for pupils with SEND. The information required in the SEN </w:t>
      </w:r>
    </w:p>
    <w:p w:rsidR="00F171E1" w:rsidRDefault="00F171E1">
      <w:pPr>
        <w:ind w:left="174" w:right="46"/>
      </w:pPr>
      <w:proofErr w:type="gramStart"/>
      <w:r>
        <w:t>report</w:t>
      </w:r>
      <w:proofErr w:type="gramEnd"/>
      <w:r>
        <w:t xml:space="preserve"> is set out in section 6.79 of the </w:t>
      </w:r>
    </w:p>
    <w:p w:rsidR="00F171E1" w:rsidRDefault="00F171E1">
      <w:pPr>
        <w:ind w:left="174" w:right="46"/>
      </w:pPr>
      <w:r>
        <w:t>Code</w:t>
      </w:r>
    </w:p>
    <w:p w:rsidR="00F171E1" w:rsidRDefault="00F171E1" w:rsidP="00F171E1">
      <w:pPr>
        <w:numPr>
          <w:ilvl w:val="0"/>
          <w:numId w:val="12"/>
        </w:numPr>
        <w:spacing w:after="3" w:line="292" w:lineRule="auto"/>
        <w:ind w:left="161" w:right="46" w:hanging="154"/>
      </w:pPr>
      <w:r>
        <w:t>identifying a governor with specific oversight of the school’s arrangements for SEN and disability – see section 6.3 for more information</w:t>
      </w:r>
    </w:p>
    <w:p w:rsidR="00F171E1" w:rsidRDefault="00F171E1" w:rsidP="00F171E1">
      <w:pPr>
        <w:numPr>
          <w:ilvl w:val="0"/>
          <w:numId w:val="12"/>
        </w:numPr>
        <w:spacing w:after="255" w:line="292" w:lineRule="auto"/>
        <w:ind w:left="161" w:right="46" w:hanging="154"/>
      </w:pPr>
      <w:proofErr w:type="gramStart"/>
      <w:r>
        <w:t>making</w:t>
      </w:r>
      <w:proofErr w:type="gramEnd"/>
      <w:r>
        <w:t xml:space="preserve"> the quality of teaching and progress for pupils with SEND a core part of the school’s performance management arrangements and professional development for teaching and support staff.</w:t>
      </w:r>
    </w:p>
    <w:p w:rsidR="00F171E1" w:rsidRDefault="00F171E1">
      <w:pPr>
        <w:pStyle w:val="Heading2"/>
        <w:spacing w:after="178" w:line="258" w:lineRule="auto"/>
        <w:ind w:left="17"/>
      </w:pPr>
      <w:r>
        <w:rPr>
          <w:rFonts w:ascii="Calibri" w:eastAsia="Calibri" w:hAnsi="Calibri" w:cs="Calibri"/>
          <w:b w:val="0"/>
          <w:color w:val="0051A0"/>
          <w:sz w:val="26"/>
        </w:rPr>
        <w:lastRenderedPageBreak/>
        <w:t>Definition of SEND provision</w:t>
      </w:r>
    </w:p>
    <w:p w:rsidR="00F171E1" w:rsidRDefault="00F171E1">
      <w:pPr>
        <w:ind w:left="7" w:right="234"/>
      </w:pPr>
      <w:r>
        <w:t xml:space="preserve">Special educational provision is educational or training provision that is additional to or different from that made generally for others of the same age, </w:t>
      </w:r>
      <w:proofErr w:type="spellStart"/>
      <w:r>
        <w:t>ie</w:t>
      </w:r>
      <w:proofErr w:type="spellEnd"/>
      <w:r>
        <w:t xml:space="preserve"> provision that goes beyond the differentiated approaches and learning arrangements normally provided as part of high-quality, personalised teaching.</w:t>
      </w:r>
    </w:p>
    <w:p w:rsidR="00F171E1" w:rsidRDefault="00F171E1">
      <w:pPr>
        <w:pStyle w:val="Heading2"/>
        <w:spacing w:after="178" w:line="258" w:lineRule="auto"/>
        <w:ind w:left="17"/>
      </w:pPr>
      <w:r>
        <w:rPr>
          <w:rFonts w:ascii="Calibri" w:eastAsia="Calibri" w:hAnsi="Calibri" w:cs="Calibri"/>
          <w:b w:val="0"/>
          <w:color w:val="0051A0"/>
          <w:sz w:val="26"/>
        </w:rPr>
        <w:t>Broad areas of need</w:t>
      </w:r>
    </w:p>
    <w:p w:rsidR="00F171E1" w:rsidRDefault="00F171E1">
      <w:pPr>
        <w:ind w:left="7" w:right="148"/>
      </w:pPr>
      <w:r>
        <w:t xml:space="preserve">Four broad areas of need give an overview of the range of needs that should be planned for, not to fit a pupil into a category. For more information see sections 6.28–6.35 of the Code. The broad areas of need are: 1 Communication and interaction </w:t>
      </w:r>
    </w:p>
    <w:p w:rsidR="00F171E1" w:rsidRDefault="00F171E1">
      <w:pPr>
        <w:spacing w:after="254"/>
        <w:ind w:left="7" w:right="378"/>
      </w:pPr>
      <w:r>
        <w:t xml:space="preserve">2 Cognition and learning 3 Social, emotional and </w:t>
      </w:r>
      <w:r>
        <w:lastRenderedPageBreak/>
        <w:t>mental health 4 Sensory and/or physical needs.</w:t>
      </w:r>
    </w:p>
    <w:p w:rsidR="00F171E1" w:rsidRDefault="00F171E1">
      <w:pPr>
        <w:pStyle w:val="Heading2"/>
        <w:spacing w:after="99" w:line="258" w:lineRule="auto"/>
        <w:ind w:left="17"/>
      </w:pPr>
      <w:r>
        <w:rPr>
          <w:rFonts w:ascii="Calibri" w:eastAsia="Calibri" w:hAnsi="Calibri" w:cs="Calibri"/>
          <w:b w:val="0"/>
          <w:color w:val="0051A0"/>
          <w:sz w:val="26"/>
        </w:rPr>
        <w:t xml:space="preserve">Special educational provision and support </w:t>
      </w:r>
    </w:p>
    <w:p w:rsidR="00F171E1" w:rsidRDefault="00F171E1" w:rsidP="00F171E1">
      <w:pPr>
        <w:numPr>
          <w:ilvl w:val="0"/>
          <w:numId w:val="13"/>
        </w:numPr>
        <w:spacing w:after="0" w:line="284" w:lineRule="auto"/>
        <w:ind w:right="46" w:hanging="162"/>
      </w:pPr>
      <w:r>
        <w:t>Teachers are responsible and accountable for the progress and development of the pupils in their class, including where pupils access support from teaching assistants or specialist staff.</w:t>
      </w:r>
    </w:p>
    <w:p w:rsidR="00F171E1" w:rsidRDefault="00F171E1" w:rsidP="00F171E1">
      <w:pPr>
        <w:numPr>
          <w:ilvl w:val="0"/>
          <w:numId w:val="13"/>
        </w:numPr>
        <w:spacing w:after="276" w:line="292" w:lineRule="auto"/>
        <w:ind w:right="46" w:hanging="162"/>
      </w:pPr>
      <w:r>
        <w:t>High-quality teaching, differentiated for individual pupils, is the first step in responding to pupils who have or may have SEND. Additional intervention and support cannot compensate for a lack of good quality teaching.</w:t>
      </w:r>
    </w:p>
    <w:p w:rsidR="00F171E1" w:rsidRDefault="00F171E1">
      <w:pPr>
        <w:pStyle w:val="Heading1"/>
        <w:ind w:left="160"/>
      </w:pPr>
      <w:r>
        <w:lastRenderedPageBreak/>
        <w:t>Action</w:t>
      </w:r>
    </w:p>
    <w:p w:rsidR="00F171E1" w:rsidRDefault="00F171E1">
      <w:pPr>
        <w:spacing w:line="285" w:lineRule="auto"/>
        <w:ind w:left="350" w:right="89" w:hanging="200"/>
      </w:pPr>
      <w:r>
        <w:rPr>
          <w:noProof/>
          <w:lang w:eastAsia="en-GB"/>
        </w:rPr>
        <mc:AlternateContent>
          <mc:Choice Requires="wpg">
            <w:drawing>
              <wp:anchor distT="0" distB="0" distL="114300" distR="114300" simplePos="0" relativeHeight="251687936" behindDoc="1" locked="0" layoutInCell="1" allowOverlap="1">
                <wp:simplePos x="0" y="0"/>
                <wp:positionH relativeFrom="column">
                  <wp:posOffset>20666</wp:posOffset>
                </wp:positionH>
                <wp:positionV relativeFrom="paragraph">
                  <wp:posOffset>-391600</wp:posOffset>
                </wp:positionV>
                <wp:extent cx="2225891" cy="2630450"/>
                <wp:effectExtent l="0" t="0" r="0" b="0"/>
                <wp:wrapNone/>
                <wp:docPr id="10517" name="Group 10517"/>
                <wp:cNvGraphicFramePr/>
                <a:graphic xmlns:a="http://schemas.openxmlformats.org/drawingml/2006/main">
                  <a:graphicData uri="http://schemas.microsoft.com/office/word/2010/wordprocessingGroup">
                    <wpg:wgp>
                      <wpg:cNvGrpSpPr/>
                      <wpg:grpSpPr>
                        <a:xfrm>
                          <a:off x="0" y="0"/>
                          <a:ext cx="2225891" cy="2630450"/>
                          <a:chOff x="0" y="0"/>
                          <a:chExt cx="2225891" cy="2630450"/>
                        </a:xfrm>
                      </wpg:grpSpPr>
                      <wps:wsp>
                        <wps:cNvPr id="12382" name="Shape 12382"/>
                        <wps:cNvSpPr/>
                        <wps:spPr>
                          <a:xfrm>
                            <a:off x="0" y="105105"/>
                            <a:ext cx="2126958" cy="2525344"/>
                          </a:xfrm>
                          <a:custGeom>
                            <a:avLst/>
                            <a:gdLst/>
                            <a:ahLst/>
                            <a:cxnLst/>
                            <a:rect l="0" t="0" r="0" b="0"/>
                            <a:pathLst>
                              <a:path w="2126958" h="2525344">
                                <a:moveTo>
                                  <a:pt x="0" y="0"/>
                                </a:moveTo>
                                <a:lnTo>
                                  <a:pt x="2126958" y="0"/>
                                </a:lnTo>
                                <a:lnTo>
                                  <a:pt x="2126958" y="2525344"/>
                                </a:lnTo>
                                <a:lnTo>
                                  <a:pt x="0" y="2525344"/>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596" name="Shape 596"/>
                        <wps:cNvSpPr/>
                        <wps:spPr>
                          <a:xfrm>
                            <a:off x="1877695" y="0"/>
                            <a:ext cx="348196" cy="348196"/>
                          </a:xfrm>
                          <a:custGeom>
                            <a:avLst/>
                            <a:gdLst/>
                            <a:ahLst/>
                            <a:cxnLst/>
                            <a:rect l="0" t="0" r="0" b="0"/>
                            <a:pathLst>
                              <a:path w="348196" h="348196">
                                <a:moveTo>
                                  <a:pt x="82067" y="0"/>
                                </a:moveTo>
                                <a:lnTo>
                                  <a:pt x="266116" y="0"/>
                                </a:lnTo>
                                <a:cubicBezTo>
                                  <a:pt x="348196" y="0"/>
                                  <a:pt x="348196" y="82067"/>
                                  <a:pt x="348196" y="82067"/>
                                </a:cubicBezTo>
                                <a:lnTo>
                                  <a:pt x="348196" y="266129"/>
                                </a:lnTo>
                                <a:cubicBezTo>
                                  <a:pt x="348196" y="348196"/>
                                  <a:pt x="266116" y="348196"/>
                                  <a:pt x="266116" y="348196"/>
                                </a:cubicBezTo>
                                <a:lnTo>
                                  <a:pt x="82067" y="348196"/>
                                </a:lnTo>
                                <a:cubicBezTo>
                                  <a:pt x="0" y="348196"/>
                                  <a:pt x="0" y="266129"/>
                                  <a:pt x="0" y="266129"/>
                                </a:cubicBezTo>
                                <a:lnTo>
                                  <a:pt x="0" y="82067"/>
                                </a:lnTo>
                                <a:cubicBezTo>
                                  <a:pt x="0" y="0"/>
                                  <a:pt x="82067" y="0"/>
                                  <a:pt x="8206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1367" name="Picture 11367"/>
                          <pic:cNvPicPr/>
                        </pic:nvPicPr>
                        <pic:blipFill>
                          <a:blip r:embed="rId43"/>
                          <a:stretch>
                            <a:fillRect/>
                          </a:stretch>
                        </pic:blipFill>
                        <pic:spPr>
                          <a:xfrm>
                            <a:off x="1874126" y="-2971"/>
                            <a:ext cx="350520" cy="350520"/>
                          </a:xfrm>
                          <a:prstGeom prst="rect">
                            <a:avLst/>
                          </a:prstGeom>
                        </pic:spPr>
                      </pic:pic>
                    </wpg:wgp>
                  </a:graphicData>
                </a:graphic>
              </wp:anchor>
            </w:drawing>
          </mc:Choice>
          <mc:Fallback>
            <w:pict>
              <v:group w14:anchorId="375736E8" id="Group 10517" o:spid="_x0000_s1026" style="position:absolute;margin-left:1.65pt;margin-top:-30.85pt;width:175.25pt;height:207.1pt;z-index:-251628544" coordsize="22258,26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">
                <v:shape id="Shape 12382" o:spid="_x0000_s1027" style="position:absolute;top:1051;width:21269;height:25253;visibility:visible;mso-wrap-style:square;v-text-anchor:top" coordsize="2126958,2525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oOm8QA&#10;AADeAAAADwAAAGRycy9kb3ducmV2LnhtbERPS2vCQBC+F/wPywje6sYIJURXESHYm8b6wNuQHZNg&#10;djZktxr99d1Cobf5+J4zX/amEXfqXG1ZwWQcgSAurK65VHD4yt4TEM4ja2wsk4InOVguBm9zTLV9&#10;cE73vS9FCGGXooLK+zaV0hUVGXRj2xIH7mo7gz7ArpS6w0cIN42Mo+hDGqw5NFTY0rqi4rb/Ngry&#10;nl75bpOcdtn2rG/b8nixTabUaNivZiA89f5f/Of+1GF+PE1i+H0n3C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qDpvEAAAA3gAAAA8AAAAAAAAAAAAAAAAAmAIAAGRycy9k&#10;b3ducmV2LnhtbFBLBQYAAAAABAAEAPUAAACJAwAAAAA=&#10;" path="m,l2126958,r,2525344l,2525344,,e" fillcolor="#0051a0" stroked="f" strokeweight="0">
                  <v:stroke miterlimit="83231f" joinstyle="miter"/>
                  <v:path arrowok="t" textboxrect="0,0,2126958,2525344"/>
                </v:shape>
                <v:shape id="Shape 596" o:spid="_x0000_s1028" style="position:absolute;left:18776;width:3482;height:3481;visibility:visible;mso-wrap-style:square;v-text-anchor:top" coordsize="348196,34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MtPccA&#10;AADcAAAADwAAAGRycy9kb3ducmV2LnhtbESPT2sCMRTE74V+h/AKXqRmFVzarVFa8R89CFWx9PbY&#10;PDdLNy/rJur67Y1Q6HGYmd8wo0lrK3GmxpeOFfR7CQji3OmSCwW77fz5BYQPyBorx6TgSh4m48eH&#10;EWbaXfiLzptQiAhhn6ECE0KdSelzQxZ9z9XE0Tu4xmKIsimkbvAS4baSgyRJpcWS44LBmqaG8t/N&#10;ySo4rK8f9X5RLdff5sft0tURZ91PpTpP7fsbiEBt+A//tVdawfA1hfuZeAT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TLT3HAAAA3AAAAA8AAAAAAAAAAAAAAAAAmAIAAGRy&#10;cy9kb3ducmV2LnhtbFBLBQYAAAAABAAEAPUAAACMAwAAAAA=&#10;" path="m82067,l266116,v82080,,82080,82067,82080,82067l348196,266129v,82067,-82080,82067,-82080,82067l82067,348196c,348196,,266129,,266129l,82067c,,82067,,82067,xe" stroked="f" strokeweight="0">
                  <v:stroke miterlimit="83231f" joinstyle="miter"/>
                  <v:path arrowok="t" textboxrect="0,0,348196,348196"/>
                </v:shape>
                <v:shape id="Picture 11367" o:spid="_x0000_s1029" type="#_x0000_t75" style="position:absolute;left:18741;top:-29;width:3505;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YUe3GAAAA3gAAAA8AAABkcnMvZG93bnJldi54bWxET9tqAjEQfS/0H8IUfJGa9YLV1SgiCoLS&#10;Uqvo47CZbpZuJssm6vbvTUHo2xzOdabzxpbiSrUvHCvodhIQxJnTBecKDl/r1xEIH5A1lo5JwS95&#10;mM+en6aYanfjT7ruQy5iCPsUFZgQqlRKnxmy6DuuIo7ct6sthgjrXOoabzHclrKXJENpseDYYLCi&#10;paHsZ3+xCk7YN+2P83qwXdE2O74fdmZ82SnVemkWExCBmvAvfrg3Os7v9odv8PdOvEHO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5hR7cYAAADeAAAADwAAAAAAAAAAAAAA&#10;AACfAgAAZHJzL2Rvd25yZXYueG1sUEsFBgAAAAAEAAQA9wAAAJIDAAAAAA==&#10;">
                  <v:imagedata r:id="rId44" o:title=""/>
                </v:shape>
              </v:group>
            </w:pict>
          </mc:Fallback>
        </mc:AlternateContent>
      </w:r>
      <w:proofErr w:type="gramStart"/>
      <w:r>
        <w:rPr>
          <w:rFonts w:ascii="Segoe UI Symbol" w:eastAsia="Segoe UI Symbol" w:hAnsi="Segoe UI Symbol" w:cs="Segoe UI Symbol"/>
          <w:color w:val="FFFFFF"/>
        </w:rPr>
        <w:t xml:space="preserve">◆  </w:t>
      </w:r>
      <w:r>
        <w:rPr>
          <w:rFonts w:ascii="Calibri" w:eastAsia="Calibri" w:hAnsi="Calibri" w:cs="Calibri"/>
          <w:b/>
          <w:color w:val="FFFFFF"/>
        </w:rPr>
        <w:t>Ensure</w:t>
      </w:r>
      <w:proofErr w:type="gramEnd"/>
      <w:r>
        <w:rPr>
          <w:rFonts w:ascii="Calibri" w:eastAsia="Calibri" w:hAnsi="Calibri" w:cs="Calibri"/>
          <w:b/>
          <w:color w:val="FFFFFF"/>
        </w:rPr>
        <w:t xml:space="preserve"> that teachers in your school or setting understand that they are responsible and accountable for the progress and development of the pupils in their class(</w:t>
      </w:r>
      <w:proofErr w:type="spellStart"/>
      <w:r>
        <w:rPr>
          <w:rFonts w:ascii="Calibri" w:eastAsia="Calibri" w:hAnsi="Calibri" w:cs="Calibri"/>
          <w:b/>
          <w:color w:val="FFFFFF"/>
        </w:rPr>
        <w:t>es</w:t>
      </w:r>
      <w:proofErr w:type="spellEnd"/>
      <w:r>
        <w:rPr>
          <w:rFonts w:ascii="Calibri" w:eastAsia="Calibri" w:hAnsi="Calibri" w:cs="Calibri"/>
          <w:b/>
          <w:color w:val="FFFFFF"/>
        </w:rPr>
        <w:t>), including where pupils access support from teaching assistants or specialist staff. Provide training to ensure that there is high-quality, differentiated teaching, every day in all classes and that specialist provision builds on and feeds into what is being taught in class.</w:t>
      </w:r>
    </w:p>
    <w:p w:rsidR="00F171E1" w:rsidRDefault="00F171E1">
      <w:pPr>
        <w:pStyle w:val="Heading2"/>
        <w:ind w:left="167" w:right="111"/>
      </w:pPr>
      <w:r>
        <w:t xml:space="preserve">The role of the teacher </w:t>
      </w:r>
    </w:p>
    <w:p w:rsidR="00F171E1" w:rsidRDefault="00F171E1">
      <w:pPr>
        <w:spacing w:after="326" w:line="284" w:lineRule="auto"/>
        <w:ind w:left="161" w:right="157" w:hanging="10"/>
      </w:pPr>
      <w:r>
        <w:rPr>
          <w:rFonts w:ascii="Calibri" w:eastAsia="Calibri" w:hAnsi="Calibri" w:cs="Calibri"/>
          <w:b/>
          <w:color w:val="575656"/>
        </w:rPr>
        <w:t xml:space="preserve">In this video, staff from </w:t>
      </w:r>
      <w:proofErr w:type="spellStart"/>
      <w:r>
        <w:rPr>
          <w:rFonts w:ascii="Calibri" w:eastAsia="Calibri" w:hAnsi="Calibri" w:cs="Calibri"/>
          <w:b/>
          <w:color w:val="575656"/>
        </w:rPr>
        <w:t>Finham</w:t>
      </w:r>
      <w:proofErr w:type="spellEnd"/>
      <w:r>
        <w:rPr>
          <w:rFonts w:ascii="Calibri" w:eastAsia="Calibri" w:hAnsi="Calibri" w:cs="Calibri"/>
          <w:b/>
          <w:color w:val="575656"/>
        </w:rPr>
        <w:t xml:space="preserve"> Park School, a mainstream school in Coventry, explain how teachers and teaching assistants work together to support Hassan, a pupil with a vision impairment. Notice how the class teacher retains responsibility for Hassan’s progress and development: http://y2u. </w:t>
      </w:r>
      <w:proofErr w:type="spellStart"/>
      <w:proofErr w:type="gramStart"/>
      <w:r>
        <w:rPr>
          <w:rFonts w:ascii="Calibri" w:eastAsia="Calibri" w:hAnsi="Calibri" w:cs="Calibri"/>
          <w:b/>
          <w:color w:val="575656"/>
        </w:rPr>
        <w:t>be</w:t>
      </w:r>
      <w:proofErr w:type="spellEnd"/>
      <w:r>
        <w:rPr>
          <w:rFonts w:ascii="Calibri" w:eastAsia="Calibri" w:hAnsi="Calibri" w:cs="Calibri"/>
          <w:b/>
          <w:color w:val="575656"/>
        </w:rPr>
        <w:t>/</w:t>
      </w:r>
      <w:proofErr w:type="gramEnd"/>
      <w:r>
        <w:rPr>
          <w:rFonts w:ascii="Calibri" w:eastAsia="Calibri" w:hAnsi="Calibri" w:cs="Calibri"/>
          <w:b/>
          <w:color w:val="575656"/>
        </w:rPr>
        <w:t>1XcPVf1UPGU</w:t>
      </w:r>
    </w:p>
    <w:p w:rsidR="00F171E1" w:rsidRDefault="00F171E1">
      <w:pPr>
        <w:spacing w:after="336"/>
        <w:ind w:left="161" w:right="323"/>
      </w:pPr>
      <w:proofErr w:type="gramStart"/>
      <w:r>
        <w:lastRenderedPageBreak/>
        <w:t>•  The</w:t>
      </w:r>
      <w:proofErr w:type="gramEnd"/>
      <w:r>
        <w:t xml:space="preserve"> identification of SEND should be built into the overall approach to monitoring the progress and development of all pupils. </w:t>
      </w:r>
    </w:p>
    <w:p w:rsidR="00F171E1" w:rsidRDefault="00F171E1">
      <w:pPr>
        <w:pStyle w:val="Heading2"/>
        <w:ind w:left="167" w:right="111"/>
      </w:pPr>
      <w:r>
        <w:t>High-quality teaching</w:t>
      </w:r>
    </w:p>
    <w:p w:rsidR="00F171E1" w:rsidRDefault="00F171E1">
      <w:pPr>
        <w:spacing w:after="171" w:line="284" w:lineRule="auto"/>
        <w:ind w:left="167" w:right="29" w:hanging="10"/>
        <w:jc w:val="both"/>
      </w:pPr>
      <w:proofErr w:type="spellStart"/>
      <w:r>
        <w:rPr>
          <w:rFonts w:ascii="Calibri" w:eastAsia="Calibri" w:hAnsi="Calibri" w:cs="Calibri"/>
          <w:b/>
          <w:color w:val="575656"/>
        </w:rPr>
        <w:t>Finham</w:t>
      </w:r>
      <w:proofErr w:type="spellEnd"/>
      <w:r>
        <w:rPr>
          <w:rFonts w:ascii="Calibri" w:eastAsia="Calibri" w:hAnsi="Calibri" w:cs="Calibri"/>
          <w:b/>
          <w:color w:val="575656"/>
        </w:rPr>
        <w:t xml:space="preserve"> Park School is a mainstream secondary school. In this film, staff, students and a parent explain how a personalised programme of support, including high-quality, differentiated subject teaching, has enabled Cameron, a Year 8 pupil with autism spectrum disorder and dyslexia, to learn and make progress:  http://y2u.be/Ia4w9udD5a8</w:t>
      </w:r>
    </w:p>
    <w:p w:rsidR="00F171E1" w:rsidRDefault="00F171E1">
      <w:pPr>
        <w:ind w:left="161" w:right="46"/>
      </w:pPr>
      <w:r>
        <w:rPr>
          <w:noProof/>
          <w:lang w:eastAsia="en-GB"/>
        </w:rPr>
        <mc:AlternateContent>
          <mc:Choice Requires="wpg">
            <w:drawing>
              <wp:anchor distT="0" distB="0" distL="114300" distR="114300" simplePos="0" relativeHeight="251688960" behindDoc="1" locked="0" layoutInCell="1" allowOverlap="1">
                <wp:simplePos x="0" y="0"/>
                <wp:positionH relativeFrom="column">
                  <wp:posOffset>-2283025</wp:posOffset>
                </wp:positionH>
                <wp:positionV relativeFrom="paragraph">
                  <wp:posOffset>-2823665</wp:posOffset>
                </wp:positionV>
                <wp:extent cx="4878491" cy="7134517"/>
                <wp:effectExtent l="0" t="0" r="0" b="0"/>
                <wp:wrapNone/>
                <wp:docPr id="10515" name="Group 10515"/>
                <wp:cNvGraphicFramePr/>
                <a:graphic xmlns:a="http://schemas.openxmlformats.org/drawingml/2006/main">
                  <a:graphicData uri="http://schemas.microsoft.com/office/word/2010/wordprocessingGroup">
                    <wpg:wgp>
                      <wpg:cNvGrpSpPr/>
                      <wpg:grpSpPr>
                        <a:xfrm>
                          <a:off x="0" y="0"/>
                          <a:ext cx="4878491" cy="7134517"/>
                          <a:chOff x="0" y="0"/>
                          <a:chExt cx="4878491" cy="7134517"/>
                        </a:xfrm>
                      </wpg:grpSpPr>
                      <pic:pic xmlns:pic="http://schemas.openxmlformats.org/drawingml/2006/picture">
                        <pic:nvPicPr>
                          <pic:cNvPr id="11368" name="Picture 11368"/>
                          <pic:cNvPicPr/>
                        </pic:nvPicPr>
                        <pic:blipFill>
                          <a:blip r:embed="rId45"/>
                          <a:stretch>
                            <a:fillRect/>
                          </a:stretch>
                        </pic:blipFill>
                        <pic:spPr>
                          <a:xfrm>
                            <a:off x="3621" y="-11"/>
                            <a:ext cx="4855465" cy="2685288"/>
                          </a:xfrm>
                          <a:prstGeom prst="rect">
                            <a:avLst/>
                          </a:prstGeom>
                        </pic:spPr>
                      </pic:pic>
                      <wps:wsp>
                        <wps:cNvPr id="627" name="Shape 627"/>
                        <wps:cNvSpPr/>
                        <wps:spPr>
                          <a:xfrm>
                            <a:off x="0" y="2843994"/>
                            <a:ext cx="2126971" cy="1700352"/>
                          </a:xfrm>
                          <a:custGeom>
                            <a:avLst/>
                            <a:gdLst/>
                            <a:ahLst/>
                            <a:cxnLst/>
                            <a:rect l="0" t="0" r="0" b="0"/>
                            <a:pathLst>
                              <a:path w="2126971" h="1700352">
                                <a:moveTo>
                                  <a:pt x="179997" y="0"/>
                                </a:moveTo>
                                <a:lnTo>
                                  <a:pt x="1946974" y="0"/>
                                </a:lnTo>
                                <a:cubicBezTo>
                                  <a:pt x="2126971" y="0"/>
                                  <a:pt x="2126971" y="179997"/>
                                  <a:pt x="2126971" y="179997"/>
                                </a:cubicBezTo>
                                <a:lnTo>
                                  <a:pt x="2126971" y="1520355"/>
                                </a:lnTo>
                                <a:cubicBezTo>
                                  <a:pt x="2126971" y="1700352"/>
                                  <a:pt x="1946974" y="1700352"/>
                                  <a:pt x="1946974" y="1700352"/>
                                </a:cubicBezTo>
                                <a:lnTo>
                                  <a:pt x="179997" y="1700352"/>
                                </a:lnTo>
                                <a:cubicBezTo>
                                  <a:pt x="0" y="1700352"/>
                                  <a:pt x="0" y="1520355"/>
                                  <a:pt x="0" y="1520355"/>
                                </a:cubicBezTo>
                                <a:lnTo>
                                  <a:pt x="0" y="179997"/>
                                </a:lnTo>
                                <a:cubicBezTo>
                                  <a:pt x="0" y="0"/>
                                  <a:pt x="179997" y="0"/>
                                  <a:pt x="179997" y="0"/>
                                </a:cubicBezTo>
                                <a:close/>
                              </a:path>
                            </a:pathLst>
                          </a:custGeom>
                          <a:ln w="0" cap="flat">
                            <a:miter lim="127000"/>
                          </a:ln>
                        </wps:spPr>
                        <wps:style>
                          <a:lnRef idx="0">
                            <a:srgbClr val="000000">
                              <a:alpha val="0"/>
                            </a:srgbClr>
                          </a:lnRef>
                          <a:fillRef idx="1">
                            <a:srgbClr val="A5B1DB"/>
                          </a:fillRef>
                          <a:effectRef idx="0">
                            <a:scrgbClr r="0" g="0" b="0"/>
                          </a:effectRef>
                          <a:fontRef idx="none"/>
                        </wps:style>
                        <wps:bodyPr/>
                      </wps:wsp>
                      <wps:wsp>
                        <wps:cNvPr id="637" name="Shape 637"/>
                        <wps:cNvSpPr/>
                        <wps:spPr>
                          <a:xfrm>
                            <a:off x="13769" y="5370513"/>
                            <a:ext cx="2126971" cy="1764005"/>
                          </a:xfrm>
                          <a:custGeom>
                            <a:avLst/>
                            <a:gdLst/>
                            <a:ahLst/>
                            <a:cxnLst/>
                            <a:rect l="0" t="0" r="0" b="0"/>
                            <a:pathLst>
                              <a:path w="2126971" h="1764005">
                                <a:moveTo>
                                  <a:pt x="179997" y="0"/>
                                </a:moveTo>
                                <a:lnTo>
                                  <a:pt x="1946974" y="0"/>
                                </a:lnTo>
                                <a:cubicBezTo>
                                  <a:pt x="2126971" y="0"/>
                                  <a:pt x="2126971" y="179997"/>
                                  <a:pt x="2126971" y="179997"/>
                                </a:cubicBezTo>
                                <a:lnTo>
                                  <a:pt x="2126971" y="1583995"/>
                                </a:lnTo>
                                <a:cubicBezTo>
                                  <a:pt x="2126971" y="1764005"/>
                                  <a:pt x="1946974" y="1764005"/>
                                  <a:pt x="1946974" y="1764005"/>
                                </a:cubicBezTo>
                                <a:lnTo>
                                  <a:pt x="179997" y="1764005"/>
                                </a:lnTo>
                                <a:cubicBezTo>
                                  <a:pt x="0" y="1764005"/>
                                  <a:pt x="0" y="1583995"/>
                                  <a:pt x="0" y="1583995"/>
                                </a:cubicBezTo>
                                <a:lnTo>
                                  <a:pt x="0" y="179997"/>
                                </a:lnTo>
                                <a:cubicBezTo>
                                  <a:pt x="0" y="0"/>
                                  <a:pt x="179997" y="0"/>
                                  <a:pt x="179997" y="0"/>
                                </a:cubicBezTo>
                                <a:close/>
                              </a:path>
                            </a:pathLst>
                          </a:custGeom>
                          <a:ln w="0" cap="flat">
                            <a:miter lim="127000"/>
                          </a:ln>
                        </wps:spPr>
                        <wps:style>
                          <a:lnRef idx="0">
                            <a:srgbClr val="000000">
                              <a:alpha val="0"/>
                            </a:srgbClr>
                          </a:lnRef>
                          <a:fillRef idx="1">
                            <a:srgbClr val="A5B1DB"/>
                          </a:fillRef>
                          <a:effectRef idx="0">
                            <a:scrgbClr r="0" g="0" b="0"/>
                          </a:effectRef>
                          <a:fontRef idx="none"/>
                        </wps:style>
                        <wps:bodyPr/>
                      </wps:wsp>
                      <wps:wsp>
                        <wps:cNvPr id="12383" name="Shape 12383"/>
                        <wps:cNvSpPr/>
                        <wps:spPr>
                          <a:xfrm>
                            <a:off x="2282997" y="4243171"/>
                            <a:ext cx="2126971" cy="2859621"/>
                          </a:xfrm>
                          <a:custGeom>
                            <a:avLst/>
                            <a:gdLst/>
                            <a:ahLst/>
                            <a:cxnLst/>
                            <a:rect l="0" t="0" r="0" b="0"/>
                            <a:pathLst>
                              <a:path w="2126971" h="2859621">
                                <a:moveTo>
                                  <a:pt x="0" y="0"/>
                                </a:moveTo>
                                <a:lnTo>
                                  <a:pt x="2126971" y="0"/>
                                </a:lnTo>
                                <a:lnTo>
                                  <a:pt x="2126971" y="2859621"/>
                                </a:lnTo>
                                <a:lnTo>
                                  <a:pt x="0" y="2859621"/>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12384" name="Shape 12384"/>
                        <wps:cNvSpPr/>
                        <wps:spPr>
                          <a:xfrm>
                            <a:off x="2378597" y="4337953"/>
                            <a:ext cx="1924977" cy="2734044"/>
                          </a:xfrm>
                          <a:custGeom>
                            <a:avLst/>
                            <a:gdLst/>
                            <a:ahLst/>
                            <a:cxnLst/>
                            <a:rect l="0" t="0" r="0" b="0"/>
                            <a:pathLst>
                              <a:path w="1924977" h="2734044">
                                <a:moveTo>
                                  <a:pt x="0" y="0"/>
                                </a:moveTo>
                                <a:lnTo>
                                  <a:pt x="1924977" y="0"/>
                                </a:lnTo>
                                <a:lnTo>
                                  <a:pt x="1924977" y="2734044"/>
                                </a:lnTo>
                                <a:lnTo>
                                  <a:pt x="0" y="2734044"/>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668" name="Shape 668"/>
                        <wps:cNvSpPr/>
                        <wps:spPr>
                          <a:xfrm>
                            <a:off x="4158490" y="4147453"/>
                            <a:ext cx="348196" cy="348196"/>
                          </a:xfrm>
                          <a:custGeom>
                            <a:avLst/>
                            <a:gdLst/>
                            <a:ahLst/>
                            <a:cxnLst/>
                            <a:rect l="0" t="0" r="0" b="0"/>
                            <a:pathLst>
                              <a:path w="348196" h="348196">
                                <a:moveTo>
                                  <a:pt x="82067" y="0"/>
                                </a:moveTo>
                                <a:lnTo>
                                  <a:pt x="266116" y="0"/>
                                </a:lnTo>
                                <a:cubicBezTo>
                                  <a:pt x="348196" y="0"/>
                                  <a:pt x="348196" y="82067"/>
                                  <a:pt x="348196" y="82067"/>
                                </a:cubicBezTo>
                                <a:lnTo>
                                  <a:pt x="348196" y="266128"/>
                                </a:lnTo>
                                <a:cubicBezTo>
                                  <a:pt x="348196" y="348196"/>
                                  <a:pt x="266116" y="348196"/>
                                  <a:pt x="266116" y="348196"/>
                                </a:cubicBezTo>
                                <a:lnTo>
                                  <a:pt x="82067" y="348196"/>
                                </a:lnTo>
                                <a:cubicBezTo>
                                  <a:pt x="0" y="348196"/>
                                  <a:pt x="0" y="266128"/>
                                  <a:pt x="0" y="266128"/>
                                </a:cubicBezTo>
                                <a:lnTo>
                                  <a:pt x="0" y="82067"/>
                                </a:lnTo>
                                <a:cubicBezTo>
                                  <a:pt x="0" y="0"/>
                                  <a:pt x="82067" y="0"/>
                                  <a:pt x="8206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1369" name="Picture 11369"/>
                          <pic:cNvPicPr/>
                        </pic:nvPicPr>
                        <pic:blipFill>
                          <a:blip r:embed="rId46"/>
                          <a:stretch>
                            <a:fillRect/>
                          </a:stretch>
                        </pic:blipFill>
                        <pic:spPr>
                          <a:xfrm>
                            <a:off x="4156013" y="4145268"/>
                            <a:ext cx="350520" cy="350520"/>
                          </a:xfrm>
                          <a:prstGeom prst="rect">
                            <a:avLst/>
                          </a:prstGeom>
                        </pic:spPr>
                      </pic:pic>
                    </wpg:wgp>
                  </a:graphicData>
                </a:graphic>
              </wp:anchor>
            </w:drawing>
          </mc:Choice>
          <mc:Fallback>
            <w:pict>
              <v:group w14:anchorId="4338042E" id="Group 10515" o:spid="_x0000_s1026" style="position:absolute;margin-left:-179.75pt;margin-top:-222.35pt;width:384.15pt;height:561.75pt;z-index:-251627520" coordsize="48784,71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">
                <v:shape id="Picture 11368" o:spid="_x0000_s1027" type="#_x0000_t75" style="position:absolute;left:36;width:48554;height:26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5vArHAAAA3gAAAA8AAABkcnMvZG93bnJldi54bWxEj81uwkAMhO+VeIeVkXorG9oqQoEFIRCi&#10;PwfEzwOYrEkCWW+a3ZL07etDpd5szXjm82zRu1rdqQ2VZwPjUQKKOPe24sLA6bh5moAKEdli7ZkM&#10;/FCAxXzwMMPM+o73dD/EQkkIhwwNlDE2mdYhL8lhGPmGWLSLbx1GWdtC2xY7CXe1fk6SVDusWBpK&#10;bGhVUn47fDsD3dlePly1zb/c62f9vtyhXl9TYx6H/XIKKlIf/81/129W8McvqfDKOzKDnv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Z5vArHAAAA3gAAAA8AAAAAAAAAAAAA&#10;AAAAnwIAAGRycy9kb3ducmV2LnhtbFBLBQYAAAAABAAEAPcAAACTAwAAAAA=&#10;">
                  <v:imagedata r:id="rId47" o:title=""/>
                </v:shape>
                <v:shape id="Shape 627" o:spid="_x0000_s1028" style="position:absolute;top:28439;width:21269;height:17004;visibility:visible;mso-wrap-style:square;v-text-anchor:top" coordsize="2126971,1700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8CicYA&#10;AADcAAAADwAAAGRycy9kb3ducmV2LnhtbESPQWvCQBSE74L/YXmCt7qph2ijq1hREXuxKoK3R/Y1&#10;ic2+DdnVxH/fLQgeh5n5hpnOW1OKO9WusKzgfRCBIE6tLjhTcDqu38YgnEfWWFomBQ9yMJ91O1NM&#10;tG34m+4Hn4kAYZeggtz7KpHSpTkZdANbEQfvx9YGfZB1JnWNTYCbUg6jKJYGCw4LOVa0zCn9PdyM&#10;gmK8usafl4/Fddd8nc/NfrMu9xul+r12MQHhqfWv8LO91Qri4Qj+z4Qj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8CicYAAADcAAAADwAAAAAAAAAAAAAAAACYAgAAZHJz&#10;L2Rvd25yZXYueG1sUEsFBgAAAAAEAAQA9QAAAIsDAAAAAA==&#10;" path="m179997,l1946974,v179997,,179997,179997,179997,179997l2126971,1520355v,179997,-179997,179997,-179997,179997l179997,1700352c,1700352,,1520355,,1520355l,179997c,,179997,,179997,xe" fillcolor="#a5b1db" stroked="f" strokeweight="0">
                  <v:stroke miterlimit="83231f" joinstyle="miter"/>
                  <v:path arrowok="t" textboxrect="0,0,2126971,1700352"/>
                </v:shape>
                <v:shape id="Shape 637" o:spid="_x0000_s1029" style="position:absolute;left:137;top:53705;width:21270;height:17640;visibility:visible;mso-wrap-style:square;v-text-anchor:top" coordsize="2126971,1764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la+scA&#10;AADcAAAADwAAAGRycy9kb3ducmV2LnhtbESPQWvCQBSE7wX/w/IEL0U3ak1tdJUiFHpQpNqDx9fs&#10;M0mbfZvubmP6792C0OMwM98wy3VnatGS85VlBeNRAoI4t7riQsH78WU4B+EDssbaMin4JQ/rVe9u&#10;iZm2F36j9hAKESHsM1RQhtBkUvq8JIN+ZBvi6J2tMxiidIXUDi8Rbmo5SZJUGqw4LpTY0Kak/Ovw&#10;YxTsPZ0+xlu3q5+203v3nc4+H9qZUoN+97wAEagL/+Fb+1UrSKeP8HcmHgG5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ZWvrHAAAA3AAAAA8AAAAAAAAAAAAAAAAAmAIAAGRy&#10;cy9kb3ducmV2LnhtbFBLBQYAAAAABAAEAPUAAACMAwAAAAA=&#10;" path="m179997,l1946974,v179997,,179997,179997,179997,179997l2126971,1583995v,180010,-179997,180010,-179997,180010l179997,1764005c,1764005,,1583995,,1583995l,179997c,,179997,,179997,xe" fillcolor="#a5b1db" stroked="f" strokeweight="0">
                  <v:stroke miterlimit="83231f" joinstyle="miter"/>
                  <v:path arrowok="t" textboxrect="0,0,2126971,1764005"/>
                </v:shape>
                <v:shape id="Shape 12383" o:spid="_x0000_s1030" style="position:absolute;left:22829;top:42431;width:21270;height:28596;visibility:visible;mso-wrap-style:square;v-text-anchor:top" coordsize="2126971,2859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UAw8MA&#10;AADeAAAADwAAAGRycy9kb3ducmV2LnhtbERPTYvCMBC9C/sfwix407QKIl2j6LKCB0Gty56nzWxb&#10;bCalibX+eyMI3ubxPmex6k0tOmpdZVlBPI5AEOdWV1wo+D1vR3MQziNrrC2Tgjs5WC0/BgtMtL3x&#10;ibrUFyKEsEtQQel9k0jp8pIMurFtiAP3b1uDPsC2kLrFWwg3tZxE0UwarDg0lNjQd0n5Jb0aBV2V&#10;Zcdoz5eM9ofjNd5sf/4wVmr42a+/QHjq/Vv8cu90mD+ZzqfwfCfc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UAw8MAAADeAAAADwAAAAAAAAAAAAAAAACYAgAAZHJzL2Rv&#10;d25yZXYueG1sUEsFBgAAAAAEAAQA9QAAAIgDAAAAAA==&#10;" path="m,l2126971,r,2859621l,2859621,,e" fillcolor="#0051a0" stroked="f" strokeweight="0">
                  <v:stroke miterlimit="83231f" joinstyle="miter"/>
                  <v:path arrowok="t" textboxrect="0,0,2126971,2859621"/>
                </v:shape>
                <v:shape id="Shape 12384" o:spid="_x0000_s1031" style="position:absolute;left:23785;top:43379;width:19250;height:27340;visibility:visible;mso-wrap-style:square;v-text-anchor:top" coordsize="1924977,2734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ibosYA&#10;AADeAAAADwAAAGRycy9kb3ducmV2LnhtbERPTWvCQBC9F/oflin0UnSjFklTVxGhIPVSo0iPQ3ZM&#10;QrOzYXebRH+9Wyh4m8f7nMVqMI3oyPnasoLJOAFBXFhdc6ngePgYpSB8QNbYWCYFF/KwWj4+LDDT&#10;tuc9dXkoRQxhn6GCKoQ2k9IXFRn0Y9sSR+5sncEQoSuldtjHcNPIaZLMpcGaY0OFLW0qKn7yX6Og&#10;+/rcnvuXt3R33X8X9uQurV/nSj0/Det3EIGGcBf/u7c6zp/O0lf4eyfe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ibosYAAADeAAAADwAAAAAAAAAAAAAAAACYAgAAZHJz&#10;L2Rvd25yZXYueG1sUEsFBgAAAAAEAAQA9QAAAIsDAAAAAA==&#10;" path="m,l1924977,r,2734044l,2734044,,e" fillcolor="#0051a0" stroked="f" strokeweight="0">
                  <v:stroke miterlimit="83231f" joinstyle="miter"/>
                  <v:path arrowok="t" textboxrect="0,0,1924977,2734044"/>
                </v:shape>
                <v:shape id="Shape 668" o:spid="_x0000_s1032" style="position:absolute;left:41584;top:41474;width:3482;height:3482;visibility:visible;mso-wrap-style:square;v-text-anchor:top" coordsize="348196,34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ANj8MA&#10;AADcAAAADwAAAGRycy9kb3ducmV2LnhtbERPy4rCMBTdD/gP4QpuhjHVRZGOUUZxZsSF4ANldpfm&#10;2hSbm9pktP69WQguD+c9nra2EldqfOlYwaCfgCDOnS65ULDffX+MQPiArLFyTAru5GE66byNMdPu&#10;xhu6bkMhYgj7DBWYEOpMSp8bsuj7riaO3Mk1FkOETSF1g7cYbis5TJJUWiw5NhisaW4oP2//rYLT&#10;+j6rDz/V7/po/tw+XV5w8b5Sqtdtvz5BBGrDS/x0L7WCNI1r45l4BOT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ANj8MAAADcAAAADwAAAAAAAAAAAAAAAACYAgAAZHJzL2Rv&#10;d25yZXYueG1sUEsFBgAAAAAEAAQA9QAAAIgDAAAAAA==&#10;" path="m82067,l266116,v82080,,82080,82067,82080,82067l348196,266128v,82068,-82080,82068,-82080,82068l82067,348196c,348196,,266128,,266128l,82067c,,82067,,82067,xe" stroked="f" strokeweight="0">
                  <v:stroke miterlimit="83231f" joinstyle="miter"/>
                  <v:path arrowok="t" textboxrect="0,0,348196,348196"/>
                </v:shape>
                <v:shape id="Picture 11369" o:spid="_x0000_s1033" type="#_x0000_t75" style="position:absolute;left:41560;top:41452;width:3505;height:3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FXKfEAAAA3gAAAA8AAABkcnMvZG93bnJldi54bWxET91qwjAUvhf2DuEMdqdJtyGzGssYCEUY&#10;m84HODbHtq45KU2s1ac3g4F35+P7PYtssI3oqfO1Yw3JRIEgLpypudSw+1mN30D4gGywcUwaLuQh&#10;Wz6MFpgad+YN9dtQihjCPkUNVQhtKqUvKrLoJ64ljtzBdRZDhF0pTYfnGG4b+azUVFqsOTZU2NJH&#10;RcXv9mQ1fNPnesP7a10o1SZf+Wtwx95o/fQ4vM9BBBrCXfzvzk2cn7xMZ/D3TrxBL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FXKfEAAAA3gAAAA8AAAAAAAAAAAAAAAAA&#10;nwIAAGRycy9kb3ducmV2LnhtbFBLBQYAAAAABAAEAPcAAACQAwAAAAA=&#10;">
                  <v:imagedata r:id="rId48" o:title=""/>
                </v:shape>
              </v:group>
            </w:pict>
          </mc:Fallback>
        </mc:AlternateContent>
      </w:r>
      <w:proofErr w:type="gramStart"/>
      <w:r>
        <w:t>•  Schools</w:t>
      </w:r>
      <w:proofErr w:type="gramEnd"/>
      <w:r>
        <w:t xml:space="preserve"> and settings can take their own approach to record keeping but SEND provision should be recorded accurately and kept up to date. Ofsted will expect to see evidence of pupil </w:t>
      </w:r>
      <w:r>
        <w:lastRenderedPageBreak/>
        <w:t xml:space="preserve">progress, a focus on outcomes and a rigorous approach to the monitoring and evaluation of any SEN support provided. </w:t>
      </w:r>
      <w:r>
        <w:rPr>
          <w:rFonts w:ascii="Calibri" w:eastAsia="Calibri" w:hAnsi="Calibri" w:cs="Calibri"/>
          <w:b/>
          <w:color w:val="FFFFFF"/>
          <w:sz w:val="28"/>
        </w:rPr>
        <w:t>Action</w:t>
      </w:r>
    </w:p>
    <w:p w:rsidR="00F171E1" w:rsidRDefault="00F171E1">
      <w:pPr>
        <w:spacing w:line="285" w:lineRule="auto"/>
        <w:ind w:left="350" w:right="275" w:hanging="200"/>
      </w:pPr>
      <w:proofErr w:type="gramStart"/>
      <w:r>
        <w:rPr>
          <w:rFonts w:ascii="Segoe UI Symbol" w:eastAsia="Segoe UI Symbol" w:hAnsi="Segoe UI Symbol" w:cs="Segoe UI Symbol"/>
          <w:color w:val="FFFFFF"/>
        </w:rPr>
        <w:t xml:space="preserve">◆  </w:t>
      </w:r>
      <w:r>
        <w:rPr>
          <w:rFonts w:ascii="Calibri" w:eastAsia="Calibri" w:hAnsi="Calibri" w:cs="Calibri"/>
          <w:b/>
          <w:color w:val="FFFFFF"/>
        </w:rPr>
        <w:t>Review</w:t>
      </w:r>
      <w:proofErr w:type="gramEnd"/>
      <w:r>
        <w:rPr>
          <w:rFonts w:ascii="Calibri" w:eastAsia="Calibri" w:hAnsi="Calibri" w:cs="Calibri"/>
          <w:b/>
          <w:color w:val="FFFFFF"/>
        </w:rPr>
        <w:t xml:space="preserve"> your record-keeping processes to ensure that you record what provision is being made for children and young people with SEND (whether they are on SEN support or have an EHC plan) that is additional to or different from that made for other children and young people. </w:t>
      </w:r>
    </w:p>
    <w:p w:rsidR="00F171E1" w:rsidRDefault="00F171E1">
      <w:pPr>
        <w:spacing w:line="285" w:lineRule="auto"/>
        <w:ind w:left="350" w:right="275" w:hanging="200"/>
      </w:pPr>
      <w:proofErr w:type="gramStart"/>
      <w:r>
        <w:rPr>
          <w:rFonts w:ascii="Segoe UI Symbol" w:eastAsia="Segoe UI Symbol" w:hAnsi="Segoe UI Symbol" w:cs="Segoe UI Symbol"/>
          <w:color w:val="FFFFFF"/>
        </w:rPr>
        <w:t xml:space="preserve">◆  </w:t>
      </w:r>
      <w:r>
        <w:rPr>
          <w:rFonts w:ascii="Calibri" w:eastAsia="Calibri" w:hAnsi="Calibri" w:cs="Calibri"/>
          <w:b/>
          <w:color w:val="FFFFFF"/>
        </w:rPr>
        <w:t>Make</w:t>
      </w:r>
      <w:proofErr w:type="gramEnd"/>
      <w:r>
        <w:rPr>
          <w:rFonts w:ascii="Calibri" w:eastAsia="Calibri" w:hAnsi="Calibri" w:cs="Calibri"/>
          <w:b/>
          <w:color w:val="FFFFFF"/>
        </w:rPr>
        <w:t xml:space="preserve"> sure that you record outcomes and that progress is recorded against these. </w:t>
      </w:r>
    </w:p>
    <w:p w:rsidR="00F171E1" w:rsidRDefault="00F171E1">
      <w:pPr>
        <w:spacing w:line="285" w:lineRule="auto"/>
        <w:ind w:left="391" w:right="275" w:hanging="241"/>
      </w:pPr>
      <w:r>
        <w:rPr>
          <w:rFonts w:ascii="Segoe UI Symbol" w:eastAsia="Segoe UI Symbol" w:hAnsi="Segoe UI Symbol" w:cs="Segoe UI Symbol"/>
          <w:color w:val="FFFFFF"/>
        </w:rPr>
        <w:t xml:space="preserve">◆ </w:t>
      </w:r>
      <w:r>
        <w:rPr>
          <w:rFonts w:ascii="Calibri" w:eastAsia="Calibri" w:hAnsi="Calibri" w:cs="Calibri"/>
          <w:b/>
          <w:color w:val="FFFFFF"/>
        </w:rPr>
        <w:t xml:space="preserve">➢ </w:t>
      </w:r>
      <w:proofErr w:type="gramStart"/>
      <w:r>
        <w:rPr>
          <w:rFonts w:ascii="Calibri" w:eastAsia="Calibri" w:hAnsi="Calibri" w:cs="Calibri"/>
          <w:b/>
          <w:color w:val="FFFFFF"/>
        </w:rPr>
        <w:t>When</w:t>
      </w:r>
      <w:proofErr w:type="gramEnd"/>
      <w:r>
        <w:rPr>
          <w:rFonts w:ascii="Calibri" w:eastAsia="Calibri" w:hAnsi="Calibri" w:cs="Calibri"/>
          <w:b/>
          <w:color w:val="FFFFFF"/>
        </w:rPr>
        <w:t xml:space="preserve"> you share this information with parents and carers, at least termly, make sure that you have an acknowledgement of their response, such as a note of the meeting, or a </w:t>
      </w:r>
      <w:r>
        <w:rPr>
          <w:rFonts w:ascii="Calibri" w:eastAsia="Calibri" w:hAnsi="Calibri" w:cs="Calibri"/>
          <w:b/>
          <w:color w:val="FFFFFF"/>
        </w:rPr>
        <w:lastRenderedPageBreak/>
        <w:t>signed, returned copy of the record, with comments.</w:t>
      </w:r>
    </w:p>
    <w:p w:rsidR="00F171E1" w:rsidRDefault="00F171E1">
      <w:pPr>
        <w:ind w:left="173" w:right="46"/>
      </w:pPr>
      <w:r>
        <w:t xml:space="preserve">For further information, see the </w:t>
      </w:r>
      <w:proofErr w:type="spellStart"/>
      <w:r>
        <w:t>nasen</w:t>
      </w:r>
      <w:proofErr w:type="spellEnd"/>
      <w:r>
        <w:t xml:space="preserve"> quick guide </w:t>
      </w:r>
      <w:r>
        <w:rPr>
          <w:rFonts w:ascii="Calibri" w:eastAsia="Calibri" w:hAnsi="Calibri" w:cs="Calibri"/>
          <w:i/>
        </w:rPr>
        <w:t>Tracking Progress and Managing Provision</w:t>
      </w:r>
      <w:r>
        <w:t>.</w:t>
      </w:r>
    </w:p>
    <w:p w:rsidR="00F171E1" w:rsidRDefault="00F171E1" w:rsidP="00F171E1">
      <w:pPr>
        <w:numPr>
          <w:ilvl w:val="0"/>
          <w:numId w:val="14"/>
        </w:numPr>
        <w:spacing w:after="3" w:line="292" w:lineRule="auto"/>
        <w:ind w:left="161" w:right="46" w:hanging="154"/>
      </w:pPr>
      <w:r>
        <w:t>Class and subject teachers, supported by the senior leadership team, should make regular assessments of progress for all pupils. Where pupils are falling behind or not making expected progress given their age and starting point they should be given extra support.</w:t>
      </w:r>
    </w:p>
    <w:p w:rsidR="00F171E1" w:rsidRDefault="00F171E1" w:rsidP="00F171E1">
      <w:pPr>
        <w:numPr>
          <w:ilvl w:val="0"/>
          <w:numId w:val="14"/>
        </w:numPr>
        <w:spacing w:after="315" w:line="292" w:lineRule="auto"/>
        <w:ind w:left="161" w:right="46" w:hanging="154"/>
      </w:pPr>
      <w:r>
        <w:rPr>
          <w:noProof/>
          <w:lang w:eastAsia="en-GB"/>
        </w:rPr>
        <w:lastRenderedPageBreak/>
        <w:drawing>
          <wp:anchor distT="0" distB="0" distL="114300" distR="114300" simplePos="0" relativeHeight="251689984" behindDoc="0" locked="0" layoutInCell="1" allowOverlap="0">
            <wp:simplePos x="0" y="0"/>
            <wp:positionH relativeFrom="margin">
              <wp:posOffset>7687</wp:posOffset>
            </wp:positionH>
            <wp:positionV relativeFrom="paragraph">
              <wp:posOffset>484289</wp:posOffset>
            </wp:positionV>
            <wp:extent cx="4504945" cy="4370833"/>
            <wp:effectExtent l="0" t="0" r="0" b="0"/>
            <wp:wrapTopAndBottom/>
            <wp:docPr id="11370" name="Picture 11370"/>
            <wp:cNvGraphicFramePr/>
            <a:graphic xmlns:a="http://schemas.openxmlformats.org/drawingml/2006/main">
              <a:graphicData uri="http://schemas.openxmlformats.org/drawingml/2006/picture">
                <pic:pic xmlns:pic="http://schemas.openxmlformats.org/drawingml/2006/picture">
                  <pic:nvPicPr>
                    <pic:cNvPr id="11370" name="Picture 11370"/>
                    <pic:cNvPicPr/>
                  </pic:nvPicPr>
                  <pic:blipFill>
                    <a:blip r:embed="rId49"/>
                    <a:stretch>
                      <a:fillRect/>
                    </a:stretch>
                  </pic:blipFill>
                  <pic:spPr>
                    <a:xfrm>
                      <a:off x="0" y="0"/>
                      <a:ext cx="4504945" cy="4370833"/>
                    </a:xfrm>
                    <a:prstGeom prst="rect">
                      <a:avLst/>
                    </a:prstGeom>
                  </pic:spPr>
                </pic:pic>
              </a:graphicData>
            </a:graphic>
          </wp:anchor>
        </w:drawing>
      </w:r>
      <w:r>
        <w:t>Once a potential special educational need is identified, schools should take action to remove barriers to learning and put effective special educational provision in place. This is ‘SEN support’ which should take the form of a four-</w:t>
      </w:r>
      <w:r>
        <w:lastRenderedPageBreak/>
        <w:t xml:space="preserve">part cycle – assess, plan, do, review. This is </w:t>
      </w:r>
    </w:p>
    <w:p w:rsidR="00F171E1" w:rsidRDefault="00F171E1">
      <w:pPr>
        <w:pStyle w:val="Heading2"/>
        <w:ind w:left="10" w:right="111"/>
      </w:pPr>
      <w:r>
        <w:t>SEN support and the graduated approach</w:t>
      </w:r>
    </w:p>
    <w:p w:rsidR="00F171E1" w:rsidRDefault="00F171E1">
      <w:pPr>
        <w:spacing w:line="284" w:lineRule="auto"/>
        <w:ind w:left="10" w:right="157" w:hanging="10"/>
      </w:pPr>
      <w:r>
        <w:rPr>
          <w:noProof/>
          <w:lang w:eastAsia="en-GB"/>
        </w:rPr>
        <mc:AlternateContent>
          <mc:Choice Requires="wpg">
            <w:drawing>
              <wp:anchor distT="0" distB="0" distL="114300" distR="114300" simplePos="0" relativeHeight="251691008" behindDoc="1" locked="0" layoutInCell="1" allowOverlap="1">
                <wp:simplePos x="0" y="0"/>
                <wp:positionH relativeFrom="column">
                  <wp:posOffset>-95589</wp:posOffset>
                </wp:positionH>
                <wp:positionV relativeFrom="paragraph">
                  <wp:posOffset>-482015</wp:posOffset>
                </wp:positionV>
                <wp:extent cx="2126971" cy="1403350"/>
                <wp:effectExtent l="0" t="0" r="0" b="0"/>
                <wp:wrapNone/>
                <wp:docPr id="11146" name="Group 11146"/>
                <wp:cNvGraphicFramePr/>
                <a:graphic xmlns:a="http://schemas.openxmlformats.org/drawingml/2006/main">
                  <a:graphicData uri="http://schemas.microsoft.com/office/word/2010/wordprocessingGroup">
                    <wpg:wgp>
                      <wpg:cNvGrpSpPr/>
                      <wpg:grpSpPr>
                        <a:xfrm>
                          <a:off x="0" y="0"/>
                          <a:ext cx="2126971" cy="1403350"/>
                          <a:chOff x="0" y="0"/>
                          <a:chExt cx="2126971" cy="1403350"/>
                        </a:xfrm>
                      </wpg:grpSpPr>
                      <wps:wsp>
                        <wps:cNvPr id="696" name="Shape 696"/>
                        <wps:cNvSpPr/>
                        <wps:spPr>
                          <a:xfrm>
                            <a:off x="0" y="0"/>
                            <a:ext cx="2126971" cy="1403350"/>
                          </a:xfrm>
                          <a:custGeom>
                            <a:avLst/>
                            <a:gdLst/>
                            <a:ahLst/>
                            <a:cxnLst/>
                            <a:rect l="0" t="0" r="0" b="0"/>
                            <a:pathLst>
                              <a:path w="2126971" h="1403350">
                                <a:moveTo>
                                  <a:pt x="179997" y="0"/>
                                </a:moveTo>
                                <a:lnTo>
                                  <a:pt x="1946974" y="0"/>
                                </a:lnTo>
                                <a:cubicBezTo>
                                  <a:pt x="2126971" y="0"/>
                                  <a:pt x="2126971" y="179997"/>
                                  <a:pt x="2126971" y="179997"/>
                                </a:cubicBezTo>
                                <a:lnTo>
                                  <a:pt x="2126971" y="1223353"/>
                                </a:lnTo>
                                <a:cubicBezTo>
                                  <a:pt x="2126971" y="1403350"/>
                                  <a:pt x="1946974" y="1403350"/>
                                  <a:pt x="1946974" y="1403350"/>
                                </a:cubicBezTo>
                                <a:lnTo>
                                  <a:pt x="179997" y="1403350"/>
                                </a:lnTo>
                                <a:cubicBezTo>
                                  <a:pt x="0" y="1403350"/>
                                  <a:pt x="0" y="1223353"/>
                                  <a:pt x="0" y="1223353"/>
                                </a:cubicBezTo>
                                <a:lnTo>
                                  <a:pt x="0" y="179997"/>
                                </a:lnTo>
                                <a:cubicBezTo>
                                  <a:pt x="0" y="0"/>
                                  <a:pt x="179997" y="0"/>
                                  <a:pt x="179997" y="0"/>
                                </a:cubicBezTo>
                                <a:close/>
                              </a:path>
                            </a:pathLst>
                          </a:custGeom>
                          <a:ln w="0" cap="flat">
                            <a:miter lim="127000"/>
                          </a:ln>
                        </wps:spPr>
                        <wps:style>
                          <a:lnRef idx="0">
                            <a:srgbClr val="000000">
                              <a:alpha val="0"/>
                            </a:srgbClr>
                          </a:lnRef>
                          <a:fillRef idx="1">
                            <a:srgbClr val="A5B1DB"/>
                          </a:fillRef>
                          <a:effectRef idx="0">
                            <a:scrgbClr r="0" g="0" b="0"/>
                          </a:effectRef>
                          <a:fontRef idx="none"/>
                        </wps:style>
                        <wps:bodyPr/>
                      </wps:wsp>
                    </wpg:wgp>
                  </a:graphicData>
                </a:graphic>
              </wp:anchor>
            </w:drawing>
          </mc:Choice>
          <mc:Fallback>
            <w:pict>
              <v:group w14:anchorId="2B4EA9C2" id="Group 11146" o:spid="_x0000_s1026" style="position:absolute;margin-left:-7.55pt;margin-top:-37.95pt;width:167.5pt;height:110.5pt;z-index:-251625472" coordsize="21269,14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">
                <v:shape id="Shape 696" o:spid="_x0000_s1027" style="position:absolute;width:21269;height:14033;visibility:visible;mso-wrap-style:square;v-text-anchor:top" coordsize="2126971,1403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mtI8QA&#10;AADcAAAADwAAAGRycy9kb3ducmV2LnhtbESPQWvCQBSE70L/w/IK3symIrGmrlIFwYMXY3/AS/Y1&#10;Cc2+TXdXjf31XUHwOMzMN8xyPZhOXMj51rKCtyQFQVxZ3XKt4Ou0m7yD8AFZY2eZFNzIw3r1Mlpi&#10;ru2Vj3QpQi0ihH2OCpoQ+lxKXzVk0Ce2J47et3UGQ5SultrhNcJNJ6dpmkmDLceFBnvaNlT9FGej&#10;YFEWv4f0L8w31X5GQ+/K7a10So1fh88PEIGG8Aw/2nutIFtkcD8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JrSPEAAAA3AAAAA8AAAAAAAAAAAAAAAAAmAIAAGRycy9k&#10;b3ducmV2LnhtbFBLBQYAAAAABAAEAPUAAACJAwAAAAA=&#10;" path="m179997,l1946974,v179997,,179997,179997,179997,179997l2126971,1223353v,179997,-179997,179997,-179997,179997l179997,1403350c,1403350,,1223353,,1223353l,179997c,,179997,,179997,xe" fillcolor="#a5b1db" stroked="f" strokeweight="0">
                  <v:stroke miterlimit="83231f" joinstyle="miter"/>
                  <v:path arrowok="t" textboxrect="0,0,2126971,1403350"/>
                </v:shape>
              </v:group>
            </w:pict>
          </mc:Fallback>
        </mc:AlternateContent>
      </w:r>
      <w:r>
        <w:rPr>
          <w:rFonts w:ascii="Calibri" w:eastAsia="Calibri" w:hAnsi="Calibri" w:cs="Calibri"/>
          <w:b/>
          <w:color w:val="575656"/>
        </w:rPr>
        <w:t xml:space="preserve">Listen to Kate Browning, educational associate of </w:t>
      </w:r>
      <w:proofErr w:type="spellStart"/>
      <w:r>
        <w:rPr>
          <w:rFonts w:ascii="Calibri" w:eastAsia="Calibri" w:hAnsi="Calibri" w:cs="Calibri"/>
          <w:b/>
          <w:color w:val="575656"/>
        </w:rPr>
        <w:t>nasen</w:t>
      </w:r>
      <w:proofErr w:type="spellEnd"/>
      <w:r>
        <w:rPr>
          <w:rFonts w:ascii="Calibri" w:eastAsia="Calibri" w:hAnsi="Calibri" w:cs="Calibri"/>
          <w:b/>
          <w:color w:val="575656"/>
        </w:rPr>
        <w:t xml:space="preserve">, explaining the implications of SEN support and the graduated </w:t>
      </w:r>
      <w:r>
        <w:rPr>
          <w:rFonts w:ascii="Calibri" w:eastAsia="Calibri" w:hAnsi="Calibri" w:cs="Calibri"/>
          <w:b/>
          <w:color w:val="575656"/>
        </w:rPr>
        <w:lastRenderedPageBreak/>
        <w:t xml:space="preserve">approach for schools and settings: </w:t>
      </w:r>
    </w:p>
    <w:p w:rsidR="00F171E1" w:rsidRDefault="00F171E1">
      <w:pPr>
        <w:spacing w:line="284" w:lineRule="auto"/>
        <w:ind w:left="10" w:right="157" w:hanging="10"/>
      </w:pPr>
      <w:r>
        <w:rPr>
          <w:rFonts w:ascii="Calibri" w:eastAsia="Calibri" w:hAnsi="Calibri" w:cs="Calibri"/>
          <w:b/>
          <w:color w:val="575656"/>
        </w:rPr>
        <w:t>http://y2u.be/6CBGR1IGOS8</w:t>
      </w:r>
    </w:p>
    <w:p w:rsidR="00F171E1" w:rsidRDefault="00F171E1">
      <w:pPr>
        <w:pStyle w:val="Heading1"/>
        <w:ind w:left="160"/>
      </w:pPr>
      <w:r>
        <w:t>Action</w:t>
      </w:r>
    </w:p>
    <w:p w:rsidR="00F171E1" w:rsidRDefault="00F171E1">
      <w:pPr>
        <w:spacing w:after="408" w:line="284" w:lineRule="auto"/>
        <w:ind w:left="354" w:right="251" w:hanging="191"/>
        <w:jc w:val="both"/>
      </w:pPr>
      <w:proofErr w:type="gramStart"/>
      <w:r>
        <w:rPr>
          <w:rFonts w:ascii="Segoe UI Symbol" w:eastAsia="Segoe UI Symbol" w:hAnsi="Segoe UI Symbol" w:cs="Segoe UI Symbol"/>
          <w:color w:val="FFFFFF"/>
        </w:rPr>
        <w:t xml:space="preserve">◆  </w:t>
      </w:r>
      <w:r>
        <w:rPr>
          <w:rFonts w:ascii="Calibri" w:eastAsia="Calibri" w:hAnsi="Calibri" w:cs="Calibri"/>
          <w:b/>
          <w:color w:val="FFFFFF"/>
        </w:rPr>
        <w:t>Work</w:t>
      </w:r>
      <w:proofErr w:type="gramEnd"/>
      <w:r>
        <w:rPr>
          <w:rFonts w:ascii="Calibri" w:eastAsia="Calibri" w:hAnsi="Calibri" w:cs="Calibri"/>
          <w:b/>
          <w:color w:val="FFFFFF"/>
        </w:rPr>
        <w:t xml:space="preserve"> through the reflection and readiness questions in Jane </w:t>
      </w:r>
      <w:proofErr w:type="spellStart"/>
      <w:r>
        <w:rPr>
          <w:rFonts w:ascii="Calibri" w:eastAsia="Calibri" w:hAnsi="Calibri" w:cs="Calibri"/>
          <w:b/>
          <w:color w:val="FFFFFF"/>
        </w:rPr>
        <w:t>Friswell’s</w:t>
      </w:r>
      <w:proofErr w:type="spellEnd"/>
      <w:r>
        <w:rPr>
          <w:rFonts w:ascii="Calibri" w:eastAsia="Calibri" w:hAnsi="Calibri" w:cs="Calibri"/>
          <w:b/>
          <w:color w:val="FFFFFF"/>
        </w:rPr>
        <w:t xml:space="preserve"> article ‘Assess – Plan – Do – Review’ in </w:t>
      </w:r>
      <w:proofErr w:type="spellStart"/>
      <w:r>
        <w:rPr>
          <w:rFonts w:ascii="Calibri" w:eastAsia="Calibri" w:hAnsi="Calibri" w:cs="Calibri"/>
          <w:b/>
          <w:color w:val="FFFFFF"/>
        </w:rPr>
        <w:t>nasen’s</w:t>
      </w:r>
      <w:proofErr w:type="spellEnd"/>
      <w:r>
        <w:rPr>
          <w:rFonts w:ascii="Calibri" w:eastAsia="Calibri" w:hAnsi="Calibri" w:cs="Calibri"/>
          <w:b/>
          <w:color w:val="FFFFFF"/>
        </w:rPr>
        <w:t xml:space="preserve"> publication Everybody Included: The SEND Code of Practice explained, available at www.sendgateway.org.uk/resources. </w:t>
      </w:r>
      <w:proofErr w:type="gramStart"/>
      <w:r>
        <w:rPr>
          <w:rFonts w:ascii="Calibri" w:eastAsia="Calibri" w:hAnsi="Calibri" w:cs="Calibri"/>
          <w:b/>
          <w:color w:val="FFFFFF"/>
        </w:rPr>
        <w:t>everybody-included-the-send-code-ofpractice-explained.html</w:t>
      </w:r>
      <w:proofErr w:type="gramEnd"/>
    </w:p>
    <w:p w:rsidR="00F171E1" w:rsidRDefault="00F171E1">
      <w:pPr>
        <w:spacing w:after="0" w:line="284" w:lineRule="auto"/>
        <w:ind w:left="174" w:right="158"/>
        <w:jc w:val="both"/>
      </w:pPr>
      <w:proofErr w:type="gramStart"/>
      <w:r>
        <w:t>known</w:t>
      </w:r>
      <w:proofErr w:type="gramEnd"/>
      <w:r>
        <w:t xml:space="preserve"> as the graduated approach (see sections 6.44–6.56 of the Code).  For further information, see the </w:t>
      </w:r>
      <w:proofErr w:type="spellStart"/>
      <w:r>
        <w:t>nasen</w:t>
      </w:r>
      <w:proofErr w:type="spellEnd"/>
      <w:r>
        <w:t xml:space="preserve"> quick guide </w:t>
      </w:r>
      <w:r>
        <w:rPr>
          <w:rFonts w:ascii="Calibri" w:eastAsia="Calibri" w:hAnsi="Calibri" w:cs="Calibri"/>
          <w:i/>
        </w:rPr>
        <w:t>SEN Support and the Graduated Approach</w:t>
      </w:r>
      <w:r>
        <w:t>.</w:t>
      </w:r>
    </w:p>
    <w:p w:rsidR="00F171E1" w:rsidRDefault="00F171E1" w:rsidP="00F171E1">
      <w:pPr>
        <w:numPr>
          <w:ilvl w:val="0"/>
          <w:numId w:val="15"/>
        </w:numPr>
        <w:spacing w:after="3" w:line="292" w:lineRule="auto"/>
        <w:ind w:left="161" w:right="46" w:hanging="154"/>
      </w:pPr>
      <w:r>
        <w:t xml:space="preserve">Where a child continues to make little or no progress, despite well-founded support that is matched to the child’s </w:t>
      </w:r>
      <w:r>
        <w:lastRenderedPageBreak/>
        <w:t>area of need, the school should consider involving specialists, including those from outside agencies.</w:t>
      </w:r>
    </w:p>
    <w:p w:rsidR="00F171E1" w:rsidRDefault="00F171E1" w:rsidP="00F171E1">
      <w:pPr>
        <w:numPr>
          <w:ilvl w:val="0"/>
          <w:numId w:val="15"/>
        </w:numPr>
        <w:spacing w:after="393" w:line="292" w:lineRule="auto"/>
        <w:ind w:left="161" w:right="46" w:hanging="154"/>
      </w:pPr>
      <w:r>
        <w:t xml:space="preserve">Where a pupil is receiving SEN support, schools should meet parents termly to </w:t>
      </w:r>
    </w:p>
    <w:p w:rsidR="00F171E1" w:rsidRDefault="00F171E1">
      <w:pPr>
        <w:pStyle w:val="Heading2"/>
        <w:ind w:left="90" w:right="111"/>
      </w:pPr>
      <w:r>
        <w:t>Involving outside agencies</w:t>
      </w:r>
    </w:p>
    <w:p w:rsidR="00F171E1" w:rsidRDefault="00F171E1">
      <w:pPr>
        <w:spacing w:line="284" w:lineRule="auto"/>
        <w:ind w:left="90" w:right="342" w:hanging="10"/>
      </w:pPr>
      <w:r>
        <w:rPr>
          <w:rFonts w:ascii="Calibri" w:eastAsia="Calibri" w:hAnsi="Calibri" w:cs="Calibri"/>
          <w:b/>
          <w:color w:val="575656"/>
        </w:rPr>
        <w:t xml:space="preserve">Frederick Bird Primary School is a mainstream school in Coventry. In this video, the SENCO explains why her school decided to employ an educational psychologist and a clinical psychologist directly, and the impact this has had on staff and pupils. The psychologists explain how they work, and a class teacher comments on the benefits for her practice and, therefore, for the children she teaches: http://y2u.be/7UpuTqp-oks </w:t>
      </w:r>
      <w:proofErr w:type="gramStart"/>
      <w:r>
        <w:rPr>
          <w:rFonts w:ascii="Calibri" w:eastAsia="Calibri" w:hAnsi="Calibri" w:cs="Calibri"/>
          <w:b/>
          <w:color w:val="575656"/>
        </w:rPr>
        <w:t>You</w:t>
      </w:r>
      <w:proofErr w:type="gramEnd"/>
      <w:r>
        <w:rPr>
          <w:rFonts w:ascii="Calibri" w:eastAsia="Calibri" w:hAnsi="Calibri" w:cs="Calibri"/>
          <w:b/>
          <w:color w:val="575656"/>
        </w:rPr>
        <w:t xml:space="preserve"> can watch three more videos from Frederick Bird by following this link: http://goo.gl/WbWPgB</w:t>
      </w:r>
    </w:p>
    <w:p w:rsidR="00F171E1" w:rsidRDefault="00F171E1">
      <w:pPr>
        <w:pStyle w:val="Heading2"/>
        <w:ind w:left="167" w:right="111"/>
      </w:pPr>
      <w:r>
        <w:lastRenderedPageBreak/>
        <w:t>Alternative provision</w:t>
      </w:r>
    </w:p>
    <w:p w:rsidR="00F171E1" w:rsidRDefault="00F171E1">
      <w:pPr>
        <w:spacing w:line="284" w:lineRule="auto"/>
        <w:ind w:left="161" w:right="157" w:hanging="10"/>
      </w:pPr>
      <w:r>
        <w:rPr>
          <w:noProof/>
          <w:lang w:eastAsia="en-GB"/>
        </w:rPr>
        <mc:AlternateContent>
          <mc:Choice Requires="wpg">
            <w:drawing>
              <wp:anchor distT="0" distB="0" distL="114300" distR="114300" simplePos="0" relativeHeight="251692032" behindDoc="1" locked="0" layoutInCell="1" allowOverlap="1">
                <wp:simplePos x="0" y="0"/>
                <wp:positionH relativeFrom="column">
                  <wp:posOffset>-2335196</wp:posOffset>
                </wp:positionH>
                <wp:positionV relativeFrom="paragraph">
                  <wp:posOffset>-387549</wp:posOffset>
                </wp:positionV>
                <wp:extent cx="4462171" cy="6786499"/>
                <wp:effectExtent l="0" t="0" r="0" b="0"/>
                <wp:wrapNone/>
                <wp:docPr id="9161" name="Group 9161"/>
                <wp:cNvGraphicFramePr/>
                <a:graphic xmlns:a="http://schemas.openxmlformats.org/drawingml/2006/main">
                  <a:graphicData uri="http://schemas.microsoft.com/office/word/2010/wordprocessingGroup">
                    <wpg:wgp>
                      <wpg:cNvGrpSpPr/>
                      <wpg:grpSpPr>
                        <a:xfrm>
                          <a:off x="0" y="0"/>
                          <a:ext cx="4462171" cy="6786499"/>
                          <a:chOff x="0" y="0"/>
                          <a:chExt cx="4462171" cy="6786499"/>
                        </a:xfrm>
                      </wpg:grpSpPr>
                      <wps:wsp>
                        <wps:cNvPr id="734" name="Shape 734"/>
                        <wps:cNvSpPr/>
                        <wps:spPr>
                          <a:xfrm>
                            <a:off x="2335200" y="97199"/>
                            <a:ext cx="2126971" cy="4510799"/>
                          </a:xfrm>
                          <a:custGeom>
                            <a:avLst/>
                            <a:gdLst/>
                            <a:ahLst/>
                            <a:cxnLst/>
                            <a:rect l="0" t="0" r="0" b="0"/>
                            <a:pathLst>
                              <a:path w="2126971" h="4510799">
                                <a:moveTo>
                                  <a:pt x="179997" y="0"/>
                                </a:moveTo>
                                <a:lnTo>
                                  <a:pt x="1946974" y="0"/>
                                </a:lnTo>
                                <a:cubicBezTo>
                                  <a:pt x="2126971" y="0"/>
                                  <a:pt x="2126971" y="179997"/>
                                  <a:pt x="2126971" y="179997"/>
                                </a:cubicBezTo>
                                <a:lnTo>
                                  <a:pt x="2126971" y="4330802"/>
                                </a:lnTo>
                                <a:cubicBezTo>
                                  <a:pt x="2126971" y="4510799"/>
                                  <a:pt x="1946974" y="4510799"/>
                                  <a:pt x="1946974" y="4510799"/>
                                </a:cubicBezTo>
                                <a:lnTo>
                                  <a:pt x="179997" y="4510799"/>
                                </a:lnTo>
                                <a:cubicBezTo>
                                  <a:pt x="0" y="4510799"/>
                                  <a:pt x="0" y="4330802"/>
                                  <a:pt x="0" y="4330802"/>
                                </a:cubicBezTo>
                                <a:lnTo>
                                  <a:pt x="0" y="179997"/>
                                </a:lnTo>
                                <a:cubicBezTo>
                                  <a:pt x="0" y="0"/>
                                  <a:pt x="179997" y="0"/>
                                  <a:pt x="179997" y="0"/>
                                </a:cubicBezTo>
                                <a:close/>
                              </a:path>
                            </a:pathLst>
                          </a:custGeom>
                          <a:ln w="0" cap="flat">
                            <a:miter lim="127000"/>
                          </a:ln>
                        </wps:spPr>
                        <wps:style>
                          <a:lnRef idx="0">
                            <a:srgbClr val="000000">
                              <a:alpha val="0"/>
                            </a:srgbClr>
                          </a:lnRef>
                          <a:fillRef idx="1">
                            <a:srgbClr val="A5B1DB"/>
                          </a:fillRef>
                          <a:effectRef idx="0">
                            <a:scrgbClr r="0" g="0" b="0"/>
                          </a:effectRef>
                          <a:fontRef idx="none"/>
                        </wps:style>
                        <wps:bodyPr/>
                      </wps:wsp>
                      <wps:wsp>
                        <wps:cNvPr id="12389" name="Shape 12389"/>
                        <wps:cNvSpPr/>
                        <wps:spPr>
                          <a:xfrm>
                            <a:off x="52197" y="108000"/>
                            <a:ext cx="2126971" cy="1700352"/>
                          </a:xfrm>
                          <a:custGeom>
                            <a:avLst/>
                            <a:gdLst/>
                            <a:ahLst/>
                            <a:cxnLst/>
                            <a:rect l="0" t="0" r="0" b="0"/>
                            <a:pathLst>
                              <a:path w="2126971" h="1700352">
                                <a:moveTo>
                                  <a:pt x="0" y="0"/>
                                </a:moveTo>
                                <a:lnTo>
                                  <a:pt x="2126971" y="0"/>
                                </a:lnTo>
                                <a:lnTo>
                                  <a:pt x="2126971" y="1700352"/>
                                </a:lnTo>
                                <a:lnTo>
                                  <a:pt x="0" y="1700352"/>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774" name="Shape 774"/>
                        <wps:cNvSpPr/>
                        <wps:spPr>
                          <a:xfrm>
                            <a:off x="1911973" y="0"/>
                            <a:ext cx="348196" cy="348196"/>
                          </a:xfrm>
                          <a:custGeom>
                            <a:avLst/>
                            <a:gdLst/>
                            <a:ahLst/>
                            <a:cxnLst/>
                            <a:rect l="0" t="0" r="0" b="0"/>
                            <a:pathLst>
                              <a:path w="348196" h="348196">
                                <a:moveTo>
                                  <a:pt x="82067" y="0"/>
                                </a:moveTo>
                                <a:lnTo>
                                  <a:pt x="266129" y="0"/>
                                </a:lnTo>
                                <a:cubicBezTo>
                                  <a:pt x="348196" y="0"/>
                                  <a:pt x="348196" y="82067"/>
                                  <a:pt x="348196" y="82067"/>
                                </a:cubicBezTo>
                                <a:lnTo>
                                  <a:pt x="348196" y="266129"/>
                                </a:lnTo>
                                <a:cubicBezTo>
                                  <a:pt x="348196" y="348196"/>
                                  <a:pt x="266129" y="348196"/>
                                  <a:pt x="266129" y="348196"/>
                                </a:cubicBezTo>
                                <a:lnTo>
                                  <a:pt x="82067" y="348196"/>
                                </a:lnTo>
                                <a:cubicBezTo>
                                  <a:pt x="0" y="348196"/>
                                  <a:pt x="0" y="266129"/>
                                  <a:pt x="0" y="266129"/>
                                </a:cubicBezTo>
                                <a:lnTo>
                                  <a:pt x="0" y="82067"/>
                                </a:lnTo>
                                <a:cubicBezTo>
                                  <a:pt x="0" y="0"/>
                                  <a:pt x="82067" y="0"/>
                                  <a:pt x="8206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1371" name="Picture 11371"/>
                          <pic:cNvPicPr/>
                        </pic:nvPicPr>
                        <pic:blipFill>
                          <a:blip r:embed="rId50"/>
                          <a:stretch>
                            <a:fillRect/>
                          </a:stretch>
                        </pic:blipFill>
                        <pic:spPr>
                          <a:xfrm>
                            <a:off x="1908429" y="-2373"/>
                            <a:ext cx="350520" cy="350520"/>
                          </a:xfrm>
                          <a:prstGeom prst="rect">
                            <a:avLst/>
                          </a:prstGeom>
                        </pic:spPr>
                      </pic:pic>
                      <wps:wsp>
                        <wps:cNvPr id="777" name="Shape 777"/>
                        <wps:cNvSpPr/>
                        <wps:spPr>
                          <a:xfrm>
                            <a:off x="0" y="4232999"/>
                            <a:ext cx="2126971" cy="2553500"/>
                          </a:xfrm>
                          <a:custGeom>
                            <a:avLst/>
                            <a:gdLst/>
                            <a:ahLst/>
                            <a:cxnLst/>
                            <a:rect l="0" t="0" r="0" b="0"/>
                            <a:pathLst>
                              <a:path w="2126971" h="2553500">
                                <a:moveTo>
                                  <a:pt x="179997" y="0"/>
                                </a:moveTo>
                                <a:lnTo>
                                  <a:pt x="1946974" y="0"/>
                                </a:lnTo>
                                <a:cubicBezTo>
                                  <a:pt x="2126971" y="0"/>
                                  <a:pt x="2126971" y="179997"/>
                                  <a:pt x="2126971" y="179997"/>
                                </a:cubicBezTo>
                                <a:lnTo>
                                  <a:pt x="2126971" y="2373503"/>
                                </a:lnTo>
                                <a:cubicBezTo>
                                  <a:pt x="2126971" y="2553500"/>
                                  <a:pt x="1946974" y="2553500"/>
                                  <a:pt x="1946974" y="2553500"/>
                                </a:cubicBezTo>
                                <a:lnTo>
                                  <a:pt x="179997" y="2553500"/>
                                </a:lnTo>
                                <a:cubicBezTo>
                                  <a:pt x="0" y="2553500"/>
                                  <a:pt x="0" y="2373503"/>
                                  <a:pt x="0" y="2373503"/>
                                </a:cubicBezTo>
                                <a:lnTo>
                                  <a:pt x="0" y="179997"/>
                                </a:lnTo>
                                <a:cubicBezTo>
                                  <a:pt x="0" y="0"/>
                                  <a:pt x="179997" y="0"/>
                                  <a:pt x="179997" y="0"/>
                                </a:cubicBezTo>
                                <a:close/>
                              </a:path>
                            </a:pathLst>
                          </a:custGeom>
                          <a:ln w="0" cap="flat">
                            <a:miter lim="127000"/>
                          </a:ln>
                        </wps:spPr>
                        <wps:style>
                          <a:lnRef idx="0">
                            <a:srgbClr val="000000">
                              <a:alpha val="0"/>
                            </a:srgbClr>
                          </a:lnRef>
                          <a:fillRef idx="1">
                            <a:srgbClr val="A5B1DB"/>
                          </a:fillRef>
                          <a:effectRef idx="0">
                            <a:scrgbClr r="0" g="0" b="0"/>
                          </a:effectRef>
                          <a:fontRef idx="none"/>
                        </wps:style>
                        <wps:bodyPr/>
                      </wps:wsp>
                    </wpg:wgp>
                  </a:graphicData>
                </a:graphic>
              </wp:anchor>
            </w:drawing>
          </mc:Choice>
          <mc:Fallback>
            <w:pict>
              <v:group w14:anchorId="2CE7F80A" id="Group 9161" o:spid="_x0000_s1026" style="position:absolute;margin-left:-183.85pt;margin-top:-30.5pt;width:351.35pt;height:534.35pt;z-index:-251624448" coordsize="44621,67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">
                <v:shape id="Shape 734" o:spid="_x0000_s1027" style="position:absolute;left:23352;top:971;width:21269;height:45108;visibility:visible;mso-wrap-style:square;v-text-anchor:top" coordsize="2126971,4510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gMMUA&#10;AADcAAAADwAAAGRycy9kb3ducmV2LnhtbESPUUvDMBSF3wX/Q7iCL7Kl2qGjW1qqMpS9iO1+wKW5&#10;a4rNTUmyrf57Iwg+Hs453+Fsq9mO4kw+DI4V3C8zEMSd0wP3Cg7tbrEGESKyxtExKfimAFV5fbXF&#10;QrsLf9K5ib1IEA4FKjAxToWUoTNkMSzdRJy8o/MWY5K+l9rjJcHtKB+y7FFaHDgtGJzoxVD31Zys&#10;gtVr+/ZRt/kpX981nnfDc7+vjVK3N3O9ARFpjv/hv/a7VvCUr+D3TDoCs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H6AwxQAAANwAAAAPAAAAAAAAAAAAAAAAAJgCAABkcnMv&#10;ZG93bnJldi54bWxQSwUGAAAAAAQABAD1AAAAigMAAAAA&#10;" path="m179997,l1946974,v179997,,179997,179997,179997,179997l2126971,4330802v,179997,-179997,179997,-179997,179997l179997,4510799c,4510799,,4330802,,4330802l,179997c,,179997,,179997,xe" fillcolor="#a5b1db" stroked="f" strokeweight="0">
                  <v:stroke miterlimit="83231f" joinstyle="miter"/>
                  <v:path arrowok="t" textboxrect="0,0,2126971,4510799"/>
                </v:shape>
                <v:shape id="Shape 12389" o:spid="_x0000_s1028" style="position:absolute;left:521;top:1080;width:21270;height:17003;visibility:visible;mso-wrap-style:square;v-text-anchor:top" coordsize="2126971,1700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Ip8QA&#10;AADeAAAADwAAAGRycy9kb3ducmV2LnhtbERP32vCMBB+F/Y/hBv4pukURKtRhmMwFBm6gT4ezdl2&#10;NpeSxFr9640w8O0+vp83W7SmEg05X1pW8NZPQBBnVpecK/j9+eyNQfiArLGyTAqu5GExf+nMMNX2&#10;wltqdiEXMYR9igqKEOpUSp8VZND3bU0cuaN1BkOELpfa4SWGm0oOkmQkDZYcGwqsaVlQdtqdjYLb&#10;Ybnyp6xeN2ve/H1/uGFrrnuluq/t+xREoDY8xf/uLx3nD4bjCTzeiTf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hCKfEAAAA3gAAAA8AAAAAAAAAAAAAAAAAmAIAAGRycy9k&#10;b3ducmV2LnhtbFBLBQYAAAAABAAEAPUAAACJAwAAAAA=&#10;" path="m,l2126971,r,1700352l,1700352,,e" fillcolor="#0051a0" stroked="f" strokeweight="0">
                  <v:stroke miterlimit="83231f" joinstyle="miter"/>
                  <v:path arrowok="t" textboxrect="0,0,2126971,1700352"/>
                </v:shape>
                <v:shape id="Shape 774" o:spid="_x0000_s1029" style="position:absolute;left:19119;width:3482;height:3481;visibility:visible;mso-wrap-style:square;v-text-anchor:top" coordsize="348196,34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WeyscA&#10;AADcAAAADwAAAGRycy9kb3ducmV2LnhtbESPQWsCMRSE7wX/Q3iCl1KzFlFZjaKlteJBcCst3h6b&#10;52Zx87LdpLr+e1Mo9DjMzDfMbNHaSlyo8aVjBYN+AoI4d7rkQsHh4+1pAsIHZI2VY1JwIw+Leedh&#10;hql2V97TJQuFiBD2KSowIdSplD43ZNH3XU0cvZNrLIYom0LqBq8Rbiv5nCQjabHkuGCwphdD+Tn7&#10;sQpOu9uq/lxX77svc3SH0eYbXx+3SvW67XIKIlAb/sN/7Y1WMB4P4fdMP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FnsrHAAAA3AAAAA8AAAAAAAAAAAAAAAAAmAIAAGRy&#10;cy9kb3ducmV2LnhtbFBLBQYAAAAABAAEAPUAAACMAwAAAAA=&#10;" path="m82067,l266129,v82067,,82067,82067,82067,82067l348196,266129v,82067,-82067,82067,-82067,82067l82067,348196c,348196,,266129,,266129l,82067c,,82067,,82067,xe" stroked="f" strokeweight="0">
                  <v:stroke miterlimit="83231f" joinstyle="miter"/>
                  <v:path arrowok="t" textboxrect="0,0,348196,348196"/>
                </v:shape>
                <v:shape id="Picture 11371" o:spid="_x0000_s1030" type="#_x0000_t75" style="position:absolute;left:19084;top:-23;width:3505;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rpFLDAAAA3gAAAA8AAABkcnMvZG93bnJldi54bWxET82KwjAQvgv7DmEWvK1pXVC3GkVdlD0o&#10;ou4DDM3YFptJTaLWt98IC97m4/udyaw1tbiR85VlBWkvAUGcW11xoeD3uPoYgfABWWNtmRQ8yMNs&#10;+taZYKbtnfd0O4RCxBD2GSooQ2gyKX1ekkHfsw1x5E7WGQwRukJqh/cYbmrZT5KBNFhxbCixoWVJ&#10;+flwNQqK/vr7crTzRbvbaLfJv7bLkwtKdd/b+RhEoDa8xP/uHx3np5/DFJ7vxBvk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mukUsMAAADeAAAADwAAAAAAAAAAAAAAAACf&#10;AgAAZHJzL2Rvd25yZXYueG1sUEsFBgAAAAAEAAQA9wAAAI8DAAAAAA==&#10;">
                  <v:imagedata r:id="rId51" o:title=""/>
                </v:shape>
                <v:shape id="Shape 777" o:spid="_x0000_s1031" style="position:absolute;top:42329;width:21269;height:25535;visibility:visible;mso-wrap-style:square;v-text-anchor:top" coordsize="2126971,255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ClzMUA&#10;AADcAAAADwAAAGRycy9kb3ducmV2LnhtbESP0WqDQBRE3wv9h+UG8iLN2jxEsa4hlAQCKQVTP+Di&#10;3qjUvSvu1ph8fTdQ6OMwM2eYfDubXkw0us6ygtdVDIK4trrjRkH1dXhJQTiPrLG3TApu5GBbPD/l&#10;mGl75ZKms29EgLDLUEHr/ZBJ6eqWDLqVHYiDd7GjQR/k2Eg94jXATS/XcbyRBjsOCy0O9N5S/X3+&#10;MYFyaaZ991GeNEXRcE+pOnzavVLLxbx7A+Fp9v/hv/ZRK0iSBB5nwhG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IKXMxQAAANwAAAAPAAAAAAAAAAAAAAAAAJgCAABkcnMv&#10;ZG93bnJldi54bWxQSwUGAAAAAAQABAD1AAAAigMAAAAA&#10;" path="m179997,l1946974,v179997,,179997,179997,179997,179997l2126971,2373503v,179997,-179997,179997,-179997,179997l179997,2553500c,2553500,,2373503,,2373503l,179997c,,179997,,179997,xe" fillcolor="#a5b1db" stroked="f" strokeweight="0">
                  <v:stroke miterlimit="83231f" joinstyle="miter"/>
                  <v:path arrowok="t" textboxrect="0,0,2126971,2553500"/>
                </v:shape>
              </v:group>
            </w:pict>
          </mc:Fallback>
        </mc:AlternateContent>
      </w:r>
      <w:r>
        <w:rPr>
          <w:rFonts w:ascii="Calibri" w:eastAsia="Calibri" w:hAnsi="Calibri" w:cs="Calibri"/>
          <w:b/>
          <w:color w:val="575656"/>
        </w:rPr>
        <w:t xml:space="preserve">Luke is 15 years old and attends </w:t>
      </w:r>
      <w:proofErr w:type="spellStart"/>
      <w:r>
        <w:rPr>
          <w:rFonts w:ascii="Calibri" w:eastAsia="Calibri" w:hAnsi="Calibri" w:cs="Calibri"/>
          <w:b/>
          <w:color w:val="575656"/>
        </w:rPr>
        <w:t>Swanwick</w:t>
      </w:r>
      <w:proofErr w:type="spellEnd"/>
      <w:r>
        <w:rPr>
          <w:rFonts w:ascii="Calibri" w:eastAsia="Calibri" w:hAnsi="Calibri" w:cs="Calibri"/>
          <w:b/>
          <w:color w:val="575656"/>
        </w:rPr>
        <w:t xml:space="preserve"> Hall School, a secondary school in Derbyshire. He has dyslexia and associated memory difficulties and has always found academic work challenging. Luke also has many strengths and a passion for working with animals. In this sequence of clips, Luke’s mother Michelle describes how, through discussion with the family, the school put an alternative curriculum in place for Luke to meet his needs. She explains how a more personalised curriculum has improved Luke’s mood, his behaviour and his attainment across all subjects, and what the wider impact has been on family life.</w:t>
      </w:r>
    </w:p>
    <w:p w:rsidR="00F171E1" w:rsidRDefault="00F171E1" w:rsidP="00F171E1">
      <w:pPr>
        <w:numPr>
          <w:ilvl w:val="0"/>
          <w:numId w:val="16"/>
        </w:numPr>
        <w:spacing w:after="3" w:line="284" w:lineRule="auto"/>
        <w:ind w:right="157" w:hanging="123"/>
      </w:pPr>
      <w:r>
        <w:rPr>
          <w:rFonts w:ascii="Calibri" w:eastAsia="Calibri" w:hAnsi="Calibri" w:cs="Calibri"/>
          <w:b/>
          <w:color w:val="575656"/>
        </w:rPr>
        <w:t xml:space="preserve">Barriers to learning – </w:t>
      </w:r>
    </w:p>
    <w:p w:rsidR="00F171E1" w:rsidRDefault="00F171E1">
      <w:pPr>
        <w:spacing w:line="284" w:lineRule="auto"/>
        <w:ind w:left="284" w:right="157" w:hanging="10"/>
      </w:pPr>
      <w:r>
        <w:rPr>
          <w:rFonts w:ascii="Calibri" w:eastAsia="Calibri" w:hAnsi="Calibri" w:cs="Calibri"/>
          <w:b/>
          <w:color w:val="575656"/>
        </w:rPr>
        <w:t xml:space="preserve"> http://y2u.be/y35CL3PwzIg</w:t>
      </w:r>
    </w:p>
    <w:p w:rsidR="00F171E1" w:rsidRDefault="00F171E1" w:rsidP="00F171E1">
      <w:pPr>
        <w:numPr>
          <w:ilvl w:val="0"/>
          <w:numId w:val="16"/>
        </w:numPr>
        <w:spacing w:after="3" w:line="284" w:lineRule="auto"/>
        <w:ind w:right="157" w:hanging="123"/>
      </w:pPr>
      <w:r>
        <w:rPr>
          <w:rFonts w:ascii="Calibri" w:eastAsia="Calibri" w:hAnsi="Calibri" w:cs="Calibri"/>
          <w:b/>
          <w:color w:val="575656"/>
        </w:rPr>
        <w:t xml:space="preserve">Approaching the school –  </w:t>
      </w:r>
      <w:r>
        <w:rPr>
          <w:rFonts w:ascii="Calibri" w:eastAsia="Calibri" w:hAnsi="Calibri" w:cs="Calibri"/>
          <w:b/>
          <w:color w:val="575656"/>
        </w:rPr>
        <w:lastRenderedPageBreak/>
        <w:t>http://y2u.be/J1XNjPyqdoY</w:t>
      </w:r>
    </w:p>
    <w:p w:rsidR="00F171E1" w:rsidRDefault="00F171E1" w:rsidP="00F171E1">
      <w:pPr>
        <w:numPr>
          <w:ilvl w:val="0"/>
          <w:numId w:val="16"/>
        </w:numPr>
        <w:spacing w:after="3" w:line="284" w:lineRule="auto"/>
        <w:ind w:right="157" w:hanging="123"/>
      </w:pPr>
      <w:r>
        <w:rPr>
          <w:rFonts w:ascii="Calibri" w:eastAsia="Calibri" w:hAnsi="Calibri" w:cs="Calibri"/>
          <w:b/>
          <w:color w:val="575656"/>
        </w:rPr>
        <w:t>Working with the school – http://y2u.be/eDyfcP56Rrk</w:t>
      </w:r>
    </w:p>
    <w:p w:rsidR="00F171E1" w:rsidRDefault="00F171E1" w:rsidP="00F171E1">
      <w:pPr>
        <w:numPr>
          <w:ilvl w:val="0"/>
          <w:numId w:val="16"/>
        </w:numPr>
        <w:spacing w:after="3" w:line="284" w:lineRule="auto"/>
        <w:ind w:right="157" w:hanging="123"/>
      </w:pPr>
      <w:r>
        <w:rPr>
          <w:rFonts w:ascii="Calibri" w:eastAsia="Calibri" w:hAnsi="Calibri" w:cs="Calibri"/>
          <w:b/>
          <w:color w:val="575656"/>
        </w:rPr>
        <w:t xml:space="preserve">An alternative curriculum – </w:t>
      </w:r>
    </w:p>
    <w:p w:rsidR="00F171E1" w:rsidRDefault="00F171E1">
      <w:pPr>
        <w:spacing w:line="284" w:lineRule="auto"/>
        <w:ind w:left="284" w:right="157" w:hanging="10"/>
      </w:pPr>
      <w:r>
        <w:rPr>
          <w:rFonts w:ascii="Calibri" w:eastAsia="Calibri" w:hAnsi="Calibri" w:cs="Calibri"/>
          <w:b/>
          <w:color w:val="575656"/>
        </w:rPr>
        <w:t>http://y2u.be/2TEv6gWSc6w</w:t>
      </w:r>
    </w:p>
    <w:p w:rsidR="00F171E1" w:rsidRDefault="00F171E1" w:rsidP="00F171E1">
      <w:pPr>
        <w:numPr>
          <w:ilvl w:val="0"/>
          <w:numId w:val="16"/>
        </w:numPr>
        <w:spacing w:after="418" w:line="284" w:lineRule="auto"/>
        <w:ind w:right="157" w:hanging="123"/>
      </w:pPr>
      <w:r>
        <w:rPr>
          <w:rFonts w:ascii="Calibri" w:eastAsia="Calibri" w:hAnsi="Calibri" w:cs="Calibri"/>
          <w:b/>
          <w:color w:val="575656"/>
        </w:rPr>
        <w:t>Impact on family life –  http://y2u.be/f80x0uhtr-U</w:t>
      </w:r>
    </w:p>
    <w:p w:rsidR="00F171E1" w:rsidRDefault="00F171E1">
      <w:pPr>
        <w:spacing w:after="255"/>
        <w:ind w:left="162" w:right="46"/>
      </w:pPr>
      <w:proofErr w:type="gramStart"/>
      <w:r>
        <w:t>set</w:t>
      </w:r>
      <w:proofErr w:type="gramEnd"/>
      <w:r>
        <w:t xml:space="preserve"> clear outcomes and review progress towards them, discuss the activities and support that will help achieve them, and identify the responsibilities of the parent, the pupil and the school.</w:t>
      </w:r>
    </w:p>
    <w:p w:rsidR="00F171E1" w:rsidRDefault="00F171E1">
      <w:pPr>
        <w:pStyle w:val="Heading3"/>
        <w:ind w:left="17"/>
      </w:pPr>
      <w:r>
        <w:t>Funding for SEN support</w:t>
      </w:r>
    </w:p>
    <w:p w:rsidR="00F171E1" w:rsidRDefault="00F171E1">
      <w:pPr>
        <w:ind w:left="7" w:right="322"/>
      </w:pPr>
      <w:r>
        <w:t xml:space="preserve">Arrangements for funding SEN </w:t>
      </w:r>
      <w:proofErr w:type="gramStart"/>
      <w:r>
        <w:t>support  are</w:t>
      </w:r>
      <w:proofErr w:type="gramEnd"/>
      <w:r>
        <w:t xml:space="preserve"> set out in sections 6.95–6.99. For further information, see the </w:t>
      </w:r>
      <w:proofErr w:type="spellStart"/>
      <w:r>
        <w:lastRenderedPageBreak/>
        <w:t>nasen</w:t>
      </w:r>
      <w:proofErr w:type="spellEnd"/>
      <w:r>
        <w:t xml:space="preserve"> quick guide </w:t>
      </w:r>
      <w:r>
        <w:rPr>
          <w:rFonts w:ascii="Calibri" w:eastAsia="Calibri" w:hAnsi="Calibri" w:cs="Calibri"/>
          <w:i/>
        </w:rPr>
        <w:t>The Pupil Premium</w:t>
      </w:r>
      <w:r>
        <w:t>.</w:t>
      </w:r>
    </w:p>
    <w:p w:rsidR="00F171E1" w:rsidRDefault="00F171E1">
      <w:pPr>
        <w:pStyle w:val="Heading3"/>
        <w:spacing w:after="88" w:line="249" w:lineRule="auto"/>
        <w:ind w:left="17"/>
      </w:pPr>
      <w:r>
        <w:rPr>
          <w:b/>
          <w:sz w:val="28"/>
        </w:rPr>
        <w:t>Chapter 7: Further education</w:t>
      </w:r>
    </w:p>
    <w:p w:rsidR="00F171E1" w:rsidRDefault="00F171E1">
      <w:pPr>
        <w:spacing w:after="254"/>
        <w:ind w:left="7" w:right="46"/>
      </w:pPr>
      <w:r>
        <w:t>This chapter explains and provides guidance on the statutory duties on post-16 providers to identify, assess and provide support for young people with SEND.</w:t>
      </w:r>
    </w:p>
    <w:p w:rsidR="00F171E1" w:rsidRDefault="00F171E1">
      <w:pPr>
        <w:pStyle w:val="Heading4"/>
        <w:spacing w:after="99"/>
        <w:ind w:left="17"/>
      </w:pPr>
      <w:r>
        <w:t>Statutory duties on post-16 institutions</w:t>
      </w:r>
    </w:p>
    <w:p w:rsidR="00F171E1" w:rsidRDefault="00F171E1" w:rsidP="00F171E1">
      <w:pPr>
        <w:numPr>
          <w:ilvl w:val="0"/>
          <w:numId w:val="17"/>
        </w:numPr>
        <w:spacing w:after="3" w:line="292" w:lineRule="auto"/>
        <w:ind w:right="46" w:hanging="162"/>
      </w:pPr>
      <w:r>
        <w:t>To co-operate with the local authority on arrangements for children and young people with SEND.</w:t>
      </w:r>
    </w:p>
    <w:p w:rsidR="00F171E1" w:rsidRDefault="00F171E1" w:rsidP="00F171E1">
      <w:pPr>
        <w:numPr>
          <w:ilvl w:val="0"/>
          <w:numId w:val="17"/>
        </w:numPr>
        <w:spacing w:after="3" w:line="292" w:lineRule="auto"/>
        <w:ind w:right="46" w:hanging="162"/>
      </w:pPr>
      <w:r>
        <w:lastRenderedPageBreak/>
        <w:t>To admit a young person if the institution is named in an EHC plan.</w:t>
      </w:r>
    </w:p>
    <w:p w:rsidR="00F171E1" w:rsidRDefault="00F171E1" w:rsidP="00F171E1">
      <w:pPr>
        <w:numPr>
          <w:ilvl w:val="0"/>
          <w:numId w:val="17"/>
        </w:numPr>
        <w:spacing w:after="3" w:line="292" w:lineRule="auto"/>
        <w:ind w:right="46" w:hanging="162"/>
      </w:pPr>
      <w:r>
        <w:t>To have regard to the Code of Practice.</w:t>
      </w:r>
    </w:p>
    <w:p w:rsidR="00F171E1" w:rsidRDefault="00F171E1" w:rsidP="00F171E1">
      <w:pPr>
        <w:numPr>
          <w:ilvl w:val="0"/>
          <w:numId w:val="17"/>
        </w:numPr>
        <w:spacing w:after="254" w:line="292" w:lineRule="auto"/>
        <w:ind w:right="46" w:hanging="162"/>
      </w:pPr>
      <w:r>
        <w:t>To use their best endeavours to secure the special educational provision that the young person needs.</w:t>
      </w:r>
    </w:p>
    <w:p w:rsidR="00F171E1" w:rsidRDefault="00F171E1">
      <w:pPr>
        <w:pStyle w:val="Heading4"/>
        <w:ind w:left="17"/>
      </w:pPr>
      <w:r>
        <w:t>Identifying SEND</w:t>
      </w:r>
    </w:p>
    <w:p w:rsidR="00F171E1" w:rsidRDefault="00F171E1">
      <w:pPr>
        <w:spacing w:after="254"/>
        <w:ind w:left="7" w:right="46"/>
      </w:pPr>
      <w:r>
        <w:t xml:space="preserve">Colleges should be involved in transition planning with schools so that they can prepare to meet the student’s needs and ensure a successful transition into college life. For further information, see the </w:t>
      </w:r>
      <w:proofErr w:type="spellStart"/>
      <w:r>
        <w:t>nasen</w:t>
      </w:r>
      <w:proofErr w:type="spellEnd"/>
      <w:r>
        <w:t xml:space="preserve"> quick guide </w:t>
      </w:r>
      <w:r>
        <w:rPr>
          <w:rFonts w:ascii="Calibri" w:eastAsia="Calibri" w:hAnsi="Calibri" w:cs="Calibri"/>
          <w:i/>
        </w:rPr>
        <w:t>Transition</w:t>
      </w:r>
      <w:r>
        <w:t>.</w:t>
      </w:r>
    </w:p>
    <w:p w:rsidR="00F171E1" w:rsidRDefault="00F171E1">
      <w:pPr>
        <w:pStyle w:val="Heading4"/>
        <w:ind w:left="17"/>
      </w:pPr>
      <w:r>
        <w:rPr>
          <w:noProof/>
          <w:lang w:eastAsia="en-GB"/>
        </w:rPr>
        <w:drawing>
          <wp:anchor distT="0" distB="0" distL="114300" distR="114300" simplePos="0" relativeHeight="251693056" behindDoc="0" locked="0" layoutInCell="1" allowOverlap="0">
            <wp:simplePos x="0" y="0"/>
            <wp:positionH relativeFrom="page">
              <wp:posOffset>0</wp:posOffset>
            </wp:positionH>
            <wp:positionV relativeFrom="page">
              <wp:posOffset>13</wp:posOffset>
            </wp:positionV>
            <wp:extent cx="2542032" cy="2715768"/>
            <wp:effectExtent l="0" t="0" r="0" b="0"/>
            <wp:wrapSquare wrapText="bothSides"/>
            <wp:docPr id="11372" name="Picture 11372"/>
            <wp:cNvGraphicFramePr/>
            <a:graphic xmlns:a="http://schemas.openxmlformats.org/drawingml/2006/main">
              <a:graphicData uri="http://schemas.openxmlformats.org/drawingml/2006/picture">
                <pic:pic xmlns:pic="http://schemas.openxmlformats.org/drawingml/2006/picture">
                  <pic:nvPicPr>
                    <pic:cNvPr id="11372" name="Picture 11372"/>
                    <pic:cNvPicPr/>
                  </pic:nvPicPr>
                  <pic:blipFill>
                    <a:blip r:embed="rId52"/>
                    <a:stretch>
                      <a:fillRect/>
                    </a:stretch>
                  </pic:blipFill>
                  <pic:spPr>
                    <a:xfrm>
                      <a:off x="0" y="0"/>
                      <a:ext cx="2542032" cy="2715768"/>
                    </a:xfrm>
                    <a:prstGeom prst="rect">
                      <a:avLst/>
                    </a:prstGeom>
                  </pic:spPr>
                </pic:pic>
              </a:graphicData>
            </a:graphic>
          </wp:anchor>
        </w:drawing>
      </w:r>
      <w:r>
        <w:t>SEN support in college</w:t>
      </w:r>
    </w:p>
    <w:p w:rsidR="00F171E1" w:rsidRDefault="00F171E1">
      <w:pPr>
        <w:ind w:left="7" w:right="46"/>
      </w:pPr>
      <w:r>
        <w:t>Where a student has a learning difficulty or disability that calls for special educational provision, the college must:</w:t>
      </w:r>
    </w:p>
    <w:p w:rsidR="00F171E1" w:rsidRDefault="00F171E1" w:rsidP="00F171E1">
      <w:pPr>
        <w:numPr>
          <w:ilvl w:val="0"/>
          <w:numId w:val="18"/>
        </w:numPr>
        <w:spacing w:after="3" w:line="292" w:lineRule="auto"/>
        <w:ind w:left="161" w:right="46" w:hanging="154"/>
      </w:pPr>
      <w:r>
        <w:lastRenderedPageBreak/>
        <w:t>use its best endeavours to put appropriate evidence-based support  in place</w:t>
      </w:r>
    </w:p>
    <w:p w:rsidR="00F171E1" w:rsidRDefault="00F171E1" w:rsidP="00F171E1">
      <w:pPr>
        <w:numPr>
          <w:ilvl w:val="0"/>
          <w:numId w:val="18"/>
        </w:numPr>
        <w:spacing w:after="3" w:line="292" w:lineRule="auto"/>
        <w:ind w:left="161" w:right="46" w:hanging="154"/>
      </w:pPr>
      <w:r>
        <w:t>ensure that appropriately qualified staff provide the support needed</w:t>
      </w:r>
    </w:p>
    <w:p w:rsidR="00F171E1" w:rsidRDefault="00F171E1" w:rsidP="00F171E1">
      <w:pPr>
        <w:numPr>
          <w:ilvl w:val="0"/>
          <w:numId w:val="18"/>
        </w:numPr>
        <w:spacing w:after="3" w:line="292" w:lineRule="auto"/>
        <w:ind w:left="161" w:right="46" w:hanging="154"/>
      </w:pPr>
      <w:r>
        <w:t xml:space="preserve">review regularly the effectiveness of the support and its impact on the student’s progress </w:t>
      </w:r>
    </w:p>
    <w:p w:rsidR="00F171E1" w:rsidRDefault="00F171E1" w:rsidP="00F171E1">
      <w:pPr>
        <w:numPr>
          <w:ilvl w:val="0"/>
          <w:numId w:val="18"/>
        </w:numPr>
        <w:spacing w:after="365" w:line="292" w:lineRule="auto"/>
        <w:ind w:left="161" w:right="46" w:hanging="154"/>
      </w:pPr>
      <w:proofErr w:type="gramStart"/>
      <w:r>
        <w:t>keep</w:t>
      </w:r>
      <w:proofErr w:type="gramEnd"/>
      <w:r>
        <w:t xml:space="preserve"> students’ profiles and records of support up to date to inform discussions with students about their progress and support.</w:t>
      </w:r>
    </w:p>
    <w:p w:rsidR="00F171E1" w:rsidRDefault="00F171E1">
      <w:pPr>
        <w:pStyle w:val="Heading2"/>
        <w:ind w:left="107" w:right="111"/>
      </w:pPr>
      <w:r>
        <w:t>Moving between school and college</w:t>
      </w:r>
    </w:p>
    <w:p w:rsidR="00F171E1" w:rsidRDefault="00F171E1">
      <w:pPr>
        <w:spacing w:line="284" w:lineRule="auto"/>
        <w:ind w:left="161" w:right="157" w:hanging="10"/>
      </w:pPr>
      <w:r>
        <w:rPr>
          <w:noProof/>
          <w:lang w:eastAsia="en-GB"/>
        </w:rPr>
        <mc:AlternateContent>
          <mc:Choice Requires="wpg">
            <w:drawing>
              <wp:anchor distT="0" distB="0" distL="114300" distR="114300" simplePos="0" relativeHeight="251694080" behindDoc="1" locked="0" layoutInCell="1" allowOverlap="1">
                <wp:simplePos x="0" y="0"/>
                <wp:positionH relativeFrom="column">
                  <wp:posOffset>-34182</wp:posOffset>
                </wp:positionH>
                <wp:positionV relativeFrom="paragraph">
                  <wp:posOffset>-454514</wp:posOffset>
                </wp:positionV>
                <wp:extent cx="2126970" cy="2843098"/>
                <wp:effectExtent l="0" t="0" r="0" b="0"/>
                <wp:wrapNone/>
                <wp:docPr id="8241" name="Group 8241"/>
                <wp:cNvGraphicFramePr/>
                <a:graphic xmlns:a="http://schemas.openxmlformats.org/drawingml/2006/main">
                  <a:graphicData uri="http://schemas.microsoft.com/office/word/2010/wordprocessingGroup">
                    <wpg:wgp>
                      <wpg:cNvGrpSpPr/>
                      <wpg:grpSpPr>
                        <a:xfrm>
                          <a:off x="0" y="0"/>
                          <a:ext cx="2126970" cy="2843098"/>
                          <a:chOff x="0" y="0"/>
                          <a:chExt cx="2126970" cy="2843098"/>
                        </a:xfrm>
                      </wpg:grpSpPr>
                      <wps:wsp>
                        <wps:cNvPr id="838" name="Shape 838"/>
                        <wps:cNvSpPr/>
                        <wps:spPr>
                          <a:xfrm>
                            <a:off x="0" y="0"/>
                            <a:ext cx="2126970" cy="2843098"/>
                          </a:xfrm>
                          <a:custGeom>
                            <a:avLst/>
                            <a:gdLst/>
                            <a:ahLst/>
                            <a:cxnLst/>
                            <a:rect l="0" t="0" r="0" b="0"/>
                            <a:pathLst>
                              <a:path w="2126970" h="2843098">
                                <a:moveTo>
                                  <a:pt x="179997" y="0"/>
                                </a:moveTo>
                                <a:lnTo>
                                  <a:pt x="1946974" y="0"/>
                                </a:lnTo>
                                <a:cubicBezTo>
                                  <a:pt x="2126970" y="0"/>
                                  <a:pt x="2126970" y="179997"/>
                                  <a:pt x="2126970" y="179997"/>
                                </a:cubicBezTo>
                                <a:lnTo>
                                  <a:pt x="2126970" y="2663101"/>
                                </a:lnTo>
                                <a:cubicBezTo>
                                  <a:pt x="2126970" y="2843098"/>
                                  <a:pt x="1946974" y="2843098"/>
                                  <a:pt x="1946974" y="2843098"/>
                                </a:cubicBezTo>
                                <a:lnTo>
                                  <a:pt x="179997" y="2843098"/>
                                </a:lnTo>
                                <a:cubicBezTo>
                                  <a:pt x="0" y="2843098"/>
                                  <a:pt x="0" y="2663101"/>
                                  <a:pt x="0" y="2663101"/>
                                </a:cubicBezTo>
                                <a:lnTo>
                                  <a:pt x="0" y="179997"/>
                                </a:lnTo>
                                <a:cubicBezTo>
                                  <a:pt x="0" y="0"/>
                                  <a:pt x="179997" y="0"/>
                                  <a:pt x="179997" y="0"/>
                                </a:cubicBezTo>
                                <a:close/>
                              </a:path>
                            </a:pathLst>
                          </a:custGeom>
                          <a:ln w="0" cap="flat">
                            <a:miter lim="127000"/>
                          </a:ln>
                        </wps:spPr>
                        <wps:style>
                          <a:lnRef idx="0">
                            <a:srgbClr val="000000">
                              <a:alpha val="0"/>
                            </a:srgbClr>
                          </a:lnRef>
                          <a:fillRef idx="1">
                            <a:srgbClr val="A5B1DB"/>
                          </a:fillRef>
                          <a:effectRef idx="0">
                            <a:scrgbClr r="0" g="0" b="0"/>
                          </a:effectRef>
                          <a:fontRef idx="none"/>
                        </wps:style>
                        <wps:bodyPr/>
                      </wps:wsp>
                    </wpg:wgp>
                  </a:graphicData>
                </a:graphic>
              </wp:anchor>
            </w:drawing>
          </mc:Choice>
          <mc:Fallback>
            <w:pict>
              <v:group w14:anchorId="3B127185" id="Group 8241" o:spid="_x0000_s1026" style="position:absolute;margin-left:-2.7pt;margin-top:-35.8pt;width:167.5pt;height:223.85pt;z-index:-251622400" coordsize="21269,28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">
                <v:shape id="Shape 838" o:spid="_x0000_s1027" style="position:absolute;width:21269;height:28430;visibility:visible;mso-wrap-style:square;v-text-anchor:top" coordsize="2126970,2843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rG8MA&#10;AADcAAAADwAAAGRycy9kb3ducmV2LnhtbERPu2rDMBTdA/0HcQvdErlpCcG1bIxDwBk6xO3Qbhfr&#10;1o9aV8ZSHOfvq6GQ8XDeSbaYQcw0uc6ygudNBIK4trrjRsHnx3G9B+E8ssbBMim4kYMsfVglGGt7&#10;5TPNlW9ECGEXo4LW+zGW0tUtGXQbOxIH7sdOBn2AUyP1hNcQbga5jaKdNNhxaGhxpKKl+re6GAX5&#10;snPfRV8Wl357+HrlvHo/caHU0+OSv4HwtPi7+N9dagX7l7A2nAlHQK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urG8MAAADcAAAADwAAAAAAAAAAAAAAAACYAgAAZHJzL2Rv&#10;d25yZXYueG1sUEsFBgAAAAAEAAQA9QAAAIgDAAAAAA==&#10;" path="m179997,l1946974,v179996,,179996,179997,179996,179997l2126970,2663101v,179997,-179996,179997,-179996,179997l179997,2843098c,2843098,,2663101,,2663101l,179997c,,179997,,179997,xe" fillcolor="#a5b1db" stroked="f" strokeweight="0">
                  <v:stroke miterlimit="83231f" joinstyle="miter"/>
                  <v:path arrowok="t" textboxrect="0,0,2126970,2843098"/>
                </v:shape>
              </v:group>
            </w:pict>
          </mc:Fallback>
        </mc:AlternateContent>
      </w:r>
      <w:r>
        <w:rPr>
          <w:rFonts w:ascii="Calibri" w:eastAsia="Calibri" w:hAnsi="Calibri" w:cs="Calibri"/>
          <w:b/>
          <w:color w:val="575656"/>
        </w:rPr>
        <w:t xml:space="preserve">This video features students with SEND from West Lakes Academy. The Academy and Lakes College work together to provide a transition </w:t>
      </w:r>
      <w:r>
        <w:rPr>
          <w:rFonts w:ascii="Calibri" w:eastAsia="Calibri" w:hAnsi="Calibri" w:cs="Calibri"/>
          <w:b/>
          <w:color w:val="575656"/>
        </w:rPr>
        <w:lastRenderedPageBreak/>
        <w:t xml:space="preserve">programme designed to reduce anxiety and build students’ confidence. The differentiated curriculum at Lakes College and the range of support available help to ensure that students feel confident, safe and able to learn and make progress:  </w:t>
      </w:r>
    </w:p>
    <w:p w:rsidR="00F171E1" w:rsidRDefault="00F171E1">
      <w:pPr>
        <w:spacing w:line="284" w:lineRule="auto"/>
        <w:ind w:left="161" w:right="157" w:hanging="10"/>
      </w:pPr>
      <w:r>
        <w:rPr>
          <w:rFonts w:ascii="Calibri" w:eastAsia="Calibri" w:hAnsi="Calibri" w:cs="Calibri"/>
          <w:b/>
          <w:color w:val="575656"/>
        </w:rPr>
        <w:t>http://y2u.be/ulvBTX-4N_c</w:t>
      </w:r>
    </w:p>
    <w:p w:rsidR="00F171E1" w:rsidRDefault="00F171E1">
      <w:pPr>
        <w:spacing w:line="284" w:lineRule="auto"/>
        <w:ind w:left="151" w:right="157" w:firstLine="170"/>
      </w:pPr>
      <w:r>
        <w:rPr>
          <w:rFonts w:ascii="Calibri" w:eastAsia="Calibri" w:hAnsi="Calibri" w:cs="Calibri"/>
          <w:b/>
          <w:color w:val="575656"/>
        </w:rPr>
        <w:t xml:space="preserve">You can view three more related videos from Lakes College’s approach to transition on </w:t>
      </w:r>
      <w:proofErr w:type="spellStart"/>
      <w:r>
        <w:rPr>
          <w:rFonts w:ascii="Calibri" w:eastAsia="Calibri" w:hAnsi="Calibri" w:cs="Calibri"/>
          <w:b/>
          <w:color w:val="575656"/>
        </w:rPr>
        <w:t>nasen’s</w:t>
      </w:r>
      <w:proofErr w:type="spellEnd"/>
      <w:r>
        <w:rPr>
          <w:rFonts w:ascii="Calibri" w:eastAsia="Calibri" w:hAnsi="Calibri" w:cs="Calibri"/>
          <w:b/>
          <w:color w:val="575656"/>
        </w:rPr>
        <w:t xml:space="preserve"> YouTube channel by following this link: http://goo.gl/sTe1bI</w:t>
      </w:r>
    </w:p>
    <w:p w:rsidR="00F171E1" w:rsidRDefault="00F171E1">
      <w:pPr>
        <w:ind w:left="7" w:right="46"/>
      </w:pPr>
      <w:r>
        <w:t>All mainstream colleges are provided with resources to support students with SEND (see sections 7.28–7.35).</w:t>
      </w:r>
    </w:p>
    <w:p w:rsidR="00F171E1" w:rsidRDefault="00F171E1">
      <w:pPr>
        <w:spacing w:after="88" w:line="249" w:lineRule="auto"/>
        <w:ind w:left="17" w:hanging="10"/>
      </w:pPr>
      <w:r>
        <w:rPr>
          <w:rFonts w:ascii="Calibri" w:eastAsia="Calibri" w:hAnsi="Calibri" w:cs="Calibri"/>
          <w:b/>
          <w:color w:val="0051A0"/>
          <w:sz w:val="28"/>
        </w:rPr>
        <w:t>Chapter 8: Preparing for adulthood from the earliest years</w:t>
      </w:r>
    </w:p>
    <w:p w:rsidR="00F171E1" w:rsidRDefault="00F171E1">
      <w:pPr>
        <w:sectPr w:rsidR="00F171E1">
          <w:type w:val="continuous"/>
          <w:pgSz w:w="8391" w:h="11906"/>
          <w:pgMar w:top="697" w:right="722" w:bottom="701" w:left="708" w:header="720" w:footer="720" w:gutter="0"/>
          <w:cols w:num="2" w:space="613"/>
        </w:sectPr>
      </w:pPr>
    </w:p>
    <w:p w:rsidR="00F171E1" w:rsidRDefault="00F171E1">
      <w:pPr>
        <w:pStyle w:val="Heading2"/>
        <w:ind w:left="167" w:right="111"/>
      </w:pPr>
      <w:r>
        <w:lastRenderedPageBreak/>
        <w:t>Preparing for adulthood</w:t>
      </w:r>
    </w:p>
    <w:p w:rsidR="00F171E1" w:rsidRDefault="00F171E1">
      <w:pPr>
        <w:spacing w:line="284" w:lineRule="auto"/>
        <w:ind w:left="161" w:right="157" w:hanging="10"/>
      </w:pPr>
      <w:r>
        <w:rPr>
          <w:rFonts w:ascii="Calibri" w:eastAsia="Calibri" w:hAnsi="Calibri" w:cs="Calibri"/>
          <w:b/>
          <w:color w:val="575656"/>
        </w:rPr>
        <w:t xml:space="preserve">Listen to Ellen Atkinson from the </w:t>
      </w:r>
    </w:p>
    <w:p w:rsidR="00F171E1" w:rsidRDefault="00F171E1">
      <w:pPr>
        <w:spacing w:after="261" w:line="284" w:lineRule="auto"/>
        <w:ind w:left="161" w:hanging="10"/>
      </w:pPr>
      <w:r>
        <w:rPr>
          <w:noProof/>
          <w:lang w:eastAsia="en-GB"/>
        </w:rPr>
        <w:lastRenderedPageBreak/>
        <mc:AlternateContent>
          <mc:Choice Requires="wpg">
            <w:drawing>
              <wp:anchor distT="0" distB="0" distL="114300" distR="114300" simplePos="0" relativeHeight="251695104" behindDoc="1" locked="0" layoutInCell="1" allowOverlap="1">
                <wp:simplePos x="0" y="0"/>
                <wp:positionH relativeFrom="column">
                  <wp:posOffset>-49168</wp:posOffset>
                </wp:positionH>
                <wp:positionV relativeFrom="paragraph">
                  <wp:posOffset>-463722</wp:posOffset>
                </wp:positionV>
                <wp:extent cx="2126971" cy="1931594"/>
                <wp:effectExtent l="0" t="0" r="0" b="0"/>
                <wp:wrapNone/>
                <wp:docPr id="7944" name="Group 7944"/>
                <wp:cNvGraphicFramePr/>
                <a:graphic xmlns:a="http://schemas.openxmlformats.org/drawingml/2006/main">
                  <a:graphicData uri="http://schemas.microsoft.com/office/word/2010/wordprocessingGroup">
                    <wpg:wgp>
                      <wpg:cNvGrpSpPr/>
                      <wpg:grpSpPr>
                        <a:xfrm>
                          <a:off x="0" y="0"/>
                          <a:ext cx="2126971" cy="1931594"/>
                          <a:chOff x="0" y="0"/>
                          <a:chExt cx="2126971" cy="1931594"/>
                        </a:xfrm>
                      </wpg:grpSpPr>
                      <wps:wsp>
                        <wps:cNvPr id="877" name="Shape 877"/>
                        <wps:cNvSpPr/>
                        <wps:spPr>
                          <a:xfrm>
                            <a:off x="0" y="0"/>
                            <a:ext cx="2126971" cy="1931594"/>
                          </a:xfrm>
                          <a:custGeom>
                            <a:avLst/>
                            <a:gdLst/>
                            <a:ahLst/>
                            <a:cxnLst/>
                            <a:rect l="0" t="0" r="0" b="0"/>
                            <a:pathLst>
                              <a:path w="2126971" h="1931594">
                                <a:moveTo>
                                  <a:pt x="179997" y="0"/>
                                </a:moveTo>
                                <a:lnTo>
                                  <a:pt x="1946973" y="0"/>
                                </a:lnTo>
                                <a:cubicBezTo>
                                  <a:pt x="2126971" y="0"/>
                                  <a:pt x="2126971" y="179997"/>
                                  <a:pt x="2126971" y="179997"/>
                                </a:cubicBezTo>
                                <a:lnTo>
                                  <a:pt x="2126971" y="1751597"/>
                                </a:lnTo>
                                <a:cubicBezTo>
                                  <a:pt x="2126971" y="1931594"/>
                                  <a:pt x="1946973" y="1931594"/>
                                  <a:pt x="1946973" y="1931594"/>
                                </a:cubicBezTo>
                                <a:lnTo>
                                  <a:pt x="179997" y="1931594"/>
                                </a:lnTo>
                                <a:cubicBezTo>
                                  <a:pt x="0" y="1931594"/>
                                  <a:pt x="0" y="1751597"/>
                                  <a:pt x="0" y="1751597"/>
                                </a:cubicBezTo>
                                <a:lnTo>
                                  <a:pt x="0" y="179997"/>
                                </a:lnTo>
                                <a:cubicBezTo>
                                  <a:pt x="0" y="0"/>
                                  <a:pt x="179997" y="0"/>
                                  <a:pt x="179997" y="0"/>
                                </a:cubicBezTo>
                                <a:close/>
                              </a:path>
                            </a:pathLst>
                          </a:custGeom>
                          <a:ln w="0" cap="flat">
                            <a:miter lim="127000"/>
                          </a:ln>
                        </wps:spPr>
                        <wps:style>
                          <a:lnRef idx="0">
                            <a:srgbClr val="000000">
                              <a:alpha val="0"/>
                            </a:srgbClr>
                          </a:lnRef>
                          <a:fillRef idx="1">
                            <a:srgbClr val="A5B1DB"/>
                          </a:fillRef>
                          <a:effectRef idx="0">
                            <a:scrgbClr r="0" g="0" b="0"/>
                          </a:effectRef>
                          <a:fontRef idx="none"/>
                        </wps:style>
                        <wps:bodyPr/>
                      </wps:wsp>
                    </wpg:wgp>
                  </a:graphicData>
                </a:graphic>
              </wp:anchor>
            </w:drawing>
          </mc:Choice>
          <mc:Fallback>
            <w:pict>
              <v:group w14:anchorId="0CF5332A" id="Group 7944" o:spid="_x0000_s1026" style="position:absolute;margin-left:-3.85pt;margin-top:-36.5pt;width:167.5pt;height:152.1pt;z-index:-251621376" coordsize="21269,19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">
                <v:shape id="Shape 877" o:spid="_x0000_s1027" style="position:absolute;width:21269;height:19315;visibility:visible;mso-wrap-style:square;v-text-anchor:top" coordsize="2126971,1931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D10cYA&#10;AADcAAAADwAAAGRycy9kb3ducmV2LnhtbESPW2sCMRSE3wv+h3CEvhTN1oKX1ShFWlAqiJcHHw+b&#10;425wc7Ikqa7/vikIPg4z8w0zW7S2FlfywThW8N7PQBAXThsuFRwP370xiBCRNdaOScGdAizmnZcZ&#10;5trdeEfXfSxFgnDIUUEVY5NLGYqKLIa+a4iTd3beYkzSl1J7vCW4reUgy4bSouG0UGFDy4qKy/7X&#10;Klitf74OfnIfnN5as97YzGy2H0ulXrvt5xREpDY+w4/2SisYj0b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4D10cYAAADcAAAADwAAAAAAAAAAAAAAAACYAgAAZHJz&#10;L2Rvd25yZXYueG1sUEsFBgAAAAAEAAQA9QAAAIsDAAAAAA==&#10;" path="m179997,l1946973,v179998,,179998,179997,179998,179997l2126971,1751597v,179997,-179998,179997,-179998,179997l179997,1931594c,1931594,,1751597,,1751597l,179997c,,179997,,179997,xe" fillcolor="#a5b1db" stroked="f" strokeweight="0">
                  <v:stroke miterlimit="83231f" joinstyle="miter"/>
                  <v:path arrowok="t" textboxrect="0,0,2126971,1931594"/>
                </v:shape>
              </v:group>
            </w:pict>
          </mc:Fallback>
        </mc:AlternateContent>
      </w:r>
      <w:r>
        <w:rPr>
          <w:noProof/>
          <w:lang w:eastAsia="en-GB"/>
        </w:rPr>
        <w:drawing>
          <wp:anchor distT="0" distB="0" distL="114300" distR="114300" simplePos="0" relativeHeight="251696128" behindDoc="0" locked="0" layoutInCell="1" allowOverlap="0">
            <wp:simplePos x="0" y="0"/>
            <wp:positionH relativeFrom="page">
              <wp:posOffset>339001</wp:posOffset>
            </wp:positionH>
            <wp:positionV relativeFrom="page">
              <wp:posOffset>3330003</wp:posOffset>
            </wp:positionV>
            <wp:extent cx="4971289" cy="4215384"/>
            <wp:effectExtent l="0" t="0" r="0" b="0"/>
            <wp:wrapTopAndBottom/>
            <wp:docPr id="11373" name="Picture 11373"/>
            <wp:cNvGraphicFramePr/>
            <a:graphic xmlns:a="http://schemas.openxmlformats.org/drawingml/2006/main">
              <a:graphicData uri="http://schemas.openxmlformats.org/drawingml/2006/picture">
                <pic:pic xmlns:pic="http://schemas.openxmlformats.org/drawingml/2006/picture">
                  <pic:nvPicPr>
                    <pic:cNvPr id="11373" name="Picture 11373"/>
                    <pic:cNvPicPr/>
                  </pic:nvPicPr>
                  <pic:blipFill>
                    <a:blip r:embed="rId53"/>
                    <a:stretch>
                      <a:fillRect/>
                    </a:stretch>
                  </pic:blipFill>
                  <pic:spPr>
                    <a:xfrm>
                      <a:off x="0" y="0"/>
                      <a:ext cx="4971289" cy="4215384"/>
                    </a:xfrm>
                    <a:prstGeom prst="rect">
                      <a:avLst/>
                    </a:prstGeom>
                  </pic:spPr>
                </pic:pic>
              </a:graphicData>
            </a:graphic>
          </wp:anchor>
        </w:drawing>
      </w:r>
      <w:r>
        <w:rPr>
          <w:rFonts w:ascii="Calibri" w:eastAsia="Calibri" w:hAnsi="Calibri" w:cs="Calibri"/>
          <w:b/>
          <w:color w:val="575656"/>
        </w:rPr>
        <w:t xml:space="preserve">Preparing for Adulthood team at the Council for Disabled Children as she discusses the importance of early action, positive aspirations and person-centred approaches in helping children and young people with additional needs to move on from school into a fulfilling and productive adult life: http://y2u.be/Wv43nIIPc6k </w:t>
      </w:r>
      <w:r>
        <w:t xml:space="preserve">This chapter sets out </w:t>
      </w:r>
      <w:r>
        <w:lastRenderedPageBreak/>
        <w:t>how professionals across education, health and social care should support children and young people with SEND to prepare them for adult life, and help them go on to achieve the best outcomes in employment, independent living, health and community participation.</w:t>
      </w:r>
    </w:p>
    <w:p w:rsidR="00F171E1" w:rsidRDefault="00F171E1">
      <w:pPr>
        <w:pStyle w:val="Heading3"/>
        <w:ind w:left="17"/>
      </w:pPr>
      <w:r>
        <w:lastRenderedPageBreak/>
        <w:t>Key points</w:t>
      </w:r>
    </w:p>
    <w:p w:rsidR="00F171E1" w:rsidRDefault="00F171E1" w:rsidP="00F171E1">
      <w:pPr>
        <w:numPr>
          <w:ilvl w:val="0"/>
          <w:numId w:val="19"/>
        </w:numPr>
        <w:spacing w:after="3" w:line="292" w:lineRule="auto"/>
        <w:ind w:right="46" w:hanging="162"/>
      </w:pPr>
      <w:r>
        <w:t xml:space="preserve">Local authorities must ensure that the </w:t>
      </w:r>
    </w:p>
    <w:p w:rsidR="00F171E1" w:rsidRDefault="00F171E1">
      <w:pPr>
        <w:ind w:left="162" w:right="46"/>
      </w:pPr>
      <w:r>
        <w:t xml:space="preserve">EHC plan review at Year 9, and every </w:t>
      </w:r>
      <w:r>
        <w:br w:type="page"/>
      </w:r>
    </w:p>
    <w:p w:rsidR="00F171E1" w:rsidRDefault="00F171E1">
      <w:pPr>
        <w:ind w:left="162" w:right="46"/>
      </w:pPr>
      <w:proofErr w:type="gramStart"/>
      <w:r>
        <w:lastRenderedPageBreak/>
        <w:t>review</w:t>
      </w:r>
      <w:proofErr w:type="gramEnd"/>
      <w:r>
        <w:t xml:space="preserve"> thereafter, includes a focus on preparing for adulthood.</w:t>
      </w:r>
    </w:p>
    <w:p w:rsidR="00F171E1" w:rsidRDefault="00F171E1" w:rsidP="00F171E1">
      <w:pPr>
        <w:numPr>
          <w:ilvl w:val="0"/>
          <w:numId w:val="19"/>
        </w:numPr>
        <w:spacing w:after="254" w:line="292" w:lineRule="auto"/>
        <w:ind w:right="46" w:hanging="162"/>
      </w:pPr>
      <w:r>
        <w:t>All schools have a statutory duty to ensure pupils from Years 8 to 13 are provided with independent careers guidance.</w:t>
      </w:r>
    </w:p>
    <w:p w:rsidR="00F171E1" w:rsidRDefault="00F171E1">
      <w:pPr>
        <w:spacing w:after="254"/>
        <w:ind w:left="7" w:right="46"/>
      </w:pPr>
      <w:r>
        <w:t xml:space="preserve">For further information, see the </w:t>
      </w:r>
      <w:proofErr w:type="spellStart"/>
      <w:r>
        <w:t>nasen</w:t>
      </w:r>
      <w:proofErr w:type="spellEnd"/>
      <w:r>
        <w:t xml:space="preserve"> quick guide </w:t>
      </w:r>
      <w:r>
        <w:rPr>
          <w:rFonts w:ascii="Calibri" w:eastAsia="Calibri" w:hAnsi="Calibri" w:cs="Calibri"/>
          <w:i/>
        </w:rPr>
        <w:t>Transition</w:t>
      </w:r>
      <w:r>
        <w:t>.</w:t>
      </w:r>
    </w:p>
    <w:p w:rsidR="00F171E1" w:rsidRDefault="00F171E1">
      <w:pPr>
        <w:pStyle w:val="Heading3"/>
        <w:spacing w:after="8" w:line="249" w:lineRule="auto"/>
        <w:ind w:left="17"/>
      </w:pPr>
      <w:r>
        <w:rPr>
          <w:b/>
          <w:sz w:val="28"/>
        </w:rPr>
        <w:t>Chapter 9: Education, health and care needs assessments and plans</w:t>
      </w:r>
    </w:p>
    <w:p w:rsidR="00F171E1" w:rsidRDefault="00F171E1">
      <w:pPr>
        <w:ind w:left="7" w:right="256"/>
      </w:pPr>
      <w:r>
        <w:t xml:space="preserve">This chapter covers all the key stages in statutory assessment, planning and </w:t>
      </w:r>
    </w:p>
    <w:p w:rsidR="00F171E1" w:rsidRDefault="00F171E1">
      <w:pPr>
        <w:pStyle w:val="Heading1"/>
        <w:ind w:left="160"/>
      </w:pPr>
      <w:r>
        <w:t>Action</w:t>
      </w:r>
    </w:p>
    <w:p w:rsidR="00F171E1" w:rsidRDefault="00F171E1">
      <w:pPr>
        <w:spacing w:line="285" w:lineRule="auto"/>
        <w:ind w:left="350" w:right="275" w:hanging="200"/>
      </w:pPr>
      <w:proofErr w:type="gramStart"/>
      <w:r>
        <w:rPr>
          <w:rFonts w:ascii="Segoe UI Symbol" w:eastAsia="Segoe UI Symbol" w:hAnsi="Segoe UI Symbol" w:cs="Segoe UI Symbol"/>
          <w:color w:val="FFFFFF"/>
        </w:rPr>
        <w:t>◆</w:t>
      </w:r>
      <w:r>
        <w:rPr>
          <w:rFonts w:ascii="Calibri" w:eastAsia="Calibri" w:hAnsi="Calibri" w:cs="Calibri"/>
          <w:b/>
          <w:color w:val="FFFFFF"/>
        </w:rPr>
        <w:t xml:space="preserve">  Request</w:t>
      </w:r>
      <w:proofErr w:type="gramEnd"/>
      <w:r>
        <w:rPr>
          <w:rFonts w:ascii="Calibri" w:eastAsia="Calibri" w:hAnsi="Calibri" w:cs="Calibri"/>
          <w:b/>
          <w:color w:val="FFFFFF"/>
        </w:rPr>
        <w:t xml:space="preserve"> a statutory assessment for  pupils who are not achieving better outcomes.</w:t>
      </w:r>
    </w:p>
    <w:p w:rsidR="00F171E1" w:rsidRDefault="00F171E1">
      <w:pPr>
        <w:spacing w:line="285" w:lineRule="auto"/>
        <w:ind w:left="350" w:right="275" w:hanging="200"/>
      </w:pPr>
      <w:proofErr w:type="gramStart"/>
      <w:r>
        <w:rPr>
          <w:rFonts w:ascii="Segoe UI Symbol" w:eastAsia="Segoe UI Symbol" w:hAnsi="Segoe UI Symbol" w:cs="Segoe UI Symbol"/>
          <w:color w:val="FFFFFF"/>
        </w:rPr>
        <w:lastRenderedPageBreak/>
        <w:t>◆</w:t>
      </w:r>
      <w:r>
        <w:rPr>
          <w:rFonts w:ascii="Calibri" w:eastAsia="Calibri" w:hAnsi="Calibri" w:cs="Calibri"/>
          <w:b/>
          <w:color w:val="FFFFFF"/>
        </w:rPr>
        <w:t xml:space="preserve">  Be</w:t>
      </w:r>
      <w:proofErr w:type="gramEnd"/>
      <w:r>
        <w:rPr>
          <w:rFonts w:ascii="Calibri" w:eastAsia="Calibri" w:hAnsi="Calibri" w:cs="Calibri"/>
          <w:b/>
          <w:color w:val="FFFFFF"/>
        </w:rPr>
        <w:t xml:space="preserve"> clear what needs you have identified, the provision you have put in place to support them and the outcomes that have not been achieved.</w:t>
      </w:r>
    </w:p>
    <w:p w:rsidR="00F171E1" w:rsidRDefault="00F171E1">
      <w:pPr>
        <w:spacing w:after="407" w:line="285" w:lineRule="auto"/>
        <w:ind w:left="350" w:right="275" w:hanging="200"/>
      </w:pPr>
      <w:proofErr w:type="gramStart"/>
      <w:r>
        <w:rPr>
          <w:rFonts w:ascii="Segoe UI Symbol" w:eastAsia="Segoe UI Symbol" w:hAnsi="Segoe UI Symbol" w:cs="Segoe UI Symbol"/>
          <w:color w:val="FFFFFF"/>
        </w:rPr>
        <w:t>◆</w:t>
      </w:r>
      <w:r>
        <w:rPr>
          <w:rFonts w:ascii="Calibri" w:eastAsia="Calibri" w:hAnsi="Calibri" w:cs="Calibri"/>
          <w:b/>
          <w:color w:val="FFFFFF"/>
        </w:rPr>
        <w:t xml:space="preserve">  Gather</w:t>
      </w:r>
      <w:proofErr w:type="gramEnd"/>
      <w:r>
        <w:rPr>
          <w:rFonts w:ascii="Calibri" w:eastAsia="Calibri" w:hAnsi="Calibri" w:cs="Calibri"/>
          <w:b/>
          <w:color w:val="FFFFFF"/>
        </w:rPr>
        <w:t xml:space="preserve"> all the additional evidence you have already to support the statutory assessment process, including any additional professional reports and notes of meetings that have taken place to review SEN support.</w:t>
      </w:r>
    </w:p>
    <w:p w:rsidR="00F171E1" w:rsidRDefault="00F171E1">
      <w:pPr>
        <w:spacing w:after="254"/>
        <w:ind w:left="7" w:right="46"/>
      </w:pPr>
      <w:proofErr w:type="gramStart"/>
      <w:r>
        <w:t>preparing</w:t>
      </w:r>
      <w:proofErr w:type="gramEnd"/>
      <w:r>
        <w:t xml:space="preserve"> the education, health and care plan, and guidance on related topics.</w:t>
      </w:r>
    </w:p>
    <w:p w:rsidR="00F171E1" w:rsidRDefault="00F171E1">
      <w:pPr>
        <w:pStyle w:val="Heading2"/>
        <w:spacing w:after="178" w:line="258" w:lineRule="auto"/>
        <w:ind w:left="17"/>
      </w:pPr>
      <w:r>
        <w:rPr>
          <w:rFonts w:ascii="Calibri" w:eastAsia="Calibri" w:hAnsi="Calibri" w:cs="Calibri"/>
          <w:b w:val="0"/>
          <w:color w:val="0051A0"/>
          <w:sz w:val="26"/>
        </w:rPr>
        <w:t>Introduction</w:t>
      </w:r>
    </w:p>
    <w:p w:rsidR="00F171E1" w:rsidRDefault="00F171E1" w:rsidP="00F171E1">
      <w:pPr>
        <w:numPr>
          <w:ilvl w:val="0"/>
          <w:numId w:val="20"/>
        </w:numPr>
        <w:spacing w:after="3" w:line="292" w:lineRule="auto"/>
        <w:ind w:right="46" w:hanging="162"/>
      </w:pPr>
      <w:r>
        <w:t xml:space="preserve">The majority of children and young people with SEND will have their needs met within local mainstream early </w:t>
      </w:r>
      <w:proofErr w:type="gramStart"/>
      <w:r>
        <w:t>years</w:t>
      </w:r>
      <w:proofErr w:type="gramEnd"/>
      <w:r>
        <w:t xml:space="preserve"> providers, schools or colleges.</w:t>
      </w:r>
    </w:p>
    <w:p w:rsidR="00F171E1" w:rsidRDefault="00F171E1" w:rsidP="00F171E1">
      <w:pPr>
        <w:numPr>
          <w:ilvl w:val="0"/>
          <w:numId w:val="20"/>
        </w:numPr>
        <w:spacing w:after="3" w:line="292" w:lineRule="auto"/>
        <w:ind w:right="46" w:hanging="162"/>
      </w:pPr>
      <w:r>
        <w:rPr>
          <w:noProof/>
          <w:lang w:eastAsia="en-GB"/>
        </w:rPr>
        <mc:AlternateContent>
          <mc:Choice Requires="wpg">
            <w:drawing>
              <wp:anchor distT="0" distB="0" distL="114300" distR="114300" simplePos="0" relativeHeight="251697152" behindDoc="1" locked="0" layoutInCell="1" allowOverlap="1">
                <wp:simplePos x="0" y="0"/>
                <wp:positionH relativeFrom="column">
                  <wp:posOffset>-2740199</wp:posOffset>
                </wp:positionH>
                <wp:positionV relativeFrom="paragraph">
                  <wp:posOffset>-4453747</wp:posOffset>
                </wp:positionV>
                <wp:extent cx="4963389" cy="7209003"/>
                <wp:effectExtent l="0" t="0" r="0" b="0"/>
                <wp:wrapNone/>
                <wp:docPr id="8926" name="Group 8926"/>
                <wp:cNvGraphicFramePr/>
                <a:graphic xmlns:a="http://schemas.openxmlformats.org/drawingml/2006/main">
                  <a:graphicData uri="http://schemas.microsoft.com/office/word/2010/wordprocessingGroup">
                    <wpg:wgp>
                      <wpg:cNvGrpSpPr/>
                      <wpg:grpSpPr>
                        <a:xfrm>
                          <a:off x="0" y="0"/>
                          <a:ext cx="4963389" cy="7209003"/>
                          <a:chOff x="0" y="0"/>
                          <a:chExt cx="4963389" cy="7209003"/>
                        </a:xfrm>
                      </wpg:grpSpPr>
                      <wps:wsp>
                        <wps:cNvPr id="12407" name="Shape 12407"/>
                        <wps:cNvSpPr/>
                        <wps:spPr>
                          <a:xfrm>
                            <a:off x="2740203" y="112713"/>
                            <a:ext cx="2126971" cy="2507145"/>
                          </a:xfrm>
                          <a:custGeom>
                            <a:avLst/>
                            <a:gdLst/>
                            <a:ahLst/>
                            <a:cxnLst/>
                            <a:rect l="0" t="0" r="0" b="0"/>
                            <a:pathLst>
                              <a:path w="2126971" h="2507145">
                                <a:moveTo>
                                  <a:pt x="0" y="0"/>
                                </a:moveTo>
                                <a:lnTo>
                                  <a:pt x="2126971" y="0"/>
                                </a:lnTo>
                                <a:lnTo>
                                  <a:pt x="2126971" y="2507145"/>
                                </a:lnTo>
                                <a:lnTo>
                                  <a:pt x="0" y="2507145"/>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12408" name="Shape 12408"/>
                        <wps:cNvSpPr/>
                        <wps:spPr>
                          <a:xfrm>
                            <a:off x="2835796" y="212662"/>
                            <a:ext cx="1924977" cy="2407196"/>
                          </a:xfrm>
                          <a:custGeom>
                            <a:avLst/>
                            <a:gdLst/>
                            <a:ahLst/>
                            <a:cxnLst/>
                            <a:rect l="0" t="0" r="0" b="0"/>
                            <a:pathLst>
                              <a:path w="1924977" h="2407196">
                                <a:moveTo>
                                  <a:pt x="0" y="0"/>
                                </a:moveTo>
                                <a:lnTo>
                                  <a:pt x="1924977" y="0"/>
                                </a:lnTo>
                                <a:lnTo>
                                  <a:pt x="1924977" y="2407196"/>
                                </a:lnTo>
                                <a:lnTo>
                                  <a:pt x="0" y="2407196"/>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931" name="Shape 931"/>
                        <wps:cNvSpPr/>
                        <wps:spPr>
                          <a:xfrm>
                            <a:off x="4615192" y="2"/>
                            <a:ext cx="348196" cy="348196"/>
                          </a:xfrm>
                          <a:custGeom>
                            <a:avLst/>
                            <a:gdLst/>
                            <a:ahLst/>
                            <a:cxnLst/>
                            <a:rect l="0" t="0" r="0" b="0"/>
                            <a:pathLst>
                              <a:path w="348196" h="348196">
                                <a:moveTo>
                                  <a:pt x="82067" y="0"/>
                                </a:moveTo>
                                <a:lnTo>
                                  <a:pt x="266116" y="0"/>
                                </a:lnTo>
                                <a:cubicBezTo>
                                  <a:pt x="348196" y="0"/>
                                  <a:pt x="348196" y="82067"/>
                                  <a:pt x="348196" y="82067"/>
                                </a:cubicBezTo>
                                <a:lnTo>
                                  <a:pt x="348196" y="266129"/>
                                </a:lnTo>
                                <a:cubicBezTo>
                                  <a:pt x="348196" y="348196"/>
                                  <a:pt x="266116" y="348196"/>
                                  <a:pt x="266116" y="348196"/>
                                </a:cubicBezTo>
                                <a:lnTo>
                                  <a:pt x="82067" y="348196"/>
                                </a:lnTo>
                                <a:cubicBezTo>
                                  <a:pt x="0" y="348196"/>
                                  <a:pt x="0" y="266129"/>
                                  <a:pt x="0" y="266129"/>
                                </a:cubicBezTo>
                                <a:lnTo>
                                  <a:pt x="0" y="82067"/>
                                </a:lnTo>
                                <a:cubicBezTo>
                                  <a:pt x="0" y="0"/>
                                  <a:pt x="82067" y="0"/>
                                  <a:pt x="8206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1374" name="Picture 11374"/>
                          <pic:cNvPicPr/>
                        </pic:nvPicPr>
                        <pic:blipFill>
                          <a:blip r:embed="rId54"/>
                          <a:stretch>
                            <a:fillRect/>
                          </a:stretch>
                        </pic:blipFill>
                        <pic:spPr>
                          <a:xfrm>
                            <a:off x="4612640" y="-2513"/>
                            <a:ext cx="350520" cy="350520"/>
                          </a:xfrm>
                          <a:prstGeom prst="rect">
                            <a:avLst/>
                          </a:prstGeom>
                        </pic:spPr>
                      </pic:pic>
                      <pic:pic xmlns:pic="http://schemas.openxmlformats.org/drawingml/2006/picture">
                        <pic:nvPicPr>
                          <pic:cNvPr id="11375" name="Picture 11375"/>
                          <pic:cNvPicPr/>
                        </pic:nvPicPr>
                        <pic:blipFill>
                          <a:blip r:embed="rId55"/>
                          <a:stretch>
                            <a:fillRect/>
                          </a:stretch>
                        </pic:blipFill>
                        <pic:spPr>
                          <a:xfrm>
                            <a:off x="0" y="2921534"/>
                            <a:ext cx="4334256" cy="4270249"/>
                          </a:xfrm>
                          <a:prstGeom prst="rect">
                            <a:avLst/>
                          </a:prstGeom>
                        </pic:spPr>
                      </pic:pic>
                    </wpg:wgp>
                  </a:graphicData>
                </a:graphic>
              </wp:anchor>
            </w:drawing>
          </mc:Choice>
          <mc:Fallback>
            <w:pict>
              <v:group w14:anchorId="28D03C5F" id="Group 8926" o:spid="_x0000_s1026" style="position:absolute;margin-left:-215.75pt;margin-top:-350.7pt;width:390.8pt;height:567.65pt;z-index:-251619328" coordsize="49633,72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">
                <v:shape id="Shape 12407" o:spid="_x0000_s1027" style="position:absolute;left:27402;top:1127;width:21269;height:25071;visibility:visible;mso-wrap-style:square;v-text-anchor:top" coordsize="2126971,250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q4hcIA&#10;AADeAAAADwAAAGRycy9kb3ducmV2LnhtbERPTWsCMRC9C/0PYQq91WylVFmNIgWlF2td9T5sxs3i&#10;ZrJsUo3+eiMI3ubxPmcyi7YRJ+p87VjBRz8DQVw6XXOlYLddvI9A+ICssXFMCi7kYTZ96U0w1+7M&#10;GzoVoRIphH2OCkwIbS6lLw1Z9H3XEifu4DqLIcGukrrDcwq3jRxk2Ze0WHNqMNjSt6HyWPxbBStt&#10;1jb+HlCGYSz2V2P+lquo1NtrnI9BBIrhKX64f3SaP/jMhnB/J90gp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iriFwgAAAN4AAAAPAAAAAAAAAAAAAAAAAJgCAABkcnMvZG93&#10;bnJldi54bWxQSwUGAAAAAAQABAD1AAAAhwMAAAAA&#10;" path="m,l2126971,r,2507145l,2507145,,e" fillcolor="#0051a0" stroked="f" strokeweight="0">
                  <v:stroke miterlimit="83231f" joinstyle="miter"/>
                  <v:path arrowok="t" textboxrect="0,0,2126971,2507145"/>
                </v:shape>
                <v:shape id="Shape 12408" o:spid="_x0000_s1028" style="position:absolute;left:28357;top:2126;width:19250;height:24072;visibility:visible;mso-wrap-style:square;v-text-anchor:top" coordsize="1924977,240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1gbMYA&#10;AADeAAAADwAAAGRycy9kb3ducmV2LnhtbESPT2vCQBDF7wW/wzKFXkrdKCIldZUqWP/gpWm9D9lp&#10;EpqdDburxm/vHARvM7w37/1mtuhdq84UYuPZwGiYgSIuvW24MvD7s357BxUTssXWMxm4UoTFfPA0&#10;w9z6C3/TuUiVkhCOORqoU+pyrWNZk8M49B2xaH8+OEyyhkrbgBcJd60eZ9lUO2xYGmrsaFVT+V+c&#10;nIHX/WY52S11wTr449V26+PhqzXm5bn//ACVqE8P8/16awV/PMmEV96RGf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1gbMYAAADeAAAADwAAAAAAAAAAAAAAAACYAgAAZHJz&#10;L2Rvd25yZXYueG1sUEsFBgAAAAAEAAQA9QAAAIsDAAAAAA==&#10;" path="m,l1924977,r,2407196l,2407196,,e" fillcolor="#0051a0" stroked="f" strokeweight="0">
                  <v:stroke miterlimit="83231f" joinstyle="miter"/>
                  <v:path arrowok="t" textboxrect="0,0,1924977,2407196"/>
                </v:shape>
                <v:shape id="Shape 931" o:spid="_x0000_s1029" style="position:absolute;left:46151;width:3482;height:3481;visibility:visible;mso-wrap-style:square;v-text-anchor:top" coordsize="348196,34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0fWccA&#10;AADcAAAADwAAAGRycy9kb3ducmV2LnhtbESPQWsCMRSE74L/ITyhl6JZW5B2NYpKteJBqEqLt8fm&#10;uVncvGw3Udd/bwoFj8PMfMOMJo0txYVqXzhW0O8lIIgzpwvOFex3i+4bCB+QNZaOScGNPEzG7dYI&#10;U+2u/EWXbchFhLBPUYEJoUql9Jkhi77nKuLoHV1tMURZ51LXeI1wW8qXJBlIiwXHBYMVzQ1lp+3Z&#10;KjhubrPqe1l+bn7Mwe0Hq1/8eF4r9dRppkMQgZrwCP+3V1rB+2sf/s7EIyDH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NH1nHAAAA3AAAAA8AAAAAAAAAAAAAAAAAmAIAAGRy&#10;cy9kb3ducmV2LnhtbFBLBQYAAAAABAAEAPUAAACMAwAAAAA=&#10;" path="m82067,l266116,v82080,,82080,82067,82080,82067l348196,266129v,82067,-82080,82067,-82080,82067l82067,348196c,348196,,266129,,266129l,82067c,,82067,,82067,xe" stroked="f" strokeweight="0">
                  <v:stroke miterlimit="83231f" joinstyle="miter"/>
                  <v:path arrowok="t" textboxrect="0,0,348196,348196"/>
                </v:shape>
                <v:shape id="Picture 11374" o:spid="_x0000_s1030" type="#_x0000_t75" style="position:absolute;left:46126;top:-25;width:3505;height:3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RNrFAAAA3gAAAA8AAABkcnMvZG93bnJldi54bWxET01LAzEQvRf8D2EEL9Im1WplbVpEKChe&#10;ai30Om7GzdLNzLpJ29VfbwpCb/N4nzNb9KFRB+piLWxhPDKgiEtxNVcWNh/L4QOomJAdNsJk4Yci&#10;LOYXgxkWTo78Tod1qlQO4VigBZ9SW2gdS08B40ha4sx9SRcwZdhV2nV4zOGh0TfG3OuANecGjy09&#10;eyp3632w8Pstzev1291+20v8XK78zogx1l5d9k+PoBL16Sz+d7+4PH98O53A6Z18g5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30TaxQAAAN4AAAAPAAAAAAAAAAAAAAAA&#10;AJ8CAABkcnMvZG93bnJldi54bWxQSwUGAAAAAAQABAD3AAAAkQMAAAAA&#10;">
                  <v:imagedata r:id="rId56" o:title=""/>
                </v:shape>
                <v:shape id="Picture 11375" o:spid="_x0000_s1031" type="#_x0000_t75" style="position:absolute;top:29215;width:43342;height:42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Er9HFAAAA3gAAAA8AAABkcnMvZG93bnJldi54bWxET0trwkAQvgv+h2UKvZlNrM80q4hQ6qmg&#10;reBxzE6T1OxszG419td3CwVv8/E9J1t2phYXal1lWUESxSCIc6srLhR8vL8MZiCcR9ZYWyYFN3Kw&#10;XPR7GabaXnlLl50vRAhhl6KC0vsmldLlJRl0kW2IA/dpW4M+wLaQusVrCDe1HMbxRBqsODSU2NC6&#10;pPy0+zYK6vPP/mv4Nhnx3unXw/k43xzIK/X40K2eQXjq/F38797oMD95mo7h751wg1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hK/RxQAAAN4AAAAPAAAAAAAAAAAAAAAA&#10;AJ8CAABkcnMvZG93bnJldi54bWxQSwUGAAAAAAQABAD3AAAAkQMAAAAA&#10;">
                  <v:imagedata r:id="rId57" o:title=""/>
                </v:shape>
              </v:group>
            </w:pict>
          </mc:Fallback>
        </mc:AlternateContent>
      </w:r>
      <w:proofErr w:type="gramStart"/>
      <w:r>
        <w:t>A  local</w:t>
      </w:r>
      <w:proofErr w:type="gramEnd"/>
      <w:r>
        <w:t xml:space="preserve"> authority must conduct an assessment of </w:t>
      </w:r>
      <w:r>
        <w:lastRenderedPageBreak/>
        <w:t>education, health and care needs and prepare an EHC plan when it considers that a child or young person may need special educational provision to be made for them in this way.</w:t>
      </w:r>
    </w:p>
    <w:p w:rsidR="00F171E1" w:rsidRDefault="00F171E1" w:rsidP="00F171E1">
      <w:pPr>
        <w:numPr>
          <w:ilvl w:val="0"/>
          <w:numId w:val="20"/>
        </w:numPr>
        <w:spacing w:after="3" w:line="292" w:lineRule="auto"/>
        <w:ind w:right="46" w:hanging="162"/>
      </w:pPr>
      <w:r>
        <w:t xml:space="preserve">EHC plans must specify how services will be delivered as part of a whole package </w:t>
      </w:r>
    </w:p>
    <w:p w:rsidR="00F171E1" w:rsidRDefault="00F171E1">
      <w:pPr>
        <w:ind w:left="1760" w:right="46" w:hanging="280"/>
      </w:pPr>
      <w:proofErr w:type="gramStart"/>
      <w:r>
        <w:t>and</w:t>
      </w:r>
      <w:proofErr w:type="gramEnd"/>
      <w:r>
        <w:t xml:space="preserve"> explain how, together, the services will deliver</w:t>
      </w:r>
    </w:p>
    <w:p w:rsidR="00F171E1" w:rsidRDefault="00F171E1">
      <w:pPr>
        <w:spacing w:after="254"/>
        <w:ind w:left="170" w:right="46"/>
      </w:pPr>
      <w:proofErr w:type="gramStart"/>
      <w:r>
        <w:t>improved</w:t>
      </w:r>
      <w:proofErr w:type="gramEnd"/>
      <w:r>
        <w:t xml:space="preserve"> outcomes across education, health and social care for the child or young person.</w:t>
      </w:r>
    </w:p>
    <w:p w:rsidR="00F171E1" w:rsidRDefault="00F171E1">
      <w:pPr>
        <w:ind w:left="7" w:right="46"/>
      </w:pPr>
      <w:r>
        <w:lastRenderedPageBreak/>
        <w:t>The chapter also sets out:</w:t>
      </w:r>
    </w:p>
    <w:p w:rsidR="00F171E1" w:rsidRDefault="00F171E1" w:rsidP="00F171E1">
      <w:pPr>
        <w:numPr>
          <w:ilvl w:val="0"/>
          <w:numId w:val="20"/>
        </w:numPr>
        <w:spacing w:after="3" w:line="292" w:lineRule="auto"/>
        <w:ind w:right="46" w:hanging="162"/>
      </w:pPr>
      <w:r>
        <w:t xml:space="preserve">those who can request an assessment </w:t>
      </w:r>
    </w:p>
    <w:p w:rsidR="00F171E1" w:rsidRDefault="00F171E1">
      <w:pPr>
        <w:ind w:left="162" w:right="46"/>
      </w:pPr>
      <w:r>
        <w:t>(</w:t>
      </w:r>
      <w:proofErr w:type="gramStart"/>
      <w:r>
        <w:t>see</w:t>
      </w:r>
      <w:proofErr w:type="gramEnd"/>
      <w:r>
        <w:t xml:space="preserve"> sections 9.9 and 9.10) </w:t>
      </w:r>
    </w:p>
    <w:p w:rsidR="00F171E1" w:rsidRDefault="00F171E1" w:rsidP="00F171E1">
      <w:pPr>
        <w:numPr>
          <w:ilvl w:val="0"/>
          <w:numId w:val="20"/>
        </w:numPr>
        <w:spacing w:after="3" w:line="292" w:lineRule="auto"/>
        <w:ind w:right="46" w:hanging="162"/>
      </w:pPr>
      <w:r>
        <w:t>the local authority’s role in considering whether an assessment is necessary (see sections 9.11–9.19)</w:t>
      </w:r>
    </w:p>
    <w:p w:rsidR="00F171E1" w:rsidRDefault="00F171E1" w:rsidP="00F171E1">
      <w:pPr>
        <w:numPr>
          <w:ilvl w:val="0"/>
          <w:numId w:val="20"/>
        </w:numPr>
        <w:spacing w:after="3" w:line="292" w:lineRule="auto"/>
        <w:ind w:right="46" w:hanging="162"/>
      </w:pPr>
      <w:r>
        <w:t>the principles underpinning co-ordinated assessment and planning, including a requirement for the local authority to:</w:t>
      </w:r>
    </w:p>
    <w:p w:rsidR="00F171E1" w:rsidRDefault="00F171E1" w:rsidP="00F171E1">
      <w:pPr>
        <w:numPr>
          <w:ilvl w:val="0"/>
          <w:numId w:val="21"/>
        </w:numPr>
        <w:spacing w:after="3" w:line="292" w:lineRule="auto"/>
        <w:ind w:left="315" w:right="46" w:hanging="145"/>
      </w:pPr>
      <w:r>
        <w:t>consult the children, young people and parents in the process of assessment and production of an EHC plan</w:t>
      </w:r>
    </w:p>
    <w:p w:rsidR="00F171E1" w:rsidRDefault="00F171E1" w:rsidP="00F171E1">
      <w:pPr>
        <w:numPr>
          <w:ilvl w:val="0"/>
          <w:numId w:val="21"/>
        </w:numPr>
        <w:spacing w:after="3" w:line="292" w:lineRule="auto"/>
        <w:ind w:left="315" w:right="46" w:hanging="145"/>
      </w:pPr>
      <w:r>
        <w:t xml:space="preserve">have regard to the views, wishes and feelings of the children, young people and parents </w:t>
      </w:r>
    </w:p>
    <w:p w:rsidR="00F171E1" w:rsidRDefault="00F171E1" w:rsidP="00F171E1">
      <w:pPr>
        <w:numPr>
          <w:ilvl w:val="0"/>
          <w:numId w:val="21"/>
        </w:numPr>
        <w:spacing w:after="3" w:line="292" w:lineRule="auto"/>
        <w:ind w:left="315" w:right="46" w:hanging="145"/>
      </w:pPr>
      <w:r>
        <w:t xml:space="preserve">provide, children, young people and parents with impartial information, advice and support in relation to SEN to enable </w:t>
      </w:r>
      <w:r>
        <w:lastRenderedPageBreak/>
        <w:t>them to take part effectively in the assessment and planning process (see sections 9.20–9.38)</w:t>
      </w:r>
    </w:p>
    <w:p w:rsidR="00F171E1" w:rsidRDefault="00F171E1" w:rsidP="00F171E1">
      <w:pPr>
        <w:numPr>
          <w:ilvl w:val="0"/>
          <w:numId w:val="22"/>
        </w:numPr>
        <w:spacing w:after="3" w:line="292" w:lineRule="auto"/>
        <w:ind w:left="161" w:right="46" w:hanging="154"/>
      </w:pPr>
      <w:r>
        <w:t>timescales – there should be no more than 20 weeks from the initial request for assessment until the EHC plan is issued (see sections 9.39–9.44)</w:t>
      </w:r>
    </w:p>
    <w:p w:rsidR="00F171E1" w:rsidRDefault="00F171E1" w:rsidP="00F171E1">
      <w:pPr>
        <w:numPr>
          <w:ilvl w:val="0"/>
          <w:numId w:val="22"/>
        </w:numPr>
        <w:spacing w:after="3" w:line="292" w:lineRule="auto"/>
        <w:ind w:left="161" w:right="46" w:hanging="154"/>
      </w:pPr>
      <w:r>
        <w:t xml:space="preserve">requirements for gathering advice and information for EHC assessments from children, young people, parents and </w:t>
      </w:r>
    </w:p>
    <w:p w:rsidR="00F171E1" w:rsidRDefault="00F171E1">
      <w:pPr>
        <w:ind w:left="162" w:right="46"/>
      </w:pPr>
      <w:proofErr w:type="gramStart"/>
      <w:r>
        <w:t>relevant</w:t>
      </w:r>
      <w:proofErr w:type="gramEnd"/>
      <w:r>
        <w:t xml:space="preserve"> professionals (see sections </w:t>
      </w:r>
    </w:p>
    <w:p w:rsidR="00F171E1" w:rsidRDefault="00F171E1">
      <w:pPr>
        <w:ind w:left="162" w:right="46"/>
      </w:pPr>
      <w:r>
        <w:t xml:space="preserve">9.45–9.52) </w:t>
      </w:r>
    </w:p>
    <w:p w:rsidR="00F171E1" w:rsidRDefault="00F171E1" w:rsidP="00F171E1">
      <w:pPr>
        <w:numPr>
          <w:ilvl w:val="0"/>
          <w:numId w:val="22"/>
        </w:numPr>
        <w:spacing w:after="3" w:line="292" w:lineRule="auto"/>
        <w:ind w:left="161" w:right="46" w:hanging="154"/>
      </w:pPr>
      <w:r>
        <w:t>what happens when a local authority decides that a statutory EHC plan is not necessary (see sections 9.57–9.59)</w:t>
      </w:r>
    </w:p>
    <w:p w:rsidR="00F171E1" w:rsidRDefault="00F171E1" w:rsidP="00F171E1">
      <w:pPr>
        <w:numPr>
          <w:ilvl w:val="0"/>
          <w:numId w:val="22"/>
        </w:numPr>
        <w:spacing w:after="3" w:line="292" w:lineRule="auto"/>
        <w:ind w:left="161" w:right="46" w:hanging="154"/>
      </w:pPr>
      <w:r>
        <w:t xml:space="preserve">the principles, requirements, format, focus and content of </w:t>
      </w:r>
      <w:r>
        <w:lastRenderedPageBreak/>
        <w:t>EHC plans (see sections 9.61–9.69)</w:t>
      </w:r>
    </w:p>
    <w:p w:rsidR="00F171E1" w:rsidRDefault="00F171E1">
      <w:pPr>
        <w:pStyle w:val="Heading1"/>
        <w:ind w:left="10"/>
      </w:pPr>
      <w:r>
        <w:t>Action</w:t>
      </w:r>
    </w:p>
    <w:p w:rsidR="00F171E1" w:rsidRDefault="00F171E1">
      <w:pPr>
        <w:spacing w:after="554" w:line="285" w:lineRule="auto"/>
        <w:ind w:left="200" w:right="275" w:hanging="200"/>
      </w:pPr>
      <w:proofErr w:type="gramStart"/>
      <w:r>
        <w:rPr>
          <w:rFonts w:ascii="Segoe UI Symbol" w:eastAsia="Segoe UI Symbol" w:hAnsi="Segoe UI Symbol" w:cs="Segoe UI Symbol"/>
          <w:color w:val="FFFFFF"/>
        </w:rPr>
        <w:t xml:space="preserve">◆ </w:t>
      </w:r>
      <w:r>
        <w:rPr>
          <w:rFonts w:ascii="Calibri" w:eastAsia="Calibri" w:hAnsi="Calibri" w:cs="Calibri"/>
          <w:b/>
          <w:color w:val="FFFFFF"/>
        </w:rPr>
        <w:t xml:space="preserve"> Support</w:t>
      </w:r>
      <w:proofErr w:type="gramEnd"/>
      <w:r>
        <w:rPr>
          <w:rFonts w:ascii="Calibri" w:eastAsia="Calibri" w:hAnsi="Calibri" w:cs="Calibri"/>
          <w:b/>
          <w:color w:val="FFFFFF"/>
        </w:rPr>
        <w:t xml:space="preserve"> parents and young people to identify other professionals from whom they need to request the local authority obtains evidence and information, for example speech and language therapist, occupational therapist, behaviour support. The local authority can then instruct specialist professionals to assess needs and specify the provision to be put in place to meet those needs and the outcomes they would expect the child or young person to achieve.</w:t>
      </w:r>
    </w:p>
    <w:p w:rsidR="00F171E1" w:rsidRDefault="00F171E1">
      <w:pPr>
        <w:pStyle w:val="Heading1"/>
        <w:ind w:left="14"/>
      </w:pPr>
      <w:r>
        <w:t>Action</w:t>
      </w:r>
    </w:p>
    <w:p w:rsidR="00F171E1" w:rsidRDefault="00F171E1">
      <w:pPr>
        <w:spacing w:line="285" w:lineRule="auto"/>
        <w:ind w:left="204" w:right="275" w:hanging="200"/>
      </w:pPr>
      <w:r>
        <w:rPr>
          <w:noProof/>
          <w:lang w:eastAsia="en-GB"/>
        </w:rPr>
        <mc:AlternateContent>
          <mc:Choice Requires="wpg">
            <w:drawing>
              <wp:anchor distT="0" distB="0" distL="114300" distR="114300" simplePos="0" relativeHeight="251698176" behindDoc="1" locked="0" layoutInCell="1" allowOverlap="1">
                <wp:simplePos x="0" y="0"/>
                <wp:positionH relativeFrom="column">
                  <wp:posOffset>-95597</wp:posOffset>
                </wp:positionH>
                <wp:positionV relativeFrom="paragraph">
                  <wp:posOffset>-2906000</wp:posOffset>
                </wp:positionV>
                <wp:extent cx="2206805" cy="6751802"/>
                <wp:effectExtent l="0" t="0" r="0" b="0"/>
                <wp:wrapNone/>
                <wp:docPr id="9250" name="Group 9250"/>
                <wp:cNvGraphicFramePr/>
                <a:graphic xmlns:a="http://schemas.openxmlformats.org/drawingml/2006/main">
                  <a:graphicData uri="http://schemas.microsoft.com/office/word/2010/wordprocessingGroup">
                    <wpg:wgp>
                      <wpg:cNvGrpSpPr/>
                      <wpg:grpSpPr>
                        <a:xfrm>
                          <a:off x="0" y="0"/>
                          <a:ext cx="2206805" cy="6751802"/>
                          <a:chOff x="0" y="0"/>
                          <a:chExt cx="2206805" cy="6751802"/>
                        </a:xfrm>
                      </wpg:grpSpPr>
                      <wps:wsp>
                        <wps:cNvPr id="12420" name="Shape 12420"/>
                        <wps:cNvSpPr/>
                        <wps:spPr>
                          <a:xfrm>
                            <a:off x="0" y="113689"/>
                            <a:ext cx="2126971" cy="2408111"/>
                          </a:xfrm>
                          <a:custGeom>
                            <a:avLst/>
                            <a:gdLst/>
                            <a:ahLst/>
                            <a:cxnLst/>
                            <a:rect l="0" t="0" r="0" b="0"/>
                            <a:pathLst>
                              <a:path w="2126971" h="2408111">
                                <a:moveTo>
                                  <a:pt x="0" y="0"/>
                                </a:moveTo>
                                <a:lnTo>
                                  <a:pt x="2126971" y="0"/>
                                </a:lnTo>
                                <a:lnTo>
                                  <a:pt x="2126971" y="2408111"/>
                                </a:lnTo>
                                <a:lnTo>
                                  <a:pt x="0" y="2408111"/>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12421" name="Shape 12421"/>
                        <wps:cNvSpPr/>
                        <wps:spPr>
                          <a:xfrm>
                            <a:off x="95593" y="215543"/>
                            <a:ext cx="1875688" cy="2229854"/>
                          </a:xfrm>
                          <a:custGeom>
                            <a:avLst/>
                            <a:gdLst/>
                            <a:ahLst/>
                            <a:cxnLst/>
                            <a:rect l="0" t="0" r="0" b="0"/>
                            <a:pathLst>
                              <a:path w="1875688" h="2229854">
                                <a:moveTo>
                                  <a:pt x="0" y="0"/>
                                </a:moveTo>
                                <a:lnTo>
                                  <a:pt x="1875688" y="0"/>
                                </a:lnTo>
                                <a:lnTo>
                                  <a:pt x="1875688" y="2229854"/>
                                </a:lnTo>
                                <a:lnTo>
                                  <a:pt x="0" y="2229854"/>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1017" name="Shape 1017"/>
                        <wps:cNvSpPr/>
                        <wps:spPr>
                          <a:xfrm>
                            <a:off x="1858609" y="2"/>
                            <a:ext cx="348196" cy="372072"/>
                          </a:xfrm>
                          <a:custGeom>
                            <a:avLst/>
                            <a:gdLst/>
                            <a:ahLst/>
                            <a:cxnLst/>
                            <a:rect l="0" t="0" r="0" b="0"/>
                            <a:pathLst>
                              <a:path w="348196" h="372072">
                                <a:moveTo>
                                  <a:pt x="82067" y="0"/>
                                </a:moveTo>
                                <a:lnTo>
                                  <a:pt x="266116" y="0"/>
                                </a:lnTo>
                                <a:cubicBezTo>
                                  <a:pt x="348196" y="0"/>
                                  <a:pt x="348196" y="82067"/>
                                  <a:pt x="348196" y="82067"/>
                                </a:cubicBezTo>
                                <a:lnTo>
                                  <a:pt x="348196" y="290005"/>
                                </a:lnTo>
                                <a:cubicBezTo>
                                  <a:pt x="348196" y="372072"/>
                                  <a:pt x="266116" y="372072"/>
                                  <a:pt x="266116" y="372072"/>
                                </a:cubicBezTo>
                                <a:lnTo>
                                  <a:pt x="82067" y="372072"/>
                                </a:lnTo>
                                <a:cubicBezTo>
                                  <a:pt x="0" y="372072"/>
                                  <a:pt x="0" y="290005"/>
                                  <a:pt x="0" y="290005"/>
                                </a:cubicBezTo>
                                <a:lnTo>
                                  <a:pt x="0" y="82067"/>
                                </a:lnTo>
                                <a:cubicBezTo>
                                  <a:pt x="0" y="0"/>
                                  <a:pt x="82067" y="0"/>
                                  <a:pt x="8206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1376" name="Picture 11376"/>
                          <pic:cNvPicPr/>
                        </pic:nvPicPr>
                        <pic:blipFill>
                          <a:blip r:embed="rId58"/>
                          <a:stretch>
                            <a:fillRect/>
                          </a:stretch>
                        </pic:blipFill>
                        <pic:spPr>
                          <a:xfrm>
                            <a:off x="1855826" y="-2514"/>
                            <a:ext cx="350520" cy="374904"/>
                          </a:xfrm>
                          <a:prstGeom prst="rect">
                            <a:avLst/>
                          </a:prstGeom>
                        </pic:spPr>
                      </pic:pic>
                      <wps:wsp>
                        <wps:cNvPr id="12422" name="Shape 12422"/>
                        <wps:cNvSpPr/>
                        <wps:spPr>
                          <a:xfrm>
                            <a:off x="2692" y="2610802"/>
                            <a:ext cx="2126971" cy="4141000"/>
                          </a:xfrm>
                          <a:custGeom>
                            <a:avLst/>
                            <a:gdLst/>
                            <a:ahLst/>
                            <a:cxnLst/>
                            <a:rect l="0" t="0" r="0" b="0"/>
                            <a:pathLst>
                              <a:path w="2126971" h="4141000">
                                <a:moveTo>
                                  <a:pt x="0" y="0"/>
                                </a:moveTo>
                                <a:lnTo>
                                  <a:pt x="2126971" y="0"/>
                                </a:lnTo>
                                <a:lnTo>
                                  <a:pt x="2126971" y="4141000"/>
                                </a:lnTo>
                                <a:lnTo>
                                  <a:pt x="0" y="4141000"/>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12423" name="Shape 12423"/>
                        <wps:cNvSpPr/>
                        <wps:spPr>
                          <a:xfrm>
                            <a:off x="98285" y="2713494"/>
                            <a:ext cx="1880210" cy="4010267"/>
                          </a:xfrm>
                          <a:custGeom>
                            <a:avLst/>
                            <a:gdLst/>
                            <a:ahLst/>
                            <a:cxnLst/>
                            <a:rect l="0" t="0" r="0" b="0"/>
                            <a:pathLst>
                              <a:path w="1880210" h="4010267">
                                <a:moveTo>
                                  <a:pt x="0" y="0"/>
                                </a:moveTo>
                                <a:lnTo>
                                  <a:pt x="1880210" y="0"/>
                                </a:lnTo>
                                <a:lnTo>
                                  <a:pt x="1880210" y="4010267"/>
                                </a:lnTo>
                                <a:lnTo>
                                  <a:pt x="0" y="4010267"/>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1049" name="Shape 1049"/>
                        <wps:cNvSpPr/>
                        <wps:spPr>
                          <a:xfrm>
                            <a:off x="1855923" y="2557802"/>
                            <a:ext cx="348196" cy="283604"/>
                          </a:xfrm>
                          <a:custGeom>
                            <a:avLst/>
                            <a:gdLst/>
                            <a:ahLst/>
                            <a:cxnLst/>
                            <a:rect l="0" t="0" r="0" b="0"/>
                            <a:pathLst>
                              <a:path w="348196" h="283604">
                                <a:moveTo>
                                  <a:pt x="82067" y="0"/>
                                </a:moveTo>
                                <a:lnTo>
                                  <a:pt x="266116" y="0"/>
                                </a:lnTo>
                                <a:cubicBezTo>
                                  <a:pt x="348196" y="0"/>
                                  <a:pt x="348196" y="82067"/>
                                  <a:pt x="348196" y="82067"/>
                                </a:cubicBezTo>
                                <a:lnTo>
                                  <a:pt x="348196" y="201524"/>
                                </a:lnTo>
                                <a:cubicBezTo>
                                  <a:pt x="348196" y="283604"/>
                                  <a:pt x="266116" y="283604"/>
                                  <a:pt x="266116" y="283604"/>
                                </a:cubicBezTo>
                                <a:lnTo>
                                  <a:pt x="82067" y="283604"/>
                                </a:lnTo>
                                <a:cubicBezTo>
                                  <a:pt x="0" y="283604"/>
                                  <a:pt x="0" y="201524"/>
                                  <a:pt x="0" y="201524"/>
                                </a:cubicBezTo>
                                <a:lnTo>
                                  <a:pt x="0" y="82067"/>
                                </a:lnTo>
                                <a:cubicBezTo>
                                  <a:pt x="0" y="0"/>
                                  <a:pt x="82067" y="0"/>
                                  <a:pt x="8206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1377" name="Picture 11377"/>
                          <pic:cNvPicPr/>
                        </pic:nvPicPr>
                        <pic:blipFill>
                          <a:blip r:embed="rId59"/>
                          <a:stretch>
                            <a:fillRect/>
                          </a:stretch>
                        </pic:blipFill>
                        <pic:spPr>
                          <a:xfrm>
                            <a:off x="1852778" y="2553741"/>
                            <a:ext cx="350520" cy="286512"/>
                          </a:xfrm>
                          <a:prstGeom prst="rect">
                            <a:avLst/>
                          </a:prstGeom>
                        </pic:spPr>
                      </pic:pic>
                    </wpg:wgp>
                  </a:graphicData>
                </a:graphic>
              </wp:anchor>
            </w:drawing>
          </mc:Choice>
          <mc:Fallback>
            <w:pict>
              <v:group w14:anchorId="42574048" id="Group 9250" o:spid="_x0000_s1026" style="position:absolute;margin-left:-7.55pt;margin-top:-228.8pt;width:173.75pt;height:531.65pt;z-index:-251618304" coordsize="22068,67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">
                <v:shape id="Shape 12420" o:spid="_x0000_s1027" style="position:absolute;top:1136;width:21269;height:24082;visibility:visible;mso-wrap-style:square;v-text-anchor:top" coordsize="2126971,2408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9aKMcA&#10;AADeAAAADwAAAGRycy9kb3ducmV2LnhtbESPQWvCQBCF74X+h2UKvdVN0yIluoq0CKUFxVTE45Ad&#10;k2B2NuxuNf575yB4m2HevPe+6XxwnTpRiK1nA6+jDBRx5W3LtYHt3/LlA1RMyBY7z2TgQhHms8eH&#10;KRbWn3lDpzLVSkw4FmigSakvtI5VQw7jyPfEcjv44DDJGmptA57F3HU6z7KxdtiyJDTY02dD1bH8&#10;dwZ+fPm1eruM12G53e2sj4dh/7s25vlpWExAJRrSXXz7/rZSP3/PBUBwZAY9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fWijHAAAA3gAAAA8AAAAAAAAAAAAAAAAAmAIAAGRy&#10;cy9kb3ducmV2LnhtbFBLBQYAAAAABAAEAPUAAACMAwAAAAA=&#10;" path="m,l2126971,r,2408111l,2408111,,e" fillcolor="#0051a0" stroked="f" strokeweight="0">
                  <v:stroke miterlimit="83231f" joinstyle="miter"/>
                  <v:path arrowok="t" textboxrect="0,0,2126971,2408111"/>
                </v:shape>
                <v:shape id="Shape 12421" o:spid="_x0000_s1028" style="position:absolute;left:955;top:2155;width:18757;height:22298;visibility:visible;mso-wrap-style:square;v-text-anchor:top" coordsize="1875688,2229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Zm28AA&#10;AADeAAAADwAAAGRycy9kb3ducmV2LnhtbERP24rCMBB9F/Yfwizsm6YtItI1iiiLi29ePmBoxrZs&#10;MwlJ1la/3giCb3M411msBtOJK/nQWlaQTzIQxJXVLdcKzqef8RxEiMgaO8uk4EYBVsuP0QJLbXs+&#10;0PUYa5FCOJSooInRlVKGqiGDYWIdceIu1huMCfpaao99CjedLLJsJg22nBoadLRpqPo7/hsFiHe/&#10;I7evpod+u7Ocd5ety5X6+hzW3yAiDfEtfrl/dZpfTIscnu+kG+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Zm28AAAADeAAAADwAAAAAAAAAAAAAAAACYAgAAZHJzL2Rvd25y&#10;ZXYueG1sUEsFBgAAAAAEAAQA9QAAAIUDAAAAAA==&#10;" path="m,l1875688,r,2229854l,2229854,,e" fillcolor="#0051a0" stroked="f" strokeweight="0">
                  <v:stroke miterlimit="83231f" joinstyle="miter"/>
                  <v:path arrowok="t" textboxrect="0,0,1875688,2229854"/>
                </v:shape>
                <v:shape id="Shape 1017" o:spid="_x0000_s1029" style="position:absolute;left:18586;width:3482;height:3720;visibility:visible;mso-wrap-style:square;v-text-anchor:top" coordsize="348196,372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0OcIA&#10;AADdAAAADwAAAGRycy9kb3ducmV2LnhtbERPyW7CMBC9V+IfrEHqrThwgBIwCIpYLj2wnkfxkETY&#10;49R2Ifx9XalSb/P01pnOW2vEnXyoHSvo9zIQxIXTNZcKTsf12zuIEJE1Gsek4EkB5rPOyxRz7R68&#10;p/shliKFcMhRQRVjk0sZiooshp5riBN3dd5iTNCXUnt8pHBr5CDLhtJizamhwoY+Kipuh2+rwO3s&#10;ZuyX28Fls3p+ni5f5jysjVKv3XYxARGpjf/iP/dOp/lZfwS/36QT5O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6fQ5wgAAAN0AAAAPAAAAAAAAAAAAAAAAAJgCAABkcnMvZG93&#10;bnJldi54bWxQSwUGAAAAAAQABAD1AAAAhwMAAAAA&#10;" path="m82067,l266116,v82080,,82080,82067,82080,82067l348196,290005v,82067,-82080,82067,-82080,82067l82067,372072c,372072,,290005,,290005l,82067c,,82067,,82067,xe" stroked="f" strokeweight="0">
                  <v:stroke miterlimit="83231f" joinstyle="miter"/>
                  <v:path arrowok="t" textboxrect="0,0,348196,372072"/>
                </v:shape>
                <v:shape id="Picture 11376" o:spid="_x0000_s1030" type="#_x0000_t75" style="position:absolute;left:18558;top:-25;width:3505;height:3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KyOPFAAAA3gAAAA8AAABkcnMvZG93bnJldi54bWxET01rwkAQvRf6H5YpeKsbtRhJXUWEFg9t&#10;QY2ex+w0CWZn4+5q0n/fLRS8zeN9znzZm0bcyPnasoLRMAFBXFhdc6kg3789z0D4gKyxsUwKfsjD&#10;cvH4MMdM2463dNuFUsQQ9hkqqEJoMyl9UZFBP7QtceS+rTMYInSl1A67GG4aOU6SqTRYc2yosKV1&#10;RcV5dzUKcPP+cfhyk/ySno7avjTntPvMlRo89atXEIH6cBf/uzc6zh9N0in8vRNv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isjjxQAAAN4AAAAPAAAAAAAAAAAAAAAA&#10;AJ8CAABkcnMvZG93bnJldi54bWxQSwUGAAAAAAQABAD3AAAAkQMAAAAA&#10;">
                  <v:imagedata r:id="rId60" o:title=""/>
                </v:shape>
                <v:shape id="Shape 12422" o:spid="_x0000_s1031" style="position:absolute;left:26;top:26108;width:21270;height:41410;visibility:visible;mso-wrap-style:square;v-text-anchor:top" coordsize="2126971,414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nSDMUA&#10;AADeAAAADwAAAGRycy9kb3ducmV2LnhtbERPS2sCMRC+C/0PYQq9SDfbVUrZGqUUhNJDQa2gtzGZ&#10;fdjNZNmk6/rvjSB4m4/vObPFYBvRU+drxwpekhQEsXam5lLB72b5/AbCB2SDjWNScCYPi/nDaIa5&#10;cSdeUb8OpYgh7HNUUIXQ5lJ6XZFFn7iWOHKF6yyGCLtSmg5PMdw2MkvTV2mx5thQYUufFem/9b9V&#10;YPZ6XPY76o96+fN9PBRyO2kKpZ4eh493EIGGcBff3F8mzs+mWQbXd+INc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udIMxQAAAN4AAAAPAAAAAAAAAAAAAAAAAJgCAABkcnMv&#10;ZG93bnJldi54bWxQSwUGAAAAAAQABAD1AAAAigMAAAAA&#10;" path="m,l2126971,r,4141000l,4141000,,e" fillcolor="#0051a0" stroked="f" strokeweight="0">
                  <v:stroke miterlimit="83231f" joinstyle="miter"/>
                  <v:path arrowok="t" textboxrect="0,0,2126971,4141000"/>
                </v:shape>
                <v:shape id="Shape 12423" o:spid="_x0000_s1032" style="position:absolute;left:982;top:27134;width:18802;height:40103;visibility:visible;mso-wrap-style:square;v-text-anchor:top" coordsize="1880210,4010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5AM8cA&#10;AADeAAAADwAAAGRycy9kb3ducmV2LnhtbESPQWsCMRCF70L/Q5iCN826lVJWo5SWguKhaj14HJJx&#10;s7iZLJtU0/56Uyh4m+G9782b+TK5VlyoD41nBZNxAYJYe9NwreDw9TF6AREissHWMyn4oQDLxcNg&#10;jpXxV97RZR9rkUM4VKjAxthVUgZtyWEY+444ayffO4x57WtperzmcNfKsiiepcOG8wWLHb1Z0uf9&#10;t8s1PvX7ZFPatd7q7neXpsftKh2VGj6m1xmISCnezf/0ymSunJZP8PdOnkE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OQDPHAAAA3gAAAA8AAAAAAAAAAAAAAAAAmAIAAGRy&#10;cy9kb3ducmV2LnhtbFBLBQYAAAAABAAEAPUAAACMAwAAAAA=&#10;" path="m,l1880210,r,4010267l,4010267,,e" fillcolor="#0051a0" stroked="f" strokeweight="0">
                  <v:stroke miterlimit="83231f" joinstyle="miter"/>
                  <v:path arrowok="t" textboxrect="0,0,1880210,4010267"/>
                </v:shape>
                <v:shape id="Shape 1049" o:spid="_x0000_s1033" style="position:absolute;left:18559;top:25578;width:3482;height:2836;visibility:visible;mso-wrap-style:square;v-text-anchor:top" coordsize="348196,283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2aMMA&#10;AADdAAAADwAAAGRycy9kb3ducmV2LnhtbERPS4vCMBC+L+x/CLOwtzVdFdFqlFVcFPZUH+BxaMam&#10;2kxKE7X+eyMseJuP7zmTWWsrcaXGl44VfHcSEMS50yUXCnbb368hCB+QNVaOScGdPMym728TTLW7&#10;cUbXTShEDGGfogITQp1K6XNDFn3H1cSRO7rGYoiwKaRu8BbDbSW7STKQFkuODQZrWhjKz5uLVTA4&#10;3/8WJvPLU3YoL267Xs332FPq86P9GYMI1IaX+N+91nF+0h/B85t4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9/2aMMAAADdAAAADwAAAAAAAAAAAAAAAACYAgAAZHJzL2Rv&#10;d25yZXYueG1sUEsFBgAAAAAEAAQA9QAAAIgDAAAAAA==&#10;" path="m82067,l266116,v82080,,82080,82067,82080,82067l348196,201524v,82080,-82080,82080,-82080,82080l82067,283604c,283604,,201524,,201524l,82067c,,82067,,82067,xe" stroked="f" strokeweight="0">
                  <v:stroke miterlimit="83231f" joinstyle="miter"/>
                  <v:path arrowok="t" textboxrect="0,0,348196,283604"/>
                </v:shape>
                <v:shape id="Picture 11377" o:spid="_x0000_s1034" type="#_x0000_t75" style="position:absolute;left:18527;top:25537;width:3505;height:2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2iyPEAAAA3gAAAA8AAABkcnMvZG93bnJldi54bWxET0trwkAQvhf6H5YpeKubKFVJXUOwLdRe&#10;xAd6HbLTJCQ7G7LbJP33XaHgbT6+56zT0TSip85VlhXE0wgEcW51xYWC8+njeQXCeWSNjWVS8EsO&#10;0s3jwxoTbQc+UH/0hQgh7BJUUHrfJlK6vCSDbmpb4sB9286gD7ArpO5wCOGmkbMoWkiDFYeGElva&#10;lpTXxx+joG4WbxqH6/6LXk67bHy/xLg3Sk2exuwVhKfR38X/7k8d5sfz5RJu74Qb5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2iyPEAAAA3gAAAA8AAAAAAAAAAAAAAAAA&#10;nwIAAGRycy9kb3ducmV2LnhtbFBLBQYAAAAABAAEAPcAAACQAwAAAAA=&#10;">
                  <v:imagedata r:id="rId61" o:title=""/>
                </v:shape>
              </v:group>
            </w:pict>
          </mc:Fallback>
        </mc:AlternateContent>
      </w:r>
      <w:proofErr w:type="gramStart"/>
      <w:r>
        <w:rPr>
          <w:rFonts w:ascii="Segoe UI Symbol" w:eastAsia="Segoe UI Symbol" w:hAnsi="Segoe UI Symbol" w:cs="Segoe UI Symbol"/>
          <w:color w:val="FFFFFF"/>
        </w:rPr>
        <w:t xml:space="preserve">◆ </w:t>
      </w:r>
      <w:r>
        <w:rPr>
          <w:rFonts w:ascii="Calibri" w:eastAsia="Calibri" w:hAnsi="Calibri" w:cs="Calibri"/>
          <w:b/>
          <w:color w:val="FFFFFF"/>
        </w:rPr>
        <w:t xml:space="preserve"> When</w:t>
      </w:r>
      <w:proofErr w:type="gramEnd"/>
      <w:r>
        <w:rPr>
          <w:rFonts w:ascii="Calibri" w:eastAsia="Calibri" w:hAnsi="Calibri" w:cs="Calibri"/>
          <w:b/>
          <w:color w:val="FFFFFF"/>
        </w:rPr>
        <w:t xml:space="preserve"> considering draft EHC plans sent to you for consultation by the local authority, be clear what your school or setting can provide from existing resources and what you will need in terms of extra support – financial or </w:t>
      </w:r>
      <w:r>
        <w:rPr>
          <w:rFonts w:ascii="Calibri" w:eastAsia="Calibri" w:hAnsi="Calibri" w:cs="Calibri"/>
          <w:b/>
          <w:color w:val="FFFFFF"/>
        </w:rPr>
        <w:lastRenderedPageBreak/>
        <w:t xml:space="preserve">specialist input – from the local authority in order to make the provision necessary to meet the needs. Make sure the EHC plan is clear about who has to do what, when and how often. Watch out for woolly words, such as ‘opportunities for’, ‘regular access to’, ‘as required’, which are not specific. Without provision being clear you will not be able to ensure you have delivered it, or have the funding to do so. </w:t>
      </w:r>
    </w:p>
    <w:p w:rsidR="00F171E1" w:rsidRDefault="00F171E1">
      <w:pPr>
        <w:spacing w:line="285" w:lineRule="auto"/>
        <w:ind w:left="204" w:right="275" w:hanging="200"/>
      </w:pPr>
      <w:proofErr w:type="gramStart"/>
      <w:r>
        <w:rPr>
          <w:rFonts w:ascii="Segoe UI Symbol" w:eastAsia="Segoe UI Symbol" w:hAnsi="Segoe UI Symbol" w:cs="Segoe UI Symbol"/>
          <w:color w:val="FFFFFF"/>
        </w:rPr>
        <w:t>◆</w:t>
      </w:r>
      <w:r>
        <w:rPr>
          <w:rFonts w:ascii="Calibri" w:eastAsia="Calibri" w:hAnsi="Calibri" w:cs="Calibri"/>
          <w:b/>
          <w:color w:val="FFFFFF"/>
        </w:rPr>
        <w:t xml:space="preserve">  Ensure</w:t>
      </w:r>
      <w:proofErr w:type="gramEnd"/>
      <w:r>
        <w:rPr>
          <w:rFonts w:ascii="Calibri" w:eastAsia="Calibri" w:hAnsi="Calibri" w:cs="Calibri"/>
          <w:b/>
          <w:color w:val="FFFFFF"/>
        </w:rPr>
        <w:t xml:space="preserve"> that any therapies or specialist support are specified in the special educational provision section on the EHC plan if, without them, the pupil would not be able to access education or training fully.  </w:t>
      </w:r>
    </w:p>
    <w:p w:rsidR="00F171E1" w:rsidRDefault="00F171E1" w:rsidP="00F171E1">
      <w:pPr>
        <w:numPr>
          <w:ilvl w:val="0"/>
          <w:numId w:val="23"/>
        </w:numPr>
        <w:spacing w:after="3" w:line="292" w:lineRule="auto"/>
        <w:ind w:left="161" w:right="46" w:hanging="154"/>
      </w:pPr>
      <w:r>
        <w:rPr>
          <w:noProof/>
          <w:lang w:eastAsia="en-GB"/>
        </w:rPr>
        <mc:AlternateContent>
          <mc:Choice Requires="wpg">
            <w:drawing>
              <wp:anchor distT="0" distB="0" distL="114300" distR="114300" simplePos="0" relativeHeight="251699200" behindDoc="1" locked="0" layoutInCell="1" allowOverlap="1">
                <wp:simplePos x="0" y="0"/>
                <wp:positionH relativeFrom="column">
                  <wp:posOffset>30</wp:posOffset>
                </wp:positionH>
                <wp:positionV relativeFrom="paragraph">
                  <wp:posOffset>-99848</wp:posOffset>
                </wp:positionV>
                <wp:extent cx="4507170" cy="2751214"/>
                <wp:effectExtent l="0" t="0" r="0" b="0"/>
                <wp:wrapNone/>
                <wp:docPr id="9572" name="Group 9572"/>
                <wp:cNvGraphicFramePr/>
                <a:graphic xmlns:a="http://schemas.openxmlformats.org/drawingml/2006/main">
                  <a:graphicData uri="http://schemas.microsoft.com/office/word/2010/wordprocessingGroup">
                    <wpg:wgp>
                      <wpg:cNvGrpSpPr/>
                      <wpg:grpSpPr>
                        <a:xfrm>
                          <a:off x="0" y="0"/>
                          <a:ext cx="4507170" cy="2751214"/>
                          <a:chOff x="0" y="0"/>
                          <a:chExt cx="4507170" cy="2751214"/>
                        </a:xfrm>
                      </wpg:grpSpPr>
                      <wps:wsp>
                        <wps:cNvPr id="12425" name="Shape 12425"/>
                        <wps:cNvSpPr/>
                        <wps:spPr>
                          <a:xfrm>
                            <a:off x="2283001" y="113747"/>
                            <a:ext cx="2126971" cy="1327874"/>
                          </a:xfrm>
                          <a:custGeom>
                            <a:avLst/>
                            <a:gdLst/>
                            <a:ahLst/>
                            <a:cxnLst/>
                            <a:rect l="0" t="0" r="0" b="0"/>
                            <a:pathLst>
                              <a:path w="2126971" h="1327874">
                                <a:moveTo>
                                  <a:pt x="0" y="0"/>
                                </a:moveTo>
                                <a:lnTo>
                                  <a:pt x="2126971" y="0"/>
                                </a:lnTo>
                                <a:lnTo>
                                  <a:pt x="2126971" y="1327874"/>
                                </a:lnTo>
                                <a:lnTo>
                                  <a:pt x="0" y="1327874"/>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1122" name="Shape 1122"/>
                        <wps:cNvSpPr/>
                        <wps:spPr>
                          <a:xfrm>
                            <a:off x="4158974" y="0"/>
                            <a:ext cx="348196" cy="348196"/>
                          </a:xfrm>
                          <a:custGeom>
                            <a:avLst/>
                            <a:gdLst/>
                            <a:ahLst/>
                            <a:cxnLst/>
                            <a:rect l="0" t="0" r="0" b="0"/>
                            <a:pathLst>
                              <a:path w="348196" h="348196">
                                <a:moveTo>
                                  <a:pt x="82067" y="0"/>
                                </a:moveTo>
                                <a:lnTo>
                                  <a:pt x="266116" y="0"/>
                                </a:lnTo>
                                <a:cubicBezTo>
                                  <a:pt x="348196" y="0"/>
                                  <a:pt x="348196" y="82067"/>
                                  <a:pt x="348196" y="82067"/>
                                </a:cubicBezTo>
                                <a:lnTo>
                                  <a:pt x="348196" y="266129"/>
                                </a:lnTo>
                                <a:cubicBezTo>
                                  <a:pt x="348196" y="348196"/>
                                  <a:pt x="266116" y="348196"/>
                                  <a:pt x="266116" y="348196"/>
                                </a:cubicBezTo>
                                <a:lnTo>
                                  <a:pt x="82067" y="348196"/>
                                </a:lnTo>
                                <a:cubicBezTo>
                                  <a:pt x="0" y="348196"/>
                                  <a:pt x="0" y="266129"/>
                                  <a:pt x="0" y="266129"/>
                                </a:cubicBezTo>
                                <a:lnTo>
                                  <a:pt x="0" y="82067"/>
                                </a:lnTo>
                                <a:cubicBezTo>
                                  <a:pt x="0" y="0"/>
                                  <a:pt x="82067" y="0"/>
                                  <a:pt x="8206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1378" name="Picture 11378"/>
                          <pic:cNvPicPr/>
                        </pic:nvPicPr>
                        <pic:blipFill>
                          <a:blip r:embed="rId62"/>
                          <a:stretch>
                            <a:fillRect/>
                          </a:stretch>
                        </pic:blipFill>
                        <pic:spPr>
                          <a:xfrm>
                            <a:off x="4155438" y="-3957"/>
                            <a:ext cx="350520" cy="353568"/>
                          </a:xfrm>
                          <a:prstGeom prst="rect">
                            <a:avLst/>
                          </a:prstGeom>
                        </pic:spPr>
                      </pic:pic>
                      <wps:wsp>
                        <wps:cNvPr id="1135" name="Shape 1135"/>
                        <wps:cNvSpPr/>
                        <wps:spPr>
                          <a:xfrm>
                            <a:off x="0" y="1701000"/>
                            <a:ext cx="2126971" cy="1050214"/>
                          </a:xfrm>
                          <a:custGeom>
                            <a:avLst/>
                            <a:gdLst/>
                            <a:ahLst/>
                            <a:cxnLst/>
                            <a:rect l="0" t="0" r="0" b="0"/>
                            <a:pathLst>
                              <a:path w="2126971" h="1050214">
                                <a:moveTo>
                                  <a:pt x="179997" y="0"/>
                                </a:moveTo>
                                <a:lnTo>
                                  <a:pt x="1946974" y="0"/>
                                </a:lnTo>
                                <a:cubicBezTo>
                                  <a:pt x="2126971" y="0"/>
                                  <a:pt x="2126971" y="179997"/>
                                  <a:pt x="2126971" y="179997"/>
                                </a:cubicBezTo>
                                <a:lnTo>
                                  <a:pt x="2126971" y="870217"/>
                                </a:lnTo>
                                <a:cubicBezTo>
                                  <a:pt x="2126971" y="1050214"/>
                                  <a:pt x="1946974" y="1050214"/>
                                  <a:pt x="1946974" y="1050214"/>
                                </a:cubicBezTo>
                                <a:lnTo>
                                  <a:pt x="179997" y="1050214"/>
                                </a:lnTo>
                                <a:cubicBezTo>
                                  <a:pt x="0" y="1050214"/>
                                  <a:pt x="0" y="870217"/>
                                  <a:pt x="0" y="870217"/>
                                </a:cubicBezTo>
                                <a:lnTo>
                                  <a:pt x="0" y="179997"/>
                                </a:lnTo>
                                <a:cubicBezTo>
                                  <a:pt x="0" y="0"/>
                                  <a:pt x="179997" y="0"/>
                                  <a:pt x="179997" y="0"/>
                                </a:cubicBezTo>
                                <a:close/>
                              </a:path>
                            </a:pathLst>
                          </a:custGeom>
                          <a:ln w="0" cap="flat">
                            <a:miter lim="127000"/>
                          </a:ln>
                        </wps:spPr>
                        <wps:style>
                          <a:lnRef idx="0">
                            <a:srgbClr val="000000">
                              <a:alpha val="0"/>
                            </a:srgbClr>
                          </a:lnRef>
                          <a:fillRef idx="1">
                            <a:srgbClr val="A5B1DB"/>
                          </a:fillRef>
                          <a:effectRef idx="0">
                            <a:scrgbClr r="0" g="0" b="0"/>
                          </a:effectRef>
                          <a:fontRef idx="none"/>
                        </wps:style>
                        <wps:bodyPr/>
                      </wps:wsp>
                      <wps:wsp>
                        <wps:cNvPr id="12426" name="Shape 12426"/>
                        <wps:cNvSpPr/>
                        <wps:spPr>
                          <a:xfrm>
                            <a:off x="95590" y="1802859"/>
                            <a:ext cx="1924977" cy="918362"/>
                          </a:xfrm>
                          <a:custGeom>
                            <a:avLst/>
                            <a:gdLst/>
                            <a:ahLst/>
                            <a:cxnLst/>
                            <a:rect l="0" t="0" r="0" b="0"/>
                            <a:pathLst>
                              <a:path w="1924977" h="918362">
                                <a:moveTo>
                                  <a:pt x="0" y="0"/>
                                </a:moveTo>
                                <a:lnTo>
                                  <a:pt x="1924977" y="0"/>
                                </a:lnTo>
                                <a:lnTo>
                                  <a:pt x="1924977" y="918362"/>
                                </a:lnTo>
                                <a:lnTo>
                                  <a:pt x="0" y="918362"/>
                                </a:lnTo>
                                <a:lnTo>
                                  <a:pt x="0" y="0"/>
                                </a:lnTo>
                              </a:path>
                            </a:pathLst>
                          </a:custGeom>
                          <a:ln w="0" cap="flat">
                            <a:miter lim="127000"/>
                          </a:ln>
                        </wps:spPr>
                        <wps:style>
                          <a:lnRef idx="0">
                            <a:srgbClr val="000000">
                              <a:alpha val="0"/>
                            </a:srgbClr>
                          </a:lnRef>
                          <a:fillRef idx="1">
                            <a:srgbClr val="A5B1DB"/>
                          </a:fillRef>
                          <a:effectRef idx="0">
                            <a:scrgbClr r="0" g="0" b="0"/>
                          </a:effectRef>
                          <a:fontRef idx="none"/>
                        </wps:style>
                        <wps:bodyPr/>
                      </wps:wsp>
                    </wpg:wgp>
                  </a:graphicData>
                </a:graphic>
              </wp:anchor>
            </w:drawing>
          </mc:Choice>
          <mc:Fallback>
            <w:pict>
              <v:group w14:anchorId="7B94F195" id="Group 9572" o:spid="_x0000_s1026" style="position:absolute;margin-left:0;margin-top:-7.85pt;width:354.9pt;height:216.65pt;z-index:-251617280" coordsize="45071,27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">
                <v:shape id="Shape 12425" o:spid="_x0000_s1027" style="position:absolute;left:22830;top:1137;width:21269;height:13279;visibility:visible;mso-wrap-style:square;v-text-anchor:top" coordsize="2126971,1327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2TTcMA&#10;AADeAAAADwAAAGRycy9kb3ducmV2LnhtbERPTWsCMRC9F/wPYYTeatbFlrIaRQRBvLn20tuYjLuL&#10;m8maZHXrrzeFQm/zeJ+zWA22FTfyoXGsYDrJQBBrZxquFHwdt2+fIEJENtg6JgU/FGC1HL0ssDDu&#10;zge6lbESKYRDgQrqGLtCyqBrshgmriNO3Nl5izFBX0nj8Z7CbSvzLPuQFhtODTV2tKlJX8reKugf&#10;s+P1vN2Fb6/701QfrmXYo1Kv42E9BxFpiP/iP/fOpPn5LH+H33fSDX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2TTcMAAADeAAAADwAAAAAAAAAAAAAAAACYAgAAZHJzL2Rv&#10;d25yZXYueG1sUEsFBgAAAAAEAAQA9QAAAIgDAAAAAA==&#10;" path="m,l2126971,r,1327874l,1327874,,e" fillcolor="#0051a0" stroked="f" strokeweight="0">
                  <v:stroke miterlimit="83231f" joinstyle="miter"/>
                  <v:path arrowok="t" textboxrect="0,0,2126971,1327874"/>
                </v:shape>
                <v:shape id="Shape 1122" o:spid="_x0000_s1028" style="position:absolute;left:41589;width:3482;height:3481;visibility:visible;mso-wrap-style:square;v-text-anchor:top" coordsize="348196,34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Ot0cUA&#10;AADdAAAADwAAAGRycy9kb3ducmV2LnhtbERPS2vCQBC+F/wPywi9lLoxB5HoRlT6kB6EqrT0NmQn&#10;2WB2Ns1uNf57VxB6m4/vOfNFbxtxos7XjhWMRwkI4sLpmisFh/3r8xSED8gaG8ek4EIeFvngYY6Z&#10;dmf+pNMuVCKGsM9QgQmhzaT0hSGLfuRa4siVrrMYIuwqqTs8x3DbyDRJJtJizbHBYEtrQ8Vx92cV&#10;lNvLqv16a9633+bHHSabX3x5+lDqcdgvZyAC9eFffHdvdJw/TlO4fRNP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463RxQAAAN0AAAAPAAAAAAAAAAAAAAAAAJgCAABkcnMv&#10;ZG93bnJldi54bWxQSwUGAAAAAAQABAD1AAAAigMAAAAA&#10;" path="m82067,l266116,v82080,,82080,82067,82080,82067l348196,266129v,82067,-82080,82067,-82080,82067l82067,348196c,348196,,266129,,266129l,82067c,,82067,,82067,xe" stroked="f" strokeweight="0">
                  <v:stroke miterlimit="83231f" joinstyle="miter"/>
                  <v:path arrowok="t" textboxrect="0,0,348196,348196"/>
                </v:shape>
                <v:shape id="Picture 11378" o:spid="_x0000_s1029" type="#_x0000_t75" style="position:absolute;left:41554;top:-39;width:3505;height:3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IbMvFAAAA3gAAAA8AAABkcnMvZG93bnJldi54bWxEj09vwjAMxe+T9h0iT+I2UkDbUEdAiD/S&#10;rutAcLQa01ZrnCoJtHx7fJi0m633/N7Pi9XgWnWjEBvPBibjDBRx6W3DlYHDz/51DiomZIutZzJw&#10;pwir5fPTAnPre/6mW5EqJSEcczRQp9TlWseyJodx7Dti0S4+OEyyhkrbgL2Eu1ZPs+xdO2xYGmrs&#10;aFNT+VtcnYFze+l3b/582hwSF3jclpUPc2NGL8P6E1SiIf2b/66/rOBPZh/CK+/IDHr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iGzLxQAAAN4AAAAPAAAAAAAAAAAAAAAA&#10;AJ8CAABkcnMvZG93bnJldi54bWxQSwUGAAAAAAQABAD3AAAAkQMAAAAA&#10;">
                  <v:imagedata r:id="rId63" o:title=""/>
                </v:shape>
                <v:shape id="Shape 1135" o:spid="_x0000_s1030" style="position:absolute;top:17010;width:21269;height:10502;visibility:visible;mso-wrap-style:square;v-text-anchor:top" coordsize="2126971,1050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EGcMA&#10;AADdAAAADwAAAGRycy9kb3ducmV2LnhtbERPzWrCQBC+F3yHZYTemk2UFolZgwgFpYe20QcYs+Mm&#10;mJ1Ns6tJ375bKPQ2H9/vFOVkO3GnwbeOFWRJCoK4drplo+B0fH1agfABWWPnmBR8k4dyM3soMNdu&#10;5E+6V8GIGMI+RwVNCH0upa8bsugT1xNH7uIGiyHCwUg94BjDbScXafoiLbYcGxrsaddQfa1uVsH2&#10;fbkwFX+96fSDLn5/Hg+mHpV6nE/bNYhAU/gX/7n3Os7Pls/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3EGcMAAADdAAAADwAAAAAAAAAAAAAAAACYAgAAZHJzL2Rv&#10;d25yZXYueG1sUEsFBgAAAAAEAAQA9QAAAIgDAAAAAA==&#10;" path="m179997,l1946974,v179997,,179997,179997,179997,179997l2126971,870217v,179997,-179997,179997,-179997,179997l179997,1050214c,1050214,,870217,,870217l,179997c,,179997,,179997,xe" fillcolor="#a5b1db" stroked="f" strokeweight="0">
                  <v:stroke miterlimit="83231f" joinstyle="miter"/>
                  <v:path arrowok="t" textboxrect="0,0,2126971,1050214"/>
                </v:shape>
                <v:shape id="Shape 12426" o:spid="_x0000_s1031" style="position:absolute;left:955;top:18028;width:19250;height:9184;visibility:visible;mso-wrap-style:square;v-text-anchor:top" coordsize="1924977,918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N958MA&#10;AADeAAAADwAAAGRycy9kb3ducmV2LnhtbERPS4vCMBC+C/sfwix403SLyFqNIgsFES/rA69jM7bF&#10;ZlKTqPXfbwRhb/PxPWe26Ewj7uR8bVnB1zABQVxYXXOpYL/LB98gfEDW2FgmBU/ysJh/9GaYafvg&#10;X7pvQyliCPsMFVQhtJmUvqjIoB/aljhyZ+sMhghdKbXDRww3jUyTZCwN1hwbKmzpp6Lisr0ZBfnh&#10;KE+Ti1+5Jl0/d4n0+XW/Uar/2S2nIAJ14V/8dq90nJ+O0jG83ok3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N958MAAADeAAAADwAAAAAAAAAAAAAAAACYAgAAZHJzL2Rv&#10;d25yZXYueG1sUEsFBgAAAAAEAAQA9QAAAIgDAAAAAA==&#10;" path="m,l1924977,r,918362l,918362,,e" fillcolor="#a5b1db" stroked="f" strokeweight="0">
                  <v:stroke miterlimit="83231f" joinstyle="miter"/>
                  <v:path arrowok="t" textboxrect="0,0,1924977,918362"/>
                </v:shape>
              </v:group>
            </w:pict>
          </mc:Fallback>
        </mc:AlternateContent>
      </w:r>
      <w:r>
        <w:t xml:space="preserve">information about consulting on the draft plan – parents or the young person must be </w:t>
      </w:r>
      <w:r>
        <w:lastRenderedPageBreak/>
        <w:t>given at least 15 days to give views and make representations on the content</w:t>
      </w:r>
    </w:p>
    <w:p w:rsidR="00F171E1" w:rsidRDefault="00F171E1" w:rsidP="00F171E1">
      <w:pPr>
        <w:numPr>
          <w:ilvl w:val="0"/>
          <w:numId w:val="23"/>
        </w:numPr>
        <w:spacing w:after="3" w:line="292" w:lineRule="auto"/>
        <w:ind w:left="161" w:right="46" w:hanging="154"/>
      </w:pPr>
      <w:r>
        <w:t>requests for a particular school, college or other institution (see sections 9.88–</w:t>
      </w:r>
    </w:p>
    <w:p w:rsidR="00F171E1" w:rsidRDefault="00F171E1">
      <w:pPr>
        <w:ind w:left="162" w:right="46"/>
      </w:pPr>
      <w:r>
        <w:t>9.94)</w:t>
      </w:r>
    </w:p>
    <w:p w:rsidR="00F171E1" w:rsidRDefault="00F171E1" w:rsidP="00F171E1">
      <w:pPr>
        <w:numPr>
          <w:ilvl w:val="0"/>
          <w:numId w:val="23"/>
        </w:numPr>
        <w:spacing w:after="369" w:line="292" w:lineRule="auto"/>
        <w:ind w:left="161" w:right="46" w:hanging="154"/>
      </w:pPr>
      <w:r>
        <w:t>requests for personal budgets and direct payments (see sections 9.95–9.124)</w:t>
      </w:r>
    </w:p>
    <w:p w:rsidR="00F171E1" w:rsidRDefault="00F171E1">
      <w:pPr>
        <w:pStyle w:val="Heading2"/>
        <w:ind w:left="167" w:right="111"/>
      </w:pPr>
      <w:r>
        <w:t>Personal budgets</w:t>
      </w:r>
    </w:p>
    <w:p w:rsidR="00F171E1" w:rsidRDefault="00F171E1">
      <w:pPr>
        <w:spacing w:after="405" w:line="284" w:lineRule="auto"/>
        <w:ind w:left="161" w:right="157" w:hanging="10"/>
      </w:pPr>
      <w:r>
        <w:rPr>
          <w:rFonts w:ascii="Calibri" w:eastAsia="Calibri" w:hAnsi="Calibri" w:cs="Calibri"/>
          <w:b/>
          <w:color w:val="575656"/>
        </w:rPr>
        <w:t xml:space="preserve">You can hear Jane </w:t>
      </w:r>
      <w:proofErr w:type="spellStart"/>
      <w:r>
        <w:rPr>
          <w:rFonts w:ascii="Calibri" w:eastAsia="Calibri" w:hAnsi="Calibri" w:cs="Calibri"/>
          <w:b/>
          <w:color w:val="575656"/>
        </w:rPr>
        <w:t>Friswell</w:t>
      </w:r>
      <w:proofErr w:type="spellEnd"/>
      <w:r>
        <w:rPr>
          <w:rFonts w:ascii="Calibri" w:eastAsia="Calibri" w:hAnsi="Calibri" w:cs="Calibri"/>
          <w:b/>
          <w:color w:val="575656"/>
        </w:rPr>
        <w:t xml:space="preserve">, </w:t>
      </w:r>
      <w:proofErr w:type="spellStart"/>
      <w:r>
        <w:rPr>
          <w:rFonts w:ascii="Calibri" w:eastAsia="Calibri" w:hAnsi="Calibri" w:cs="Calibri"/>
          <w:b/>
          <w:color w:val="575656"/>
        </w:rPr>
        <w:t>nasen’s</w:t>
      </w:r>
      <w:proofErr w:type="spellEnd"/>
      <w:r>
        <w:rPr>
          <w:rFonts w:ascii="Calibri" w:eastAsia="Calibri" w:hAnsi="Calibri" w:cs="Calibri"/>
          <w:b/>
          <w:color w:val="575656"/>
        </w:rPr>
        <w:t xml:space="preserve"> Chief Executive, explaining more about personal budgets by following this link: http://y2u. </w:t>
      </w:r>
      <w:proofErr w:type="spellStart"/>
      <w:proofErr w:type="gramStart"/>
      <w:r>
        <w:rPr>
          <w:rFonts w:ascii="Calibri" w:eastAsia="Calibri" w:hAnsi="Calibri" w:cs="Calibri"/>
          <w:b/>
          <w:color w:val="575656"/>
        </w:rPr>
        <w:t>be</w:t>
      </w:r>
      <w:proofErr w:type="spellEnd"/>
      <w:r>
        <w:rPr>
          <w:rFonts w:ascii="Calibri" w:eastAsia="Calibri" w:hAnsi="Calibri" w:cs="Calibri"/>
          <w:b/>
          <w:color w:val="575656"/>
        </w:rPr>
        <w:t>/</w:t>
      </w:r>
      <w:proofErr w:type="gramEnd"/>
      <w:r>
        <w:rPr>
          <w:rFonts w:ascii="Calibri" w:eastAsia="Calibri" w:hAnsi="Calibri" w:cs="Calibri"/>
          <w:b/>
          <w:color w:val="575656"/>
        </w:rPr>
        <w:t>zxkckrX5YOI</w:t>
      </w:r>
    </w:p>
    <w:p w:rsidR="00F171E1" w:rsidRDefault="00F171E1" w:rsidP="00F171E1">
      <w:pPr>
        <w:numPr>
          <w:ilvl w:val="0"/>
          <w:numId w:val="24"/>
        </w:numPr>
        <w:spacing w:after="3" w:line="292" w:lineRule="auto"/>
        <w:ind w:right="46" w:hanging="162"/>
      </w:pPr>
      <w:proofErr w:type="gramStart"/>
      <w:r>
        <w:t>finalising</w:t>
      </w:r>
      <w:proofErr w:type="gramEnd"/>
      <w:r>
        <w:t xml:space="preserve"> and maintaining EHC plans (see sections 9.125–9.141). </w:t>
      </w:r>
      <w:proofErr w:type="spellStart"/>
      <w:r>
        <w:t>Headteachers</w:t>
      </w:r>
      <w:proofErr w:type="spellEnd"/>
      <w:r>
        <w:t xml:space="preserve"> and principals should ensure that all those teaching pupils with SEND are aware of their needs and have </w:t>
      </w:r>
      <w:r>
        <w:lastRenderedPageBreak/>
        <w:t>arrangements in place to meet them</w:t>
      </w:r>
    </w:p>
    <w:p w:rsidR="00F171E1" w:rsidRDefault="00F171E1" w:rsidP="00F171E1">
      <w:pPr>
        <w:numPr>
          <w:ilvl w:val="0"/>
          <w:numId w:val="24"/>
        </w:numPr>
        <w:spacing w:after="3" w:line="292" w:lineRule="auto"/>
        <w:ind w:right="46" w:hanging="162"/>
      </w:pPr>
      <w:r>
        <w:t>reviewing EHC plans, including:</w:t>
      </w:r>
    </w:p>
    <w:p w:rsidR="00F171E1" w:rsidRDefault="00F171E1" w:rsidP="00F171E1">
      <w:pPr>
        <w:numPr>
          <w:ilvl w:val="0"/>
          <w:numId w:val="25"/>
        </w:numPr>
        <w:spacing w:after="3" w:line="292" w:lineRule="auto"/>
        <w:ind w:left="315" w:right="46" w:hanging="145"/>
      </w:pPr>
      <w:r>
        <w:t>using EHC plans to monitor progress towards outcomes</w:t>
      </w:r>
    </w:p>
    <w:p w:rsidR="00F171E1" w:rsidRDefault="00F171E1" w:rsidP="00F171E1">
      <w:pPr>
        <w:numPr>
          <w:ilvl w:val="0"/>
          <w:numId w:val="25"/>
        </w:numPr>
        <w:spacing w:after="3" w:line="292" w:lineRule="auto"/>
        <w:ind w:left="315" w:right="46" w:hanging="145"/>
      </w:pPr>
      <w:r>
        <w:t>regular review – every 12 months, and more frequently for under-fives</w:t>
      </w:r>
    </w:p>
    <w:p w:rsidR="00F171E1" w:rsidRDefault="00F171E1" w:rsidP="00F171E1">
      <w:pPr>
        <w:numPr>
          <w:ilvl w:val="0"/>
          <w:numId w:val="25"/>
        </w:numPr>
        <w:spacing w:after="3" w:line="292" w:lineRule="auto"/>
        <w:ind w:left="315" w:right="46" w:hanging="145"/>
      </w:pPr>
      <w:r>
        <w:t>focus on preparation for adulthood from Year 9 (see sections 9.166–</w:t>
      </w:r>
    </w:p>
    <w:p w:rsidR="00F171E1" w:rsidRDefault="00F171E1">
      <w:pPr>
        <w:ind w:left="316" w:right="46"/>
      </w:pPr>
      <w:r>
        <w:t>9.185)</w:t>
      </w:r>
    </w:p>
    <w:p w:rsidR="00F171E1" w:rsidRDefault="00F171E1">
      <w:pPr>
        <w:spacing w:after="28"/>
        <w:ind w:left="161" w:right="392"/>
      </w:pPr>
      <w:proofErr w:type="gramStart"/>
      <w:r>
        <w:t>•  reassessing</w:t>
      </w:r>
      <w:proofErr w:type="gramEnd"/>
      <w:r>
        <w:t xml:space="preserve">, transferring, amending and ceasing EHC plans. </w:t>
      </w:r>
      <w:r>
        <w:rPr>
          <w:rFonts w:ascii="Calibri" w:eastAsia="Calibri" w:hAnsi="Calibri" w:cs="Calibri"/>
          <w:b/>
          <w:color w:val="FFFFFF"/>
          <w:sz w:val="28"/>
        </w:rPr>
        <w:t>Action</w:t>
      </w:r>
    </w:p>
    <w:p w:rsidR="00F171E1" w:rsidRDefault="00F171E1">
      <w:pPr>
        <w:spacing w:line="285" w:lineRule="auto"/>
        <w:ind w:left="350" w:right="275" w:hanging="200"/>
      </w:pPr>
      <w:r>
        <w:rPr>
          <w:noProof/>
          <w:lang w:eastAsia="en-GB"/>
        </w:rPr>
        <mc:AlternateContent>
          <mc:Choice Requires="wpg">
            <w:drawing>
              <wp:anchor distT="0" distB="0" distL="114300" distR="114300" simplePos="0" relativeHeight="251700224" behindDoc="1" locked="0" layoutInCell="1" allowOverlap="1">
                <wp:simplePos x="0" y="0"/>
                <wp:positionH relativeFrom="column">
                  <wp:posOffset>28</wp:posOffset>
                </wp:positionH>
                <wp:positionV relativeFrom="paragraph">
                  <wp:posOffset>-408036</wp:posOffset>
                </wp:positionV>
                <wp:extent cx="2194173" cy="1174166"/>
                <wp:effectExtent l="0" t="0" r="0" b="0"/>
                <wp:wrapNone/>
                <wp:docPr id="9574" name="Group 9574"/>
                <wp:cNvGraphicFramePr/>
                <a:graphic xmlns:a="http://schemas.openxmlformats.org/drawingml/2006/main">
                  <a:graphicData uri="http://schemas.microsoft.com/office/word/2010/wordprocessingGroup">
                    <wpg:wgp>
                      <wpg:cNvGrpSpPr/>
                      <wpg:grpSpPr>
                        <a:xfrm>
                          <a:off x="0" y="0"/>
                          <a:ext cx="2194173" cy="1174166"/>
                          <a:chOff x="0" y="0"/>
                          <a:chExt cx="2194173" cy="1174166"/>
                        </a:xfrm>
                      </wpg:grpSpPr>
                      <wps:wsp>
                        <wps:cNvPr id="12434" name="Shape 12434"/>
                        <wps:cNvSpPr/>
                        <wps:spPr>
                          <a:xfrm>
                            <a:off x="0" y="115684"/>
                            <a:ext cx="2126971" cy="1058482"/>
                          </a:xfrm>
                          <a:custGeom>
                            <a:avLst/>
                            <a:gdLst/>
                            <a:ahLst/>
                            <a:cxnLst/>
                            <a:rect l="0" t="0" r="0" b="0"/>
                            <a:pathLst>
                              <a:path w="2126971" h="1058482">
                                <a:moveTo>
                                  <a:pt x="0" y="0"/>
                                </a:moveTo>
                                <a:lnTo>
                                  <a:pt x="2126971" y="0"/>
                                </a:lnTo>
                                <a:lnTo>
                                  <a:pt x="2126971" y="1058482"/>
                                </a:lnTo>
                                <a:lnTo>
                                  <a:pt x="0" y="1058482"/>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1132" name="Shape 1132"/>
                        <wps:cNvSpPr/>
                        <wps:spPr>
                          <a:xfrm>
                            <a:off x="1845977" y="1"/>
                            <a:ext cx="348196" cy="348196"/>
                          </a:xfrm>
                          <a:custGeom>
                            <a:avLst/>
                            <a:gdLst/>
                            <a:ahLst/>
                            <a:cxnLst/>
                            <a:rect l="0" t="0" r="0" b="0"/>
                            <a:pathLst>
                              <a:path w="348196" h="348196">
                                <a:moveTo>
                                  <a:pt x="82067" y="0"/>
                                </a:moveTo>
                                <a:lnTo>
                                  <a:pt x="266129" y="0"/>
                                </a:lnTo>
                                <a:cubicBezTo>
                                  <a:pt x="348196" y="0"/>
                                  <a:pt x="348196" y="82067"/>
                                  <a:pt x="348196" y="82067"/>
                                </a:cubicBezTo>
                                <a:lnTo>
                                  <a:pt x="348196" y="266129"/>
                                </a:lnTo>
                                <a:cubicBezTo>
                                  <a:pt x="348196" y="348196"/>
                                  <a:pt x="266129" y="348196"/>
                                  <a:pt x="266129" y="348196"/>
                                </a:cubicBezTo>
                                <a:lnTo>
                                  <a:pt x="82067" y="348196"/>
                                </a:lnTo>
                                <a:cubicBezTo>
                                  <a:pt x="0" y="348196"/>
                                  <a:pt x="0" y="266129"/>
                                  <a:pt x="0" y="266129"/>
                                </a:cubicBezTo>
                                <a:lnTo>
                                  <a:pt x="0" y="82067"/>
                                </a:lnTo>
                                <a:cubicBezTo>
                                  <a:pt x="0" y="0"/>
                                  <a:pt x="82067" y="0"/>
                                  <a:pt x="8206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1379" name="Picture 11379"/>
                          <pic:cNvPicPr/>
                        </pic:nvPicPr>
                        <pic:blipFill>
                          <a:blip r:embed="rId64"/>
                          <a:stretch>
                            <a:fillRect/>
                          </a:stretch>
                        </pic:blipFill>
                        <pic:spPr>
                          <a:xfrm>
                            <a:off x="1844040" y="-3009"/>
                            <a:ext cx="350520" cy="350520"/>
                          </a:xfrm>
                          <a:prstGeom prst="rect">
                            <a:avLst/>
                          </a:prstGeom>
                        </pic:spPr>
                      </pic:pic>
                    </wpg:wgp>
                  </a:graphicData>
                </a:graphic>
              </wp:anchor>
            </w:drawing>
          </mc:Choice>
          <mc:Fallback>
            <w:pict>
              <v:group w14:anchorId="32955296" id="Group 9574" o:spid="_x0000_s1026" style="position:absolute;margin-left:0;margin-top:-32.15pt;width:172.75pt;height:92.45pt;z-index:-251616256" coordsize="21941,11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">
                <v:shape id="Shape 12434" o:spid="_x0000_s1027" style="position:absolute;top:1156;width:21269;height:10585;visibility:visible;mso-wrap-style:square;v-text-anchor:top" coordsize="2126971,105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XtlsgA&#10;AADeAAAADwAAAGRycy9kb3ducmV2LnhtbESPS2/CMBCE70j8B2uRuIHDQwWlGFQVoXLohUfVclvi&#10;JQnE6yg2EPj1GKkSt13NzLezk1ltCnGhyuWWFfS6EQjixOqcUwXbzaIzBuE8ssbCMim4kYPZtNmY&#10;YKztlVd0WftUBAi7GBVk3pexlC7JyKDr2pI4aAdbGfRhrVKpK7wGuClkP4repMGcw4UMS/rMKDmt&#10;zyZQEH3Eu5/zfn4/LH//vr53o+NYqXar/ngH4an2L/N/eqlD/f5wMITnO2EGOX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te2WyAAAAN4AAAAPAAAAAAAAAAAAAAAAAJgCAABk&#10;cnMvZG93bnJldi54bWxQSwUGAAAAAAQABAD1AAAAjQMAAAAA&#10;" path="m,l2126971,r,1058482l,1058482,,e" fillcolor="#0051a0" stroked="f" strokeweight="0">
                  <v:stroke miterlimit="83231f" joinstyle="miter"/>
                  <v:path arrowok="t" textboxrect="0,0,2126971,1058482"/>
                </v:shape>
                <v:shape id="Shape 1132" o:spid="_x0000_s1028" style="position:absolute;left:18459;width:3482;height:3481;visibility:visible;mso-wrap-style:square;v-text-anchor:top" coordsize="348196,34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o7DMYA&#10;AADdAAAADwAAAGRycy9kb3ducmV2LnhtbERPTWvCQBC9F/oflhF6KbrRgpToRmyxVnoQqqJ4G7KT&#10;bGh2NmZXjf++KxR6m8f7nOmss7W4UOsrxwqGgwQEce50xaWC3faj/wrCB2SNtWNScCMPs+zxYYqp&#10;dlf+pssmlCKGsE9RgQmhSaX0uSGLfuAa4sgVrrUYImxLqVu8xnBby1GSjKXFimODwYbeDeU/m7NV&#10;UKxvb81+WX+uD+boduPVCRfPX0o99br5BESgLvyL/9wrHecPX0Zw/yae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o7DMYAAADdAAAADwAAAAAAAAAAAAAAAACYAgAAZHJz&#10;L2Rvd25yZXYueG1sUEsFBgAAAAAEAAQA9QAAAIsDAAAAAA==&#10;" path="m82067,l266129,v82067,,82067,82067,82067,82067l348196,266129v,82067,-82067,82067,-82067,82067l82067,348196c,348196,,266129,,266129l,82067c,,82067,,82067,xe" stroked="f" strokeweight="0">
                  <v:stroke miterlimit="83231f" joinstyle="miter"/>
                  <v:path arrowok="t" textboxrect="0,0,348196,348196"/>
                </v:shape>
                <v:shape id="Picture 11379" o:spid="_x0000_s1029" type="#_x0000_t75" style="position:absolute;left:18440;top:-30;width:3505;height:3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5zMHEAAAA3gAAAA8AAABkcnMvZG93bnJldi54bWxET81qwkAQvgu+wzJCb7pRoWrqKiLUFg+2&#10;pn2AITvZhGZnQ3Yb0z69Kwje5uP7nfW2t7XoqPWVYwXTSQKCOHe6YqPg++t1vAThA7LG2jEp+CMP&#10;281wsMZUuwufqcuCETGEfYoKyhCaVEqfl2TRT1xDHLnCtRZDhK2RusVLDLe1nCXJs7RYcWwosaF9&#10;SflP9msVFOwOR2+az+PbzJy7/+Ijz05SqadRv3sBEagPD/Hd/a7j/Ol8sYLbO/EGub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x5zMHEAAAA3gAAAA8AAAAAAAAAAAAAAAAA&#10;nwIAAGRycy9kb3ducmV2LnhtbFBLBQYAAAAABAAEAPcAAACQAwAAAAA=&#10;">
                  <v:imagedata r:id="rId65" o:title=""/>
                </v:shape>
              </v:group>
            </w:pict>
          </mc:Fallback>
        </mc:AlternateContent>
      </w:r>
      <w:proofErr w:type="gramStart"/>
      <w:r>
        <w:rPr>
          <w:rFonts w:ascii="Segoe UI Symbol" w:eastAsia="Segoe UI Symbol" w:hAnsi="Segoe UI Symbol" w:cs="Segoe UI Symbol"/>
          <w:color w:val="FFFFFF"/>
        </w:rPr>
        <w:t xml:space="preserve">◆  </w:t>
      </w:r>
      <w:r>
        <w:rPr>
          <w:rFonts w:ascii="Calibri" w:eastAsia="Calibri" w:hAnsi="Calibri" w:cs="Calibri"/>
          <w:b/>
          <w:color w:val="FFFFFF"/>
        </w:rPr>
        <w:t>Make</w:t>
      </w:r>
      <w:proofErr w:type="gramEnd"/>
      <w:r>
        <w:rPr>
          <w:rFonts w:ascii="Calibri" w:eastAsia="Calibri" w:hAnsi="Calibri" w:cs="Calibri"/>
          <w:b/>
          <w:color w:val="FFFFFF"/>
        </w:rPr>
        <w:t xml:space="preserve"> sure you are aware of the circumstances in which a parent or young person could use personal budgets within your school or setting.</w:t>
      </w:r>
    </w:p>
    <w:p w:rsidR="00F171E1" w:rsidRDefault="00F171E1">
      <w:pPr>
        <w:pStyle w:val="Heading1"/>
        <w:ind w:left="160"/>
      </w:pPr>
      <w:r>
        <w:lastRenderedPageBreak/>
        <w:t>Action</w:t>
      </w:r>
    </w:p>
    <w:p w:rsidR="00F171E1" w:rsidRDefault="00F171E1">
      <w:pPr>
        <w:spacing w:line="285" w:lineRule="auto"/>
        <w:ind w:left="350" w:hanging="200"/>
      </w:pPr>
      <w:proofErr w:type="gramStart"/>
      <w:r>
        <w:rPr>
          <w:rFonts w:ascii="Segoe UI Symbol" w:eastAsia="Segoe UI Symbol" w:hAnsi="Segoe UI Symbol" w:cs="Segoe UI Symbol"/>
          <w:color w:val="FFFFFF"/>
        </w:rPr>
        <w:t xml:space="preserve">◆  </w:t>
      </w:r>
      <w:r>
        <w:rPr>
          <w:rFonts w:ascii="Calibri" w:eastAsia="Calibri" w:hAnsi="Calibri" w:cs="Calibri"/>
          <w:b/>
          <w:color w:val="FFFFFF"/>
        </w:rPr>
        <w:t>Be</w:t>
      </w:r>
      <w:proofErr w:type="gramEnd"/>
      <w:r>
        <w:rPr>
          <w:rFonts w:ascii="Calibri" w:eastAsia="Calibri" w:hAnsi="Calibri" w:cs="Calibri"/>
          <w:b/>
          <w:color w:val="FFFFFF"/>
        </w:rPr>
        <w:t xml:space="preserve"> clear about what is involved in reviewing an EHC plan and put in place a process for careful consideration of its contents.</w:t>
      </w:r>
    </w:p>
    <w:p w:rsidR="00F171E1" w:rsidRDefault="00F171E1">
      <w:pPr>
        <w:spacing w:after="305" w:line="285" w:lineRule="auto"/>
        <w:ind w:left="350" w:right="275" w:hanging="200"/>
      </w:pPr>
      <w:proofErr w:type="gramStart"/>
      <w:r>
        <w:rPr>
          <w:rFonts w:ascii="Segoe UI Symbol" w:eastAsia="Segoe UI Symbol" w:hAnsi="Segoe UI Symbol" w:cs="Segoe UI Symbol"/>
          <w:color w:val="FFFFFF"/>
        </w:rPr>
        <w:t xml:space="preserve">◆  </w:t>
      </w:r>
      <w:r>
        <w:rPr>
          <w:rFonts w:ascii="Calibri" w:eastAsia="Calibri" w:hAnsi="Calibri" w:cs="Calibri"/>
          <w:b/>
          <w:color w:val="FFFFFF"/>
        </w:rPr>
        <w:t>Look</w:t>
      </w:r>
      <w:proofErr w:type="gramEnd"/>
      <w:r>
        <w:rPr>
          <w:rFonts w:ascii="Calibri" w:eastAsia="Calibri" w:hAnsi="Calibri" w:cs="Calibri"/>
          <w:b/>
          <w:color w:val="FFFFFF"/>
        </w:rPr>
        <w:t xml:space="preserve"> for any amendments that need to be made so that the plan reflects current levels of need.</w:t>
      </w:r>
    </w:p>
    <w:p w:rsidR="00F171E1" w:rsidRDefault="00F171E1">
      <w:pPr>
        <w:pStyle w:val="Heading2"/>
        <w:spacing w:after="8" w:line="249" w:lineRule="auto"/>
        <w:ind w:left="17"/>
      </w:pPr>
      <w:r>
        <w:rPr>
          <w:rFonts w:ascii="Calibri" w:eastAsia="Calibri" w:hAnsi="Calibri" w:cs="Calibri"/>
          <w:color w:val="0051A0"/>
        </w:rPr>
        <w:t>Chapter 10: Children and young people in specific circumstances</w:t>
      </w:r>
    </w:p>
    <w:p w:rsidR="00F171E1" w:rsidRDefault="00F171E1">
      <w:pPr>
        <w:ind w:left="7" w:right="171"/>
      </w:pPr>
      <w:r>
        <w:t xml:space="preserve">This chapter looks at particular groups of children and young people whose specific circumstances require additional consideration by those who work </w:t>
      </w:r>
      <w:proofErr w:type="gramStart"/>
      <w:r>
        <w:t>with  and</w:t>
      </w:r>
      <w:proofErr w:type="gramEnd"/>
      <w:r>
        <w:t xml:space="preserve"> support their SEND. These include: • looked-after children</w:t>
      </w:r>
    </w:p>
    <w:p w:rsidR="00F171E1" w:rsidRDefault="00F171E1" w:rsidP="00F171E1">
      <w:pPr>
        <w:numPr>
          <w:ilvl w:val="0"/>
          <w:numId w:val="26"/>
        </w:numPr>
        <w:spacing w:after="3" w:line="292" w:lineRule="auto"/>
        <w:ind w:right="46" w:hanging="162"/>
      </w:pPr>
      <w:r>
        <w:t>children and young people with SEND and social care needs, including children in need</w:t>
      </w:r>
    </w:p>
    <w:p w:rsidR="00F171E1" w:rsidRDefault="00F171E1" w:rsidP="00F171E1">
      <w:pPr>
        <w:numPr>
          <w:ilvl w:val="0"/>
          <w:numId w:val="26"/>
        </w:numPr>
        <w:spacing w:after="3" w:line="292" w:lineRule="auto"/>
        <w:ind w:right="46" w:hanging="162"/>
      </w:pPr>
      <w:r>
        <w:lastRenderedPageBreak/>
        <w:t>children and young people educated out of the area</w:t>
      </w:r>
    </w:p>
    <w:p w:rsidR="00F171E1" w:rsidRDefault="00F171E1" w:rsidP="00F171E1">
      <w:pPr>
        <w:numPr>
          <w:ilvl w:val="0"/>
          <w:numId w:val="26"/>
        </w:numPr>
        <w:spacing w:after="3" w:line="292" w:lineRule="auto"/>
        <w:ind w:right="46" w:hanging="162"/>
      </w:pPr>
      <w:r>
        <w:t>those educated at home</w:t>
      </w:r>
    </w:p>
    <w:p w:rsidR="00F171E1" w:rsidRDefault="00F171E1" w:rsidP="00F171E1">
      <w:pPr>
        <w:numPr>
          <w:ilvl w:val="0"/>
          <w:numId w:val="26"/>
        </w:numPr>
        <w:spacing w:after="3" w:line="292" w:lineRule="auto"/>
        <w:ind w:right="46" w:hanging="162"/>
      </w:pPr>
      <w:r>
        <w:t>children and young people in alternative provision</w:t>
      </w:r>
    </w:p>
    <w:p w:rsidR="00F171E1" w:rsidRDefault="00F171E1" w:rsidP="00F171E1">
      <w:pPr>
        <w:numPr>
          <w:ilvl w:val="0"/>
          <w:numId w:val="26"/>
        </w:numPr>
        <w:spacing w:after="3" w:line="292" w:lineRule="auto"/>
        <w:ind w:right="46" w:hanging="162"/>
      </w:pPr>
      <w:r>
        <w:t>those who have SEND and are in hospital</w:t>
      </w:r>
    </w:p>
    <w:p w:rsidR="00F171E1" w:rsidRDefault="00F171E1" w:rsidP="00F171E1">
      <w:pPr>
        <w:numPr>
          <w:ilvl w:val="0"/>
          <w:numId w:val="26"/>
        </w:numPr>
        <w:spacing w:after="3" w:line="292" w:lineRule="auto"/>
        <w:ind w:right="46" w:hanging="162"/>
      </w:pPr>
      <w:r>
        <w:t>children and young people in youth custody</w:t>
      </w:r>
    </w:p>
    <w:p w:rsidR="00F171E1" w:rsidRDefault="00F171E1" w:rsidP="00F171E1">
      <w:pPr>
        <w:numPr>
          <w:ilvl w:val="0"/>
          <w:numId w:val="26"/>
        </w:numPr>
        <w:spacing w:after="259" w:line="292" w:lineRule="auto"/>
        <w:ind w:right="46" w:hanging="162"/>
      </w:pPr>
      <w:proofErr w:type="gramStart"/>
      <w:r>
        <w:t>children</w:t>
      </w:r>
      <w:proofErr w:type="gramEnd"/>
      <w:r>
        <w:t xml:space="preserve"> of service personnel.</w:t>
      </w:r>
    </w:p>
    <w:p w:rsidR="00F171E1" w:rsidRDefault="00F171E1">
      <w:pPr>
        <w:pStyle w:val="Heading2"/>
        <w:spacing w:after="88" w:line="249" w:lineRule="auto"/>
        <w:ind w:left="17"/>
      </w:pPr>
      <w:r>
        <w:rPr>
          <w:rFonts w:ascii="Calibri" w:eastAsia="Calibri" w:hAnsi="Calibri" w:cs="Calibri"/>
          <w:color w:val="0051A0"/>
        </w:rPr>
        <w:t>Chapter 11: Resolving disagreements</w:t>
      </w:r>
    </w:p>
    <w:p w:rsidR="00F171E1" w:rsidRDefault="00F171E1">
      <w:pPr>
        <w:ind w:left="7" w:right="249"/>
      </w:pPr>
      <w:r>
        <w:t xml:space="preserve">This chapter is about arrangements for resolving disagreements between parents or young people and early </w:t>
      </w:r>
      <w:proofErr w:type="gramStart"/>
      <w:r>
        <w:t>years</w:t>
      </w:r>
      <w:proofErr w:type="gramEnd"/>
      <w:r>
        <w:t xml:space="preserve"> providers, schools, colleges, local </w:t>
      </w:r>
      <w:r>
        <w:lastRenderedPageBreak/>
        <w:t>authorities and health commissioners.</w:t>
      </w:r>
    </w:p>
    <w:p w:rsidR="00F171E1" w:rsidRDefault="00F171E1">
      <w:pPr>
        <w:sectPr w:rsidR="00F171E1">
          <w:type w:val="continuous"/>
          <w:pgSz w:w="8391" w:h="11906"/>
          <w:pgMar w:top="807" w:right="722" w:bottom="716" w:left="720" w:header="720" w:footer="720" w:gutter="0"/>
          <w:cols w:num="2" w:space="720" w:equalWidth="0">
            <w:col w:w="2889" w:space="649"/>
            <w:col w:w="3410"/>
          </w:cols>
        </w:sectPr>
      </w:pPr>
    </w:p>
    <w:p w:rsidR="00F171E1" w:rsidRDefault="00F171E1">
      <w:pPr>
        <w:pStyle w:val="Heading1"/>
        <w:ind w:left="264" w:firstLine="0"/>
      </w:pPr>
      <w:r>
        <w:rPr>
          <w:color w:val="066231"/>
          <w:sz w:val="64"/>
        </w:rPr>
        <w:lastRenderedPageBreak/>
        <w:t xml:space="preserve">The </w:t>
      </w:r>
      <w:proofErr w:type="spellStart"/>
      <w:r>
        <w:rPr>
          <w:color w:val="066231"/>
          <w:sz w:val="64"/>
        </w:rPr>
        <w:t>Nasen</w:t>
      </w:r>
      <w:proofErr w:type="spellEnd"/>
      <w:r>
        <w:rPr>
          <w:color w:val="066231"/>
          <w:sz w:val="64"/>
        </w:rPr>
        <w:t xml:space="preserve"> Guide for</w:t>
      </w:r>
      <w:r>
        <w:rPr>
          <w:b w:val="0"/>
          <w:color w:val="4F8731"/>
          <w:sz w:val="64"/>
        </w:rPr>
        <w:t xml:space="preserve"> </w:t>
      </w:r>
    </w:p>
    <w:p w:rsidR="00F171E1" w:rsidRDefault="00F171E1">
      <w:pPr>
        <w:spacing w:after="0" w:line="259" w:lineRule="auto"/>
        <w:ind w:left="259" w:hanging="10"/>
      </w:pPr>
      <w:r>
        <w:rPr>
          <w:rFonts w:ascii="Calibri" w:eastAsia="Calibri" w:hAnsi="Calibri" w:cs="Calibri"/>
          <w:color w:val="4F8731"/>
          <w:sz w:val="64"/>
        </w:rPr>
        <w:t xml:space="preserve">Primary &amp; Secondary </w:t>
      </w:r>
    </w:p>
    <w:p w:rsidR="00F171E1" w:rsidRDefault="00F171E1">
      <w:pPr>
        <w:spacing w:after="0" w:line="259" w:lineRule="auto"/>
        <w:ind w:left="259" w:hanging="10"/>
      </w:pPr>
      <w:r>
        <w:rPr>
          <w:rFonts w:ascii="Calibri" w:eastAsia="Calibri" w:hAnsi="Calibri" w:cs="Calibri"/>
          <w:color w:val="4F8731"/>
          <w:sz w:val="64"/>
        </w:rPr>
        <w:t xml:space="preserve">SENCOs Preparing for </w:t>
      </w:r>
    </w:p>
    <w:p w:rsidR="00F171E1" w:rsidRDefault="00F171E1">
      <w:pPr>
        <w:spacing w:after="271" w:line="259" w:lineRule="auto"/>
        <w:ind w:left="259" w:hanging="10"/>
      </w:pPr>
      <w:r>
        <w:rPr>
          <w:rFonts w:ascii="Calibri" w:eastAsia="Calibri" w:hAnsi="Calibri" w:cs="Calibri"/>
          <w:color w:val="4F8731"/>
          <w:sz w:val="64"/>
        </w:rPr>
        <w:t>School Inspection</w:t>
      </w:r>
    </w:p>
    <w:p w:rsidR="00F171E1" w:rsidRDefault="00F171E1">
      <w:pPr>
        <w:spacing w:after="314" w:line="236" w:lineRule="auto"/>
        <w:ind w:left="356" w:right="2907" w:hanging="10"/>
      </w:pPr>
      <w:r>
        <w:rPr>
          <w:color w:val="FFFFFF"/>
          <w:sz w:val="20"/>
        </w:rPr>
        <w:t xml:space="preserve">Updated in 2014, this </w:t>
      </w:r>
      <w:proofErr w:type="spellStart"/>
      <w:r>
        <w:rPr>
          <w:color w:val="FFFFFF"/>
          <w:sz w:val="20"/>
        </w:rPr>
        <w:t>nasen</w:t>
      </w:r>
      <w:proofErr w:type="spellEnd"/>
      <w:r>
        <w:rPr>
          <w:color w:val="FFFFFF"/>
          <w:sz w:val="20"/>
        </w:rPr>
        <w:t xml:space="preserve"> guide to school inspection is a practical, straightforward guide that breaks down school improvement into easily digestible parts.</w:t>
      </w:r>
    </w:p>
    <w:p w:rsidR="00F171E1" w:rsidRDefault="00F171E1">
      <w:pPr>
        <w:spacing w:after="0" w:line="391" w:lineRule="auto"/>
        <w:ind w:left="356" w:right="2907" w:hanging="10"/>
      </w:pPr>
      <w:proofErr w:type="gramStart"/>
      <w:r>
        <w:rPr>
          <w:rFonts w:ascii="Segoe UI Symbol" w:eastAsia="Segoe UI Symbol" w:hAnsi="Segoe UI Symbol" w:cs="Segoe UI Symbol"/>
          <w:color w:val="FFFFFF"/>
          <w:sz w:val="20"/>
        </w:rPr>
        <w:t>❚</w:t>
      </w:r>
      <w:r>
        <w:rPr>
          <w:color w:val="FFFFFF"/>
          <w:sz w:val="20"/>
        </w:rPr>
        <w:t xml:space="preserve">  Four</w:t>
      </w:r>
      <w:proofErr w:type="gramEnd"/>
      <w:r>
        <w:rPr>
          <w:color w:val="FFFFFF"/>
          <w:sz w:val="20"/>
        </w:rPr>
        <w:t xml:space="preserve"> sections, each representing a different element of the SENCO role </w:t>
      </w:r>
      <w:r>
        <w:rPr>
          <w:rFonts w:ascii="Segoe UI Symbol" w:eastAsia="Segoe UI Symbol" w:hAnsi="Segoe UI Symbol" w:cs="Segoe UI Symbol"/>
          <w:color w:val="FFFFFF"/>
          <w:sz w:val="20"/>
        </w:rPr>
        <w:t>❚</w:t>
      </w:r>
      <w:r>
        <w:rPr>
          <w:color w:val="FFFFFF"/>
          <w:sz w:val="20"/>
        </w:rPr>
        <w:t xml:space="preserve">  Clear and succinct explanations of </w:t>
      </w:r>
    </w:p>
    <w:p w:rsidR="00F171E1" w:rsidRDefault="00F171E1">
      <w:pPr>
        <w:spacing w:after="0" w:line="236" w:lineRule="auto"/>
        <w:ind w:left="516" w:hanging="10"/>
      </w:pPr>
      <w:proofErr w:type="gramStart"/>
      <w:r>
        <w:rPr>
          <w:color w:val="FFFFFF"/>
          <w:sz w:val="20"/>
        </w:rPr>
        <w:t>each</w:t>
      </w:r>
      <w:proofErr w:type="gramEnd"/>
      <w:r>
        <w:rPr>
          <w:color w:val="FFFFFF"/>
          <w:sz w:val="20"/>
        </w:rPr>
        <w:t xml:space="preserve"> section – suggested evidence, </w:t>
      </w:r>
      <w:r>
        <w:rPr>
          <w:color w:val="FFFFFF"/>
          <w:sz w:val="20"/>
        </w:rPr>
        <w:tab/>
      </w:r>
      <w:r>
        <w:rPr>
          <w:rFonts w:ascii="Calibri" w:eastAsia="Calibri" w:hAnsi="Calibri" w:cs="Calibri"/>
          <w:b/>
          <w:color w:val="066231"/>
          <w:sz w:val="33"/>
        </w:rPr>
        <w:t xml:space="preserve">ORDER NOW </w:t>
      </w:r>
      <w:proofErr w:type="spellStart"/>
      <w:r>
        <w:rPr>
          <w:color w:val="FFFFFF"/>
          <w:sz w:val="20"/>
        </w:rPr>
        <w:t>nasen</w:t>
      </w:r>
      <w:proofErr w:type="spellEnd"/>
      <w:r>
        <w:rPr>
          <w:color w:val="FFFFFF"/>
          <w:sz w:val="20"/>
        </w:rPr>
        <w:t xml:space="preserve"> tips, Ofsted focus </w:t>
      </w:r>
      <w:r>
        <w:rPr>
          <w:color w:val="FFFFFF"/>
          <w:sz w:val="20"/>
        </w:rPr>
        <w:tab/>
      </w:r>
      <w:r>
        <w:rPr>
          <w:rFonts w:ascii="Calibri" w:eastAsia="Calibri" w:hAnsi="Calibri" w:cs="Calibri"/>
          <w:b/>
          <w:color w:val="066231"/>
          <w:sz w:val="29"/>
        </w:rPr>
        <w:t>SPECIAL OFFER</w:t>
      </w:r>
    </w:p>
    <w:p w:rsidR="00F171E1" w:rsidRDefault="00F171E1">
      <w:pPr>
        <w:pStyle w:val="Heading2"/>
        <w:ind w:right="172"/>
        <w:jc w:val="right"/>
      </w:pPr>
      <w:r>
        <w:rPr>
          <w:rFonts w:ascii="Calibri" w:eastAsia="Calibri" w:hAnsi="Calibri" w:cs="Calibri"/>
          <w:color w:val="066231"/>
          <w:sz w:val="37"/>
        </w:rPr>
        <w:t>GET NASEN</w:t>
      </w:r>
    </w:p>
    <w:p w:rsidR="00F171E1" w:rsidRDefault="00F171E1">
      <w:pPr>
        <w:tabs>
          <w:tab w:val="center" w:pos="1874"/>
          <w:tab w:val="right" w:pos="6547"/>
        </w:tabs>
        <w:spacing w:after="506" w:line="259" w:lineRule="auto"/>
      </w:pPr>
      <w:r>
        <w:rPr>
          <w:rFonts w:ascii="Calibri" w:eastAsia="Calibri" w:hAnsi="Calibri" w:cs="Calibri"/>
        </w:rPr>
        <w:tab/>
      </w:r>
      <w:proofErr w:type="gramStart"/>
      <w:r>
        <w:rPr>
          <w:rFonts w:ascii="Segoe UI Symbol" w:eastAsia="Segoe UI Symbol" w:hAnsi="Segoe UI Symbol" w:cs="Segoe UI Symbol"/>
          <w:color w:val="FFFFFF"/>
          <w:sz w:val="20"/>
        </w:rPr>
        <w:t>❚</w:t>
      </w:r>
      <w:r>
        <w:rPr>
          <w:color w:val="FFFFFF"/>
          <w:sz w:val="20"/>
        </w:rPr>
        <w:t xml:space="preserve">  A</w:t>
      </w:r>
      <w:proofErr w:type="gramEnd"/>
      <w:r>
        <w:rPr>
          <w:color w:val="FFFFFF"/>
          <w:sz w:val="20"/>
        </w:rPr>
        <w:t xml:space="preserve"> comprehensive list of resources</w:t>
      </w:r>
      <w:r>
        <w:rPr>
          <w:color w:val="FFFFFF"/>
          <w:sz w:val="20"/>
        </w:rPr>
        <w:tab/>
      </w:r>
      <w:r>
        <w:rPr>
          <w:rFonts w:ascii="Calibri" w:eastAsia="Calibri" w:hAnsi="Calibri" w:cs="Calibri"/>
          <w:b/>
          <w:color w:val="066231"/>
          <w:sz w:val="33"/>
        </w:rPr>
        <w:t>MEMBERSHIP</w:t>
      </w:r>
    </w:p>
    <w:p w:rsidR="00F171E1" w:rsidRDefault="00F171E1">
      <w:pPr>
        <w:spacing w:after="0" w:line="259" w:lineRule="auto"/>
        <w:ind w:right="138"/>
        <w:jc w:val="right"/>
      </w:pPr>
      <w:r>
        <w:rPr>
          <w:noProof/>
          <w:lang w:eastAsia="en-GB"/>
        </w:rPr>
        <mc:AlternateContent>
          <mc:Choice Requires="wpg">
            <w:drawing>
              <wp:anchor distT="0" distB="0" distL="114300" distR="114300" simplePos="0" relativeHeight="251701248" behindDoc="1" locked="0" layoutInCell="1" allowOverlap="1">
                <wp:simplePos x="0" y="0"/>
                <wp:positionH relativeFrom="column">
                  <wp:posOffset>-535354</wp:posOffset>
                </wp:positionH>
                <wp:positionV relativeFrom="paragraph">
                  <wp:posOffset>-5872807</wp:posOffset>
                </wp:positionV>
                <wp:extent cx="5328006" cy="7559993"/>
                <wp:effectExtent l="0" t="0" r="0" b="0"/>
                <wp:wrapNone/>
                <wp:docPr id="9912" name="Group 9912"/>
                <wp:cNvGraphicFramePr/>
                <a:graphic xmlns:a="http://schemas.openxmlformats.org/drawingml/2006/main">
                  <a:graphicData uri="http://schemas.microsoft.com/office/word/2010/wordprocessingGroup">
                    <wpg:wgp>
                      <wpg:cNvGrpSpPr/>
                      <wpg:grpSpPr>
                        <a:xfrm>
                          <a:off x="0" y="0"/>
                          <a:ext cx="5328006" cy="7559993"/>
                          <a:chOff x="0" y="0"/>
                          <a:chExt cx="5328006" cy="7559993"/>
                        </a:xfrm>
                      </wpg:grpSpPr>
                      <wps:wsp>
                        <wps:cNvPr id="12442" name="Shape 12442"/>
                        <wps:cNvSpPr/>
                        <wps:spPr>
                          <a:xfrm>
                            <a:off x="0" y="0"/>
                            <a:ext cx="5328006" cy="7559993"/>
                          </a:xfrm>
                          <a:custGeom>
                            <a:avLst/>
                            <a:gdLst/>
                            <a:ahLst/>
                            <a:cxnLst/>
                            <a:rect l="0" t="0" r="0" b="0"/>
                            <a:pathLst>
                              <a:path w="5328006" h="7559993">
                                <a:moveTo>
                                  <a:pt x="0" y="0"/>
                                </a:moveTo>
                                <a:lnTo>
                                  <a:pt x="5328006" y="0"/>
                                </a:lnTo>
                                <a:lnTo>
                                  <a:pt x="5328006" y="7559993"/>
                                </a:lnTo>
                                <a:lnTo>
                                  <a:pt x="0" y="7559993"/>
                                </a:lnTo>
                                <a:lnTo>
                                  <a:pt x="0" y="0"/>
                                </a:lnTo>
                              </a:path>
                            </a:pathLst>
                          </a:custGeom>
                          <a:ln w="0" cap="flat">
                            <a:miter lim="127000"/>
                          </a:ln>
                        </wps:spPr>
                        <wps:style>
                          <a:lnRef idx="0">
                            <a:srgbClr val="000000">
                              <a:alpha val="0"/>
                            </a:srgbClr>
                          </a:lnRef>
                          <a:fillRef idx="1">
                            <a:srgbClr val="4F8731"/>
                          </a:fillRef>
                          <a:effectRef idx="0">
                            <a:scrgbClr r="0" g="0" b="0"/>
                          </a:effectRef>
                          <a:fontRef idx="none"/>
                        </wps:style>
                        <wps:bodyPr/>
                      </wps:wsp>
                      <wps:wsp>
                        <wps:cNvPr id="1146" name="Shape 1146"/>
                        <wps:cNvSpPr/>
                        <wps:spPr>
                          <a:xfrm>
                            <a:off x="251997" y="252774"/>
                            <a:ext cx="4824007" cy="6944995"/>
                          </a:xfrm>
                          <a:custGeom>
                            <a:avLst/>
                            <a:gdLst/>
                            <a:ahLst/>
                            <a:cxnLst/>
                            <a:rect l="0" t="0" r="0" b="0"/>
                            <a:pathLst>
                              <a:path w="4824007" h="6944995">
                                <a:moveTo>
                                  <a:pt x="432003" y="0"/>
                                </a:moveTo>
                                <a:lnTo>
                                  <a:pt x="4392003" y="0"/>
                                </a:lnTo>
                                <a:cubicBezTo>
                                  <a:pt x="4824007" y="0"/>
                                  <a:pt x="4824007" y="432003"/>
                                  <a:pt x="4824007" y="432003"/>
                                </a:cubicBezTo>
                                <a:lnTo>
                                  <a:pt x="4824007" y="6512992"/>
                                </a:lnTo>
                                <a:cubicBezTo>
                                  <a:pt x="4824007" y="6944995"/>
                                  <a:pt x="4392003" y="6944995"/>
                                  <a:pt x="4392003" y="6944995"/>
                                </a:cubicBezTo>
                                <a:lnTo>
                                  <a:pt x="432003" y="6944995"/>
                                </a:lnTo>
                                <a:cubicBezTo>
                                  <a:pt x="0" y="6944995"/>
                                  <a:pt x="0" y="6512992"/>
                                  <a:pt x="0" y="6512992"/>
                                </a:cubicBezTo>
                                <a:lnTo>
                                  <a:pt x="0" y="432003"/>
                                </a:lnTo>
                                <a:cubicBezTo>
                                  <a:pt x="0" y="0"/>
                                  <a:pt x="432003" y="0"/>
                                  <a:pt x="43200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47" name="Shape 1147"/>
                        <wps:cNvSpPr/>
                        <wps:spPr>
                          <a:xfrm>
                            <a:off x="624006" y="3127594"/>
                            <a:ext cx="2651989" cy="3659530"/>
                          </a:xfrm>
                          <a:custGeom>
                            <a:avLst/>
                            <a:gdLst/>
                            <a:ahLst/>
                            <a:cxnLst/>
                            <a:rect l="0" t="0" r="0" b="0"/>
                            <a:pathLst>
                              <a:path w="2651989" h="3659530">
                                <a:moveTo>
                                  <a:pt x="359994" y="0"/>
                                </a:moveTo>
                                <a:lnTo>
                                  <a:pt x="2291995" y="0"/>
                                </a:lnTo>
                                <a:cubicBezTo>
                                  <a:pt x="2651989" y="0"/>
                                  <a:pt x="2651989" y="359994"/>
                                  <a:pt x="2651989" y="359994"/>
                                </a:cubicBezTo>
                                <a:lnTo>
                                  <a:pt x="2651989" y="3299536"/>
                                </a:lnTo>
                                <a:cubicBezTo>
                                  <a:pt x="2651989" y="3659530"/>
                                  <a:pt x="2291995" y="3659530"/>
                                  <a:pt x="2291995" y="3659530"/>
                                </a:cubicBezTo>
                                <a:lnTo>
                                  <a:pt x="359994" y="3659530"/>
                                </a:lnTo>
                                <a:cubicBezTo>
                                  <a:pt x="0" y="3659530"/>
                                  <a:pt x="0" y="3299536"/>
                                  <a:pt x="0" y="3299536"/>
                                </a:cubicBezTo>
                                <a:lnTo>
                                  <a:pt x="0" y="359994"/>
                                </a:lnTo>
                                <a:cubicBezTo>
                                  <a:pt x="0" y="0"/>
                                  <a:pt x="359994" y="0"/>
                                  <a:pt x="359994" y="0"/>
                                </a:cubicBezTo>
                                <a:close/>
                              </a:path>
                            </a:pathLst>
                          </a:custGeom>
                          <a:ln w="0" cap="flat">
                            <a:miter lim="127000"/>
                          </a:ln>
                        </wps:spPr>
                        <wps:style>
                          <a:lnRef idx="0">
                            <a:srgbClr val="000000">
                              <a:alpha val="0"/>
                            </a:srgbClr>
                          </a:lnRef>
                          <a:fillRef idx="1">
                            <a:srgbClr val="9B1A60"/>
                          </a:fillRef>
                          <a:effectRef idx="0">
                            <a:scrgbClr r="0" g="0" b="0"/>
                          </a:effectRef>
                          <a:fontRef idx="none"/>
                        </wps:style>
                        <wps:bodyPr/>
                      </wps:wsp>
                      <pic:pic xmlns:pic="http://schemas.openxmlformats.org/drawingml/2006/picture">
                        <pic:nvPicPr>
                          <pic:cNvPr id="1167" name="Picture 1167"/>
                          <pic:cNvPicPr/>
                        </pic:nvPicPr>
                        <pic:blipFill>
                          <a:blip r:embed="rId66"/>
                          <a:stretch>
                            <a:fillRect/>
                          </a:stretch>
                        </pic:blipFill>
                        <pic:spPr>
                          <a:xfrm>
                            <a:off x="3488409" y="493972"/>
                            <a:ext cx="1266291" cy="405384"/>
                          </a:xfrm>
                          <a:prstGeom prst="rect">
                            <a:avLst/>
                          </a:prstGeom>
                        </pic:spPr>
                      </pic:pic>
                      <wps:wsp>
                        <wps:cNvPr id="1173" name="Shape 1173"/>
                        <wps:cNvSpPr/>
                        <wps:spPr>
                          <a:xfrm>
                            <a:off x="3006104" y="4856389"/>
                            <a:ext cx="1796796" cy="2206859"/>
                          </a:xfrm>
                          <a:custGeom>
                            <a:avLst/>
                            <a:gdLst/>
                            <a:ahLst/>
                            <a:cxnLst/>
                            <a:rect l="0" t="0" r="0" b="0"/>
                            <a:pathLst>
                              <a:path w="1796796" h="2206859">
                                <a:moveTo>
                                  <a:pt x="431991" y="0"/>
                                </a:moveTo>
                                <a:lnTo>
                                  <a:pt x="1364793" y="0"/>
                                </a:lnTo>
                                <a:cubicBezTo>
                                  <a:pt x="1796796" y="0"/>
                                  <a:pt x="1796796" y="432003"/>
                                  <a:pt x="1796796" y="432003"/>
                                </a:cubicBezTo>
                                <a:lnTo>
                                  <a:pt x="1796796" y="1314399"/>
                                </a:lnTo>
                                <a:cubicBezTo>
                                  <a:pt x="1796796" y="1690954"/>
                                  <a:pt x="1468653" y="1739265"/>
                                  <a:pt x="1384402" y="1745476"/>
                                </a:cubicBezTo>
                                <a:lnTo>
                                  <a:pt x="1505941" y="2022069"/>
                                </a:lnTo>
                                <a:cubicBezTo>
                                  <a:pt x="1570754" y="2169587"/>
                                  <a:pt x="1553543" y="2206859"/>
                                  <a:pt x="1513674" y="2202114"/>
                                </a:cubicBezTo>
                                <a:cubicBezTo>
                                  <a:pt x="1462413" y="2196013"/>
                                  <a:pt x="1373695" y="2120456"/>
                                  <a:pt x="1373695" y="2120456"/>
                                </a:cubicBezTo>
                                <a:lnTo>
                                  <a:pt x="1104582" y="1891246"/>
                                </a:lnTo>
                                <a:cubicBezTo>
                                  <a:pt x="1028586" y="1826527"/>
                                  <a:pt x="981354" y="1779918"/>
                                  <a:pt x="952055" y="1746403"/>
                                </a:cubicBezTo>
                                <a:lnTo>
                                  <a:pt x="431991" y="1746403"/>
                                </a:lnTo>
                                <a:cubicBezTo>
                                  <a:pt x="0" y="1746403"/>
                                  <a:pt x="0" y="1314399"/>
                                  <a:pt x="0" y="1314399"/>
                                </a:cubicBezTo>
                                <a:lnTo>
                                  <a:pt x="0" y="432003"/>
                                </a:lnTo>
                                <a:cubicBezTo>
                                  <a:pt x="0" y="0"/>
                                  <a:pt x="431991" y="0"/>
                                  <a:pt x="43199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74" name="Shape 1174"/>
                        <wps:cNvSpPr/>
                        <wps:spPr>
                          <a:xfrm>
                            <a:off x="3006104" y="4856389"/>
                            <a:ext cx="1796796" cy="2359254"/>
                          </a:xfrm>
                          <a:custGeom>
                            <a:avLst/>
                            <a:gdLst/>
                            <a:ahLst/>
                            <a:cxnLst/>
                            <a:rect l="0" t="0" r="0" b="0"/>
                            <a:pathLst>
                              <a:path w="1796796" h="2359254">
                                <a:moveTo>
                                  <a:pt x="1796796" y="1314399"/>
                                </a:moveTo>
                                <a:lnTo>
                                  <a:pt x="1796796" y="432003"/>
                                </a:lnTo>
                                <a:cubicBezTo>
                                  <a:pt x="1796796" y="432003"/>
                                  <a:pt x="1796796" y="0"/>
                                  <a:pt x="1364793" y="0"/>
                                </a:cubicBezTo>
                                <a:lnTo>
                                  <a:pt x="431991" y="0"/>
                                </a:lnTo>
                                <a:cubicBezTo>
                                  <a:pt x="431991" y="0"/>
                                  <a:pt x="0" y="0"/>
                                  <a:pt x="0" y="432003"/>
                                </a:cubicBezTo>
                                <a:lnTo>
                                  <a:pt x="0" y="1314399"/>
                                </a:lnTo>
                                <a:cubicBezTo>
                                  <a:pt x="0" y="1314399"/>
                                  <a:pt x="0" y="1746403"/>
                                  <a:pt x="431991" y="1746403"/>
                                </a:cubicBezTo>
                                <a:lnTo>
                                  <a:pt x="952055" y="1746403"/>
                                </a:lnTo>
                                <a:cubicBezTo>
                                  <a:pt x="981354" y="1779918"/>
                                  <a:pt x="1028586" y="1826527"/>
                                  <a:pt x="1104582" y="1891246"/>
                                </a:cubicBezTo>
                                <a:lnTo>
                                  <a:pt x="1373695" y="2120456"/>
                                </a:lnTo>
                                <a:cubicBezTo>
                                  <a:pt x="1373695" y="2120456"/>
                                  <a:pt x="1654086" y="2359254"/>
                                  <a:pt x="1505941" y="2022069"/>
                                </a:cubicBezTo>
                                <a:lnTo>
                                  <a:pt x="1384402" y="1745476"/>
                                </a:lnTo>
                                <a:cubicBezTo>
                                  <a:pt x="1468653" y="1739265"/>
                                  <a:pt x="1796796" y="1690954"/>
                                  <a:pt x="1796796" y="1314399"/>
                                </a:cubicBezTo>
                                <a:close/>
                              </a:path>
                            </a:pathLst>
                          </a:custGeom>
                          <a:ln w="101600" cap="flat">
                            <a:miter lim="100000"/>
                          </a:ln>
                        </wps:spPr>
                        <wps:style>
                          <a:lnRef idx="1">
                            <a:srgbClr val="82AD29"/>
                          </a:lnRef>
                          <a:fillRef idx="0">
                            <a:srgbClr val="000000">
                              <a:alpha val="0"/>
                            </a:srgbClr>
                          </a:fillRef>
                          <a:effectRef idx="0">
                            <a:scrgbClr r="0" g="0" b="0"/>
                          </a:effectRef>
                          <a:fontRef idx="none"/>
                        </wps:style>
                        <wps:bodyPr/>
                      </wps:wsp>
                      <wps:wsp>
                        <wps:cNvPr id="1180" name="Shape 1180"/>
                        <wps:cNvSpPr/>
                        <wps:spPr>
                          <a:xfrm>
                            <a:off x="383998" y="6333116"/>
                            <a:ext cx="2485200" cy="641998"/>
                          </a:xfrm>
                          <a:custGeom>
                            <a:avLst/>
                            <a:gdLst/>
                            <a:ahLst/>
                            <a:cxnLst/>
                            <a:rect l="0" t="0" r="0" b="0"/>
                            <a:pathLst>
                              <a:path w="2485200" h="641998">
                                <a:moveTo>
                                  <a:pt x="216002" y="0"/>
                                </a:moveTo>
                                <a:lnTo>
                                  <a:pt x="2269198" y="0"/>
                                </a:lnTo>
                                <a:cubicBezTo>
                                  <a:pt x="2485200" y="0"/>
                                  <a:pt x="2485200" y="216002"/>
                                  <a:pt x="2485200" y="216002"/>
                                </a:cubicBezTo>
                                <a:lnTo>
                                  <a:pt x="2485200" y="425996"/>
                                </a:lnTo>
                                <a:cubicBezTo>
                                  <a:pt x="2485200" y="641998"/>
                                  <a:pt x="2269198" y="641998"/>
                                  <a:pt x="2269198" y="641998"/>
                                </a:cubicBezTo>
                                <a:lnTo>
                                  <a:pt x="216002" y="641998"/>
                                </a:lnTo>
                                <a:cubicBezTo>
                                  <a:pt x="0" y="641998"/>
                                  <a:pt x="0" y="425996"/>
                                  <a:pt x="0" y="425996"/>
                                </a:cubicBezTo>
                                <a:lnTo>
                                  <a:pt x="0" y="216002"/>
                                </a:lnTo>
                                <a:cubicBezTo>
                                  <a:pt x="0" y="0"/>
                                  <a:pt x="216002" y="0"/>
                                  <a:pt x="216002" y="0"/>
                                </a:cubicBezTo>
                                <a:close/>
                              </a:path>
                            </a:pathLst>
                          </a:custGeom>
                          <a:ln w="0" cap="flat">
                            <a:miter lim="127000"/>
                          </a:ln>
                        </wps:spPr>
                        <wps:style>
                          <a:lnRef idx="0">
                            <a:srgbClr val="000000">
                              <a:alpha val="0"/>
                            </a:srgbClr>
                          </a:lnRef>
                          <a:fillRef idx="1">
                            <a:srgbClr val="4F8731"/>
                          </a:fillRef>
                          <a:effectRef idx="0">
                            <a:scrgbClr r="0" g="0" b="0"/>
                          </a:effectRef>
                          <a:fontRef idx="none"/>
                        </wps:style>
                        <wps:bodyPr/>
                      </wps:wsp>
                      <wps:wsp>
                        <wps:cNvPr id="12443" name="Shape 12443"/>
                        <wps:cNvSpPr/>
                        <wps:spPr>
                          <a:xfrm>
                            <a:off x="3493757" y="2860637"/>
                            <a:ext cx="1481328" cy="1856232"/>
                          </a:xfrm>
                          <a:custGeom>
                            <a:avLst/>
                            <a:gdLst/>
                            <a:ahLst/>
                            <a:cxnLst/>
                            <a:rect l="0" t="0" r="0" b="0"/>
                            <a:pathLst>
                              <a:path w="1481328" h="1856232">
                                <a:moveTo>
                                  <a:pt x="0" y="0"/>
                                </a:moveTo>
                                <a:lnTo>
                                  <a:pt x="1481328" y="0"/>
                                </a:lnTo>
                                <a:lnTo>
                                  <a:pt x="1481328" y="1856232"/>
                                </a:lnTo>
                                <a:lnTo>
                                  <a:pt x="0" y="1856232"/>
                                </a:lnTo>
                                <a:lnTo>
                                  <a:pt x="0" y="0"/>
                                </a:lnTo>
                              </a:path>
                            </a:pathLst>
                          </a:custGeom>
                          <a:ln w="0" cap="flat">
                            <a:miter lim="127000"/>
                          </a:ln>
                        </wps:spPr>
                        <wps:style>
                          <a:lnRef idx="0">
                            <a:srgbClr val="000000">
                              <a:alpha val="0"/>
                            </a:srgbClr>
                          </a:lnRef>
                          <a:fillRef idx="1">
                            <a:srgbClr val="000000">
                              <a:alpha val="45098"/>
                            </a:srgbClr>
                          </a:fillRef>
                          <a:effectRef idx="0">
                            <a:scrgbClr r="0" g="0" b="0"/>
                          </a:effectRef>
                          <a:fontRef idx="none"/>
                        </wps:style>
                        <wps:bodyPr/>
                      </wps:wsp>
                      <wps:wsp>
                        <wps:cNvPr id="1183" name="Shape 1183"/>
                        <wps:cNvSpPr/>
                        <wps:spPr>
                          <a:xfrm>
                            <a:off x="3512696" y="2879573"/>
                            <a:ext cx="1341006" cy="1715922"/>
                          </a:xfrm>
                          <a:custGeom>
                            <a:avLst/>
                            <a:gdLst/>
                            <a:ahLst/>
                            <a:cxnLst/>
                            <a:rect l="0" t="0" r="0" b="0"/>
                            <a:pathLst>
                              <a:path w="1341006" h="1715922">
                                <a:moveTo>
                                  <a:pt x="107455" y="0"/>
                                </a:moveTo>
                                <a:lnTo>
                                  <a:pt x="1233551" y="0"/>
                                </a:lnTo>
                                <a:cubicBezTo>
                                  <a:pt x="1341006" y="0"/>
                                  <a:pt x="1341006" y="107455"/>
                                  <a:pt x="1341006" y="107455"/>
                                </a:cubicBezTo>
                                <a:lnTo>
                                  <a:pt x="1341006" y="1608468"/>
                                </a:lnTo>
                                <a:cubicBezTo>
                                  <a:pt x="1341006" y="1715922"/>
                                  <a:pt x="1233551" y="1715922"/>
                                  <a:pt x="1233551" y="1715922"/>
                                </a:cubicBezTo>
                                <a:lnTo>
                                  <a:pt x="107455" y="1715922"/>
                                </a:lnTo>
                                <a:cubicBezTo>
                                  <a:pt x="0" y="1715922"/>
                                  <a:pt x="0" y="1608468"/>
                                  <a:pt x="0" y="1608468"/>
                                </a:cubicBezTo>
                                <a:lnTo>
                                  <a:pt x="0" y="107455"/>
                                </a:lnTo>
                                <a:cubicBezTo>
                                  <a:pt x="0" y="0"/>
                                  <a:pt x="107455" y="0"/>
                                  <a:pt x="10745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1380" name="Picture 11380"/>
                          <pic:cNvPicPr/>
                        </pic:nvPicPr>
                        <pic:blipFill>
                          <a:blip r:embed="rId67"/>
                          <a:stretch>
                            <a:fillRect/>
                          </a:stretch>
                        </pic:blipFill>
                        <pic:spPr>
                          <a:xfrm>
                            <a:off x="3510280" y="2875268"/>
                            <a:ext cx="1344168" cy="1719072"/>
                          </a:xfrm>
                          <a:prstGeom prst="rect">
                            <a:avLst/>
                          </a:prstGeom>
                        </pic:spPr>
                      </pic:pic>
                    </wpg:wgp>
                  </a:graphicData>
                </a:graphic>
              </wp:anchor>
            </w:drawing>
          </mc:Choice>
          <mc:Fallback>
            <w:pict>
              <v:group w14:anchorId="12FC0701" id="Group 9912" o:spid="_x0000_s1026" style="position:absolute;margin-left:-42.15pt;margin-top:-462.45pt;width:419.55pt;height:595.3pt;z-index:-251615232" coordsize="53280,7559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">
                <v:shape id="Shape 12442" o:spid="_x0000_s1027" style="position:absolute;width:53280;height:75599;visibility:visible;mso-wrap-style:square;v-text-anchor:top" coordsize="5328006,7559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NuF8YA&#10;AADeAAAADwAAAGRycy9kb3ducmV2LnhtbERPTWvCQBC9F/oflhG8FN00iNToKlYstEQUoxdvQ3ZM&#10;QrOzIbua+O+7hUJv83ifs1j1phZ3al1lWcHrOAJBnFtdcaHgfPoYvYFwHlljbZkUPMjBavn8tMBE&#10;246PdM98IUIIuwQVlN43iZQuL8mgG9uGOHBX2xr0AbaF1C12IdzUMo6iqTRYcWgosaFNSfl3djMK&#10;0tkhzTjt4kdk9u/77fryspt+KTUc9Os5CE+9/xf/uT91mB9PJjH8vhNu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pNuF8YAAADeAAAADwAAAAAAAAAAAAAAAACYAgAAZHJz&#10;L2Rvd25yZXYueG1sUEsFBgAAAAAEAAQA9QAAAIsDAAAAAA==&#10;" path="m,l5328006,r,7559993l,7559993,,e" fillcolor="#4f8731" stroked="f" strokeweight="0">
                  <v:stroke miterlimit="83231f" joinstyle="miter"/>
                  <v:path arrowok="t" textboxrect="0,0,5328006,7559993"/>
                </v:shape>
                <v:shape id="Shape 1146" o:spid="_x0000_s1028" style="position:absolute;left:2519;top:2527;width:48241;height:69450;visibility:visible;mso-wrap-style:square;v-text-anchor:top" coordsize="4824007,6944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BnksIA&#10;AADdAAAADwAAAGRycy9kb3ducmV2LnhtbERP24rCMBB9X/Afwgi+rWnFFa1G8cLKgr5U/YChGZti&#10;MylNqt2/3yws7NscznVWm97W4kmtrxwrSMcJCOLC6YpLBbfr5/schA/IGmvHpOCbPGzWg7cVZtq9&#10;OKfnJZQihrDPUIEJocmk9IUhi37sGuLI3V1rMUTYllK3+IrhtpaTJJlJixXHBoMN7Q0Vj0tnFdhj&#10;l3dH3snD/nyy6X2Rn8KHUWo07LdLEIH68C/+c3/pOD+dzuD3m3i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wGeSwgAAAN0AAAAPAAAAAAAAAAAAAAAAAJgCAABkcnMvZG93&#10;bnJldi54bWxQSwUGAAAAAAQABAD1AAAAhwMAAAAA&#10;" path="m432003,l4392003,v432004,,432004,432003,432004,432003l4824007,6512992v,432003,-432004,432003,-432004,432003l432003,6944995c,6944995,,6512992,,6512992l,432003c,,432003,,432003,xe" stroked="f" strokeweight="0">
                  <v:stroke miterlimit="83231f" joinstyle="miter"/>
                  <v:path arrowok="t" textboxrect="0,0,4824007,6944995"/>
                </v:shape>
                <v:shape id="Shape 1147" o:spid="_x0000_s1029" style="position:absolute;left:6240;top:31275;width:26519;height:36596;visibility:visible;mso-wrap-style:square;v-text-anchor:top" coordsize="2651989,3659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JowMEA&#10;AADdAAAADwAAAGRycy9kb3ducmV2LnhtbERPS2sCMRC+F/ofwhS81UTRPrZGKYJlr672PmzGTepm&#10;smxSd/33jSD0Nh/fc1ab0bfiQn10gTXMpgoEcR2M40bD8bB7fgMRE7LBNjBpuFKEzfrxYYWFCQPv&#10;6VKlRuQQjgVqsCl1hZSxtuQxTkNHnLlT6D2mDPtGmh6HHO5bOVfqRXp0nBssdrS1VJ+rX6+hfFdu&#10;Lr928TxUatl8lz/25A5aT57Gzw8Qicb0L767S5PnzxavcPsmn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SaMDBAAAA3QAAAA8AAAAAAAAAAAAAAAAAmAIAAGRycy9kb3du&#10;cmV2LnhtbFBLBQYAAAAABAAEAPUAAACGAwAAAAA=&#10;" path="m359994,l2291995,v359994,,359994,359994,359994,359994l2651989,3299536v,359994,-359994,359994,-359994,359994l359994,3659530c,3659530,,3299536,,3299536l,359994c,,359994,,359994,xe" fillcolor="#9b1a60" stroked="f" strokeweight="0">
                  <v:stroke miterlimit="83231f" joinstyle="miter"/>
                  <v:path arrowok="t" textboxrect="0,0,2651989,3659530"/>
                </v:shape>
                <v:shape id="Picture 1167" o:spid="_x0000_s1030" type="#_x0000_t75" style="position:absolute;left:34884;top:4939;width:12663;height:4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2C+LEAAAA3QAAAA8AAABkcnMvZG93bnJldi54bWxET81qAjEQvhf6DmEKXkSz60HLapTSIggt&#10;tFUfYNyMm6WbyZJEzfbpm0Kht/n4fme1SbYTV/KhdaygnBYgiGunW24UHA/bySOIEJE1do5JwUAB&#10;Nuv7uxVW2t34k6772IgcwqFCBSbGvpIy1IYshqnriTN3dt5izNA3Unu85XDbyVlRzKXFlnODwZ6e&#10;DdVf+4tV0H+XY29iGtJ4eKtfth+ndvH+qtToIT0tQURK8V/8597pPL+cL+D3m3yC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2C+LEAAAA3QAAAA8AAAAAAAAAAAAAAAAA&#10;nwIAAGRycy9kb3ducmV2LnhtbFBLBQYAAAAABAAEAPcAAACQAwAAAAA=&#10;">
                  <v:imagedata r:id="rId68" o:title=""/>
                </v:shape>
                <v:shape id="Shape 1173" o:spid="_x0000_s1031" style="position:absolute;left:30061;top:48563;width:17968;height:22069;visibility:visible;mso-wrap-style:square;v-text-anchor:top" coordsize="1796796,2206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OqG8QA&#10;AADdAAAADwAAAGRycy9kb3ducmV2LnhtbERPTWsCMRC9C/0PYQq9FM3aSpXVKEW06K21ongbNuNm&#10;6WaybOK6+uuNUPA2j/c5k1lrS9FQ7QvHCvq9BARx5nTBuYLt77I7AuEDssbSMSm4kIfZ9KkzwVS7&#10;M/9Qswm5iCHsU1RgQqhSKX1myKLvuYo4ckdXWwwR1rnUNZ5juC3lW5J8SIsFxwaDFc0NZX+bk1Xw&#10;/TXYuWuyyJvDmsJ+93rcrkyj1Mtz+zkGEagND/G/e6Xj/P7wHe7fxBPk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DqhvEAAAA3QAAAA8AAAAAAAAAAAAAAAAAmAIAAGRycy9k&#10;b3ducmV2LnhtbFBLBQYAAAAABAAEAPUAAACJAwAAAAA=&#10;" path="m431991,r932802,c1796796,,1796796,432003,1796796,432003r,882396c1796796,1690954,1468653,1739265,1384402,1745476r121539,276593c1570754,2169587,1553543,2206859,1513674,2202114v-51261,-6101,-139979,-81658,-139979,-81658l1104582,1891246c1028586,1826527,981354,1779918,952055,1746403r-520064,c,1746403,,1314399,,1314399l,432003c,,431991,,431991,xe" stroked="f" strokeweight="0">
                  <v:stroke miterlimit="83231f" joinstyle="miter"/>
                  <v:path arrowok="t" textboxrect="0,0,1796796,2206859"/>
                </v:shape>
                <v:shape id="Shape 1174" o:spid="_x0000_s1032" style="position:absolute;left:30061;top:48563;width:17968;height:23593;visibility:visible;mso-wrap-style:square;v-text-anchor:top" coordsize="1796796,2359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hvncYA&#10;AADdAAAADwAAAGRycy9kb3ducmV2LnhtbERPTU/CQBC9k/AfNmPiDbY1BLWwECHRAAeM1R68Dd2x&#10;W+zONt0F6r9nTUy8zcv7nPmyt404U+drxwrScQKCuHS65krBx/vz6AGED8gaG8ek4Ic8LBfDwRwz&#10;7S78Ruc8VCKGsM9QgQmhzaT0pSGLfuxa4sh9uc5iiLCrpO7wEsNtI++SZCot1hwbDLa0NlR+5yer&#10;4FAU6+3ja+pXx89qv3lZ7Qoz2Sl1e9M/zUAE6sO/+M+90XF+ej+B32/iCX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hvncYAAADdAAAADwAAAAAAAAAAAAAAAACYAgAAZHJz&#10;L2Rvd25yZXYueG1sUEsFBgAAAAAEAAQA9QAAAIsDAAAAAA==&#10;" path="m1796796,1314399r,-882396c1796796,432003,1796796,,1364793,l431991,c431991,,,,,432003r,882396c,1314399,,1746403,431991,1746403r520064,c981354,1779918,1028586,1826527,1104582,1891246r269113,229210c1373695,2120456,1654086,2359254,1505941,2022069l1384402,1745476v84251,-6211,412394,-54522,412394,-431077xe" filled="f" strokecolor="#8ece08" strokeweight="8pt">
                  <v:stroke miterlimit="1" joinstyle="miter"/>
                  <v:path arrowok="t" textboxrect="0,0,1796796,2359254"/>
                </v:shape>
                <v:shape id="Shape 1180" o:spid="_x0000_s1033" style="position:absolute;left:3839;top:63331;width:24852;height:6420;visibility:visible;mso-wrap-style:square;v-text-anchor:top" coordsize="2485200,641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OaDcUA&#10;AADdAAAADwAAAGRycy9kb3ducmV2LnhtbESPQWvCQBCF70L/wzIFL1I3KpaQuooKgh6N/QHT7DQJ&#10;zc6G3W2M/75zKHib4b1575vNbnSdGijE1rOBxTwDRVx523Jt4PN2estBxYRssfNMBh4UYbd9mWyw&#10;sP7OVxrKVCsJ4ViggSalvtA6Vg05jHPfE4v27YPDJGuotQ14l3DX6WWWvWuHLUtDgz0dG6p+yl9n&#10;oP3KDqtzFQ58nQ3ler98zC7rozHT13H/ASrRmJ7m/+uzFfxFLvzyjYy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5oNxQAAAN0AAAAPAAAAAAAAAAAAAAAAAJgCAABkcnMv&#10;ZG93bnJldi54bWxQSwUGAAAAAAQABAD1AAAAigMAAAAA&#10;" path="m216002,l2269198,v216002,,216002,216002,216002,216002l2485200,425996v,216002,-216002,216002,-216002,216002l216002,641998c,641998,,425996,,425996l,216002c,,216002,,216002,xe" fillcolor="#4f8731" stroked="f" strokeweight="0">
                  <v:stroke miterlimit="83231f" joinstyle="miter"/>
                  <v:path arrowok="t" textboxrect="0,0,2485200,641998"/>
                </v:shape>
                <v:shape id="Shape 12443" o:spid="_x0000_s1034" style="position:absolute;left:34937;top:28606;width:14813;height:18562;visibility:visible;mso-wrap-style:square;v-text-anchor:top" coordsize="1481328,1856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XJ38QA&#10;AADeAAAADwAAAGRycy9kb3ducmV2LnhtbERPTWvCQBC9F/wPywi91Y1WRFJXEUHwZK1Geh2y0yQ1&#10;O7tk1yT117sFwds83ucsVr2pRUuNrywrGI8SEMS51RUXCrLT9m0OwgdkjbVlUvBHHlbLwcsCU207&#10;/qL2GAoRQ9inqKAMwaVS+rwkg35kHXHkfmxjMETYFFI32MVwU8tJksykwYpjQ4mONiXll+PVKPjd&#10;n90+uVUuP/Rd5r59e7ptP5V6HfbrDxCB+vAUP9w7HedPptN3+H8n3i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Vyd/EAAAA3gAAAA8AAAAAAAAAAAAAAAAAmAIAAGRycy9k&#10;b3ducmV2LnhtbFBLBQYAAAAABAAEAPUAAACJAwAAAAA=&#10;" path="m,l1481328,r,1856232l,1856232,,e" fillcolor="black" stroked="f" strokeweight="0">
                  <v:fill opacity="29555f"/>
                  <v:stroke miterlimit="83231f" joinstyle="miter"/>
                  <v:path arrowok="t" textboxrect="0,0,1481328,1856232"/>
                </v:shape>
                <v:shape id="Shape 1183" o:spid="_x0000_s1035" style="position:absolute;left:35126;top:28795;width:13411;height:17159;visibility:visible;mso-wrap-style:square;v-text-anchor:top" coordsize="1341006,1715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jRusIA&#10;AADdAAAADwAAAGRycy9kb3ducmV2LnhtbERPTWuDQBC9F/Iflgn0VldTGqx1E0Kg4EFCawK5Du5U&#10;pe6suBu1/z5bKPQ2j/c5+X4xvZhodJ1lBUkUgyCure64UXA5vz+lIJxH1thbJgU/5GC/Wz3kmGk7&#10;8ydNlW9ECGGXoYLW+yGT0tUtGXSRHYgD92VHgz7AsZF6xDmEm15u4ngrDXYcGloc6NhS/V3djIJi&#10;Pnyg3xYVl/SyOSWyfL0mqVKP6+XwBsLT4v/Ff+5Ch/lJ+gy/34QT5O4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WNG6wgAAAN0AAAAPAAAAAAAAAAAAAAAAAJgCAABkcnMvZG93&#10;bnJldi54bWxQSwUGAAAAAAQABAD1AAAAhwMAAAAA&#10;" path="m107455,l1233551,v107455,,107455,107455,107455,107455l1341006,1608468v,107454,-107455,107454,-107455,107454l107455,1715922c,1715922,,1608468,,1608468l,107455c,,107455,,107455,xe" stroked="f" strokeweight="0">
                  <v:stroke miterlimit="83231f" joinstyle="miter"/>
                  <v:path arrowok="t" textboxrect="0,0,1341006,1715922"/>
                </v:shape>
                <v:shape id="Picture 11380" o:spid="_x0000_s1036" type="#_x0000_t75" style="position:absolute;left:35102;top:28752;width:13442;height:17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MvRbHAAAA3gAAAA8AAABkcnMvZG93bnJldi54bWxEj0uLwkAQhO8L+x+GXtjbOlHBR3QUERQP&#10;XnwgeGsybRLM9ITMqMm/3z4I3rrp6qr65svWVepJTSg9G+j3ElDEmbcl5wbOp83fBFSIyBYrz2Sg&#10;owDLxffXHFPrX3yg5zHmSkw4pGigiLFOtQ5ZQQ5Dz9fEcrv5xmGUtcm1bfAl5q7SgyQZaYclS0KB&#10;Na0Lyu7HhzOQX7eXtRvtkst4cNvc2y7rpuO9Mb8/7WoGKlIbP+L3985K/f5wIgCCIzPox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oMvRbHAAAA3gAAAA8AAAAAAAAAAAAA&#10;AAAAnwIAAGRycy9kb3ducmV2LnhtbFBLBQYAAAAABAAEAPcAAACTAwAAAAA=&#10;">
                  <v:imagedata r:id="rId69" o:title=""/>
                </v:shape>
              </v:group>
            </w:pict>
          </mc:Fallback>
        </mc:AlternateContent>
      </w:r>
      <w:proofErr w:type="gramStart"/>
      <w:r>
        <w:rPr>
          <w:rFonts w:ascii="Segoe UI Symbol" w:eastAsia="Segoe UI Symbol" w:hAnsi="Segoe UI Symbol" w:cs="Segoe UI Symbol"/>
          <w:color w:val="FFFFFF"/>
          <w:sz w:val="20"/>
        </w:rPr>
        <w:t>❚</w:t>
      </w:r>
      <w:r>
        <w:rPr>
          <w:rFonts w:ascii="Calibri" w:eastAsia="Calibri" w:hAnsi="Calibri" w:cs="Calibri"/>
          <w:b/>
          <w:color w:val="FFFFFF"/>
          <w:sz w:val="20"/>
        </w:rPr>
        <w:t xml:space="preserve"> </w:t>
      </w:r>
      <w:r>
        <w:rPr>
          <w:color w:val="FFFFFF"/>
          <w:sz w:val="20"/>
        </w:rPr>
        <w:t xml:space="preserve"> Clear</w:t>
      </w:r>
      <w:proofErr w:type="gramEnd"/>
      <w:r>
        <w:rPr>
          <w:color w:val="FFFFFF"/>
          <w:sz w:val="20"/>
        </w:rPr>
        <w:t xml:space="preserve"> examples of best practice </w:t>
      </w:r>
      <w:r>
        <w:rPr>
          <w:rFonts w:ascii="Calibri" w:eastAsia="Calibri" w:hAnsi="Calibri" w:cs="Calibri"/>
          <w:b/>
          <w:color w:val="066231"/>
          <w:sz w:val="99"/>
        </w:rPr>
        <w:t>FREE</w:t>
      </w:r>
    </w:p>
    <w:p w:rsidR="00F171E1" w:rsidRDefault="00F171E1">
      <w:pPr>
        <w:pStyle w:val="Heading3"/>
        <w:spacing w:after="0" w:line="259" w:lineRule="auto"/>
        <w:ind w:left="0" w:firstLine="0"/>
      </w:pPr>
      <w:r>
        <w:rPr>
          <w:color w:val="FFFFFF"/>
          <w:sz w:val="22"/>
        </w:rPr>
        <w:lastRenderedPageBreak/>
        <w:t>www.nasen.org.uk/schoolinspectionwww.nasen.org.uk/schoolinspection</w:t>
      </w:r>
    </w:p>
    <w:p w:rsidR="00F171E1" w:rsidRDefault="00F171E1">
      <w:pPr>
        <w:spacing w:after="0" w:line="259" w:lineRule="auto"/>
        <w:ind w:left="-843" w:right="7390"/>
      </w:pPr>
      <w:r>
        <w:rPr>
          <w:noProof/>
          <w:lang w:eastAsia="en-GB"/>
        </w:rPr>
        <mc:AlternateContent>
          <mc:Choice Requires="wpg">
            <w:drawing>
              <wp:anchor distT="0" distB="0" distL="114300" distR="114300" simplePos="0" relativeHeight="251702272" behindDoc="0" locked="0" layoutInCell="1" allowOverlap="1">
                <wp:simplePos x="0" y="0"/>
                <wp:positionH relativeFrom="page">
                  <wp:posOffset>0</wp:posOffset>
                </wp:positionH>
                <wp:positionV relativeFrom="page">
                  <wp:posOffset>12</wp:posOffset>
                </wp:positionV>
                <wp:extent cx="5328006" cy="7559993"/>
                <wp:effectExtent l="0" t="0" r="0" b="0"/>
                <wp:wrapTopAndBottom/>
                <wp:docPr id="8000" name="Group 8000"/>
                <wp:cNvGraphicFramePr/>
                <a:graphic xmlns:a="http://schemas.openxmlformats.org/drawingml/2006/main">
                  <a:graphicData uri="http://schemas.microsoft.com/office/word/2010/wordprocessingGroup">
                    <wpg:wgp>
                      <wpg:cNvGrpSpPr/>
                      <wpg:grpSpPr>
                        <a:xfrm>
                          <a:off x="0" y="0"/>
                          <a:ext cx="5328006" cy="7559993"/>
                          <a:chOff x="0" y="0"/>
                          <a:chExt cx="5328006" cy="7559993"/>
                        </a:xfrm>
                      </wpg:grpSpPr>
                      <wps:wsp>
                        <wps:cNvPr id="12444" name="Shape 12444"/>
                        <wps:cNvSpPr/>
                        <wps:spPr>
                          <a:xfrm>
                            <a:off x="0" y="0"/>
                            <a:ext cx="5328006" cy="7559993"/>
                          </a:xfrm>
                          <a:custGeom>
                            <a:avLst/>
                            <a:gdLst/>
                            <a:ahLst/>
                            <a:cxnLst/>
                            <a:rect l="0" t="0" r="0" b="0"/>
                            <a:pathLst>
                              <a:path w="5328006" h="7559993">
                                <a:moveTo>
                                  <a:pt x="0" y="0"/>
                                </a:moveTo>
                                <a:lnTo>
                                  <a:pt x="5328006" y="0"/>
                                </a:lnTo>
                                <a:lnTo>
                                  <a:pt x="5328006" y="7559993"/>
                                </a:lnTo>
                                <a:lnTo>
                                  <a:pt x="0" y="7559993"/>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wps:wsp>
                        <wps:cNvPr id="1190" name="Rectangle 1190"/>
                        <wps:cNvSpPr/>
                        <wps:spPr>
                          <a:xfrm>
                            <a:off x="492001" y="1361692"/>
                            <a:ext cx="1005454" cy="202794"/>
                          </a:xfrm>
                          <a:prstGeom prst="rect">
                            <a:avLst/>
                          </a:prstGeom>
                          <a:ln>
                            <a:noFill/>
                          </a:ln>
                        </wps:spPr>
                        <wps:txbx>
                          <w:txbxContent>
                            <w:p w:rsidR="00F171E1" w:rsidRDefault="00F171E1">
                              <w:pPr>
                                <w:spacing w:after="160" w:line="259" w:lineRule="auto"/>
                              </w:pPr>
                              <w:r>
                                <w:rPr>
                                  <w:rFonts w:ascii="Calibri" w:eastAsia="Calibri" w:hAnsi="Calibri" w:cs="Calibri"/>
                                  <w:b/>
                                  <w:color w:val="FFFFFF"/>
                                  <w:w w:val="129"/>
                                </w:rPr>
                                <w:t>About</w:t>
                              </w:r>
                              <w:r>
                                <w:rPr>
                                  <w:rFonts w:ascii="Calibri" w:eastAsia="Calibri" w:hAnsi="Calibri" w:cs="Calibri"/>
                                  <w:b/>
                                  <w:color w:val="FFFFFF"/>
                                  <w:spacing w:val="21"/>
                                  <w:w w:val="129"/>
                                </w:rPr>
                                <w:t xml:space="preserve"> </w:t>
                              </w:r>
                              <w:proofErr w:type="spellStart"/>
                              <w:r>
                                <w:rPr>
                                  <w:rFonts w:ascii="Calibri" w:eastAsia="Calibri" w:hAnsi="Calibri" w:cs="Calibri"/>
                                  <w:b/>
                                  <w:color w:val="FFFFFF"/>
                                  <w:w w:val="129"/>
                                </w:rPr>
                                <w:t>nasen</w:t>
                              </w:r>
                              <w:proofErr w:type="spellEnd"/>
                            </w:p>
                          </w:txbxContent>
                        </wps:txbx>
                        <wps:bodyPr horzOverflow="overflow" vert="horz" lIns="0" tIns="0" rIns="0" bIns="0" rtlCol="0">
                          <a:noAutofit/>
                        </wps:bodyPr>
                      </wps:wsp>
                      <wps:wsp>
                        <wps:cNvPr id="1191" name="Rectangle 1191"/>
                        <wps:cNvSpPr/>
                        <wps:spPr>
                          <a:xfrm>
                            <a:off x="492001" y="1600350"/>
                            <a:ext cx="2499193" cy="205073"/>
                          </a:xfrm>
                          <a:prstGeom prst="rect">
                            <a:avLst/>
                          </a:prstGeom>
                          <a:ln>
                            <a:noFill/>
                          </a:ln>
                        </wps:spPr>
                        <wps:txbx>
                          <w:txbxContent>
                            <w:p w:rsidR="00F171E1" w:rsidRDefault="00F171E1">
                              <w:pPr>
                                <w:spacing w:after="160" w:line="259" w:lineRule="auto"/>
                              </w:pPr>
                              <w:proofErr w:type="spellStart"/>
                              <w:r>
                                <w:rPr>
                                  <w:color w:val="FFFFFF"/>
                                  <w:w w:val="108"/>
                                </w:rPr>
                                <w:t>Nasen</w:t>
                              </w:r>
                              <w:proofErr w:type="spellEnd"/>
                              <w:r>
                                <w:rPr>
                                  <w:color w:val="FFFFFF"/>
                                  <w:spacing w:val="15"/>
                                  <w:w w:val="108"/>
                                </w:rPr>
                                <w:t xml:space="preserve"> </w:t>
                              </w:r>
                              <w:r>
                                <w:rPr>
                                  <w:color w:val="FFFFFF"/>
                                  <w:w w:val="108"/>
                                </w:rPr>
                                <w:t>is</w:t>
                              </w:r>
                              <w:r>
                                <w:rPr>
                                  <w:color w:val="FFFFFF"/>
                                  <w:spacing w:val="15"/>
                                  <w:w w:val="108"/>
                                </w:rPr>
                                <w:t xml:space="preserve"> </w:t>
                              </w:r>
                              <w:r>
                                <w:rPr>
                                  <w:color w:val="FFFFFF"/>
                                  <w:w w:val="108"/>
                                </w:rPr>
                                <w:t>the</w:t>
                              </w:r>
                              <w:r>
                                <w:rPr>
                                  <w:color w:val="FFFFFF"/>
                                  <w:spacing w:val="15"/>
                                  <w:w w:val="108"/>
                                </w:rPr>
                                <w:t xml:space="preserve"> </w:t>
                              </w:r>
                              <w:r>
                                <w:rPr>
                                  <w:color w:val="FFFFFF"/>
                                  <w:w w:val="108"/>
                                </w:rPr>
                                <w:t>leading</w:t>
                              </w:r>
                              <w:r>
                                <w:rPr>
                                  <w:color w:val="FFFFFF"/>
                                  <w:spacing w:val="15"/>
                                  <w:w w:val="108"/>
                                </w:rPr>
                                <w:t xml:space="preserve"> </w:t>
                              </w:r>
                              <w:r>
                                <w:rPr>
                                  <w:color w:val="FFFFFF"/>
                                  <w:w w:val="108"/>
                                </w:rPr>
                                <w:t>UK</w:t>
                              </w:r>
                              <w:r>
                                <w:rPr>
                                  <w:color w:val="FFFFFF"/>
                                  <w:spacing w:val="15"/>
                                  <w:w w:val="108"/>
                                </w:rPr>
                                <w:t xml:space="preserve"> </w:t>
                              </w:r>
                              <w:r>
                                <w:rPr>
                                  <w:color w:val="FFFFFF"/>
                                  <w:w w:val="108"/>
                                </w:rPr>
                                <w:t>professional</w:t>
                              </w:r>
                              <w:r>
                                <w:rPr>
                                  <w:color w:val="FFFFFF"/>
                                  <w:spacing w:val="15"/>
                                  <w:w w:val="108"/>
                                </w:rPr>
                                <w:t xml:space="preserve"> </w:t>
                              </w:r>
                            </w:p>
                          </w:txbxContent>
                        </wps:txbx>
                        <wps:bodyPr horzOverflow="overflow" vert="horz" lIns="0" tIns="0" rIns="0" bIns="0" rtlCol="0">
                          <a:noAutofit/>
                        </wps:bodyPr>
                      </wps:wsp>
                      <wps:wsp>
                        <wps:cNvPr id="1192" name="Rectangle 1192"/>
                        <wps:cNvSpPr/>
                        <wps:spPr>
                          <a:xfrm>
                            <a:off x="492001" y="1765399"/>
                            <a:ext cx="2547230" cy="205073"/>
                          </a:xfrm>
                          <a:prstGeom prst="rect">
                            <a:avLst/>
                          </a:prstGeom>
                          <a:ln>
                            <a:noFill/>
                          </a:ln>
                        </wps:spPr>
                        <wps:txbx>
                          <w:txbxContent>
                            <w:p w:rsidR="00F171E1" w:rsidRDefault="00F171E1">
                              <w:pPr>
                                <w:spacing w:after="160" w:line="259" w:lineRule="auto"/>
                              </w:pPr>
                              <w:proofErr w:type="gramStart"/>
                              <w:r>
                                <w:rPr>
                                  <w:color w:val="FFFFFF"/>
                                  <w:w w:val="109"/>
                                </w:rPr>
                                <w:t>association</w:t>
                              </w:r>
                              <w:proofErr w:type="gramEnd"/>
                              <w:r>
                                <w:rPr>
                                  <w:color w:val="FFFFFF"/>
                                  <w:spacing w:val="15"/>
                                  <w:w w:val="109"/>
                                </w:rPr>
                                <w:t xml:space="preserve"> </w:t>
                              </w:r>
                              <w:r>
                                <w:rPr>
                                  <w:color w:val="FFFFFF"/>
                                  <w:w w:val="109"/>
                                </w:rPr>
                                <w:t>embracing</w:t>
                              </w:r>
                              <w:r>
                                <w:rPr>
                                  <w:color w:val="FFFFFF"/>
                                  <w:spacing w:val="15"/>
                                  <w:w w:val="109"/>
                                </w:rPr>
                                <w:t xml:space="preserve"> </w:t>
                              </w:r>
                              <w:r>
                                <w:rPr>
                                  <w:color w:val="FFFFFF"/>
                                  <w:w w:val="109"/>
                                </w:rPr>
                                <w:t>all</w:t>
                              </w:r>
                              <w:r>
                                <w:rPr>
                                  <w:color w:val="FFFFFF"/>
                                  <w:spacing w:val="15"/>
                                  <w:w w:val="109"/>
                                </w:rPr>
                                <w:t xml:space="preserve"> </w:t>
                              </w:r>
                              <w:r>
                                <w:rPr>
                                  <w:color w:val="FFFFFF"/>
                                  <w:w w:val="109"/>
                                </w:rPr>
                                <w:t>special</w:t>
                              </w:r>
                              <w:r>
                                <w:rPr>
                                  <w:color w:val="FFFFFF"/>
                                  <w:spacing w:val="15"/>
                                  <w:w w:val="109"/>
                                </w:rPr>
                                <w:t xml:space="preserve"> </w:t>
                              </w:r>
                              <w:r>
                                <w:rPr>
                                  <w:color w:val="FFFFFF"/>
                                  <w:w w:val="109"/>
                                </w:rPr>
                                <w:t>and</w:t>
                              </w:r>
                              <w:r>
                                <w:rPr>
                                  <w:color w:val="FFFFFF"/>
                                  <w:spacing w:val="15"/>
                                  <w:w w:val="109"/>
                                </w:rPr>
                                <w:t xml:space="preserve"> </w:t>
                              </w:r>
                            </w:p>
                          </w:txbxContent>
                        </wps:txbx>
                        <wps:bodyPr horzOverflow="overflow" vert="horz" lIns="0" tIns="0" rIns="0" bIns="0" rtlCol="0">
                          <a:noAutofit/>
                        </wps:bodyPr>
                      </wps:wsp>
                      <wps:wsp>
                        <wps:cNvPr id="1193" name="Rectangle 1193"/>
                        <wps:cNvSpPr/>
                        <wps:spPr>
                          <a:xfrm>
                            <a:off x="492001" y="1930449"/>
                            <a:ext cx="2265388" cy="205073"/>
                          </a:xfrm>
                          <a:prstGeom prst="rect">
                            <a:avLst/>
                          </a:prstGeom>
                          <a:ln>
                            <a:noFill/>
                          </a:ln>
                        </wps:spPr>
                        <wps:txbx>
                          <w:txbxContent>
                            <w:p w:rsidR="00F171E1" w:rsidRDefault="00F171E1">
                              <w:pPr>
                                <w:spacing w:after="160" w:line="259" w:lineRule="auto"/>
                              </w:pPr>
                              <w:proofErr w:type="gramStart"/>
                              <w:r>
                                <w:rPr>
                                  <w:color w:val="FFFFFF"/>
                                  <w:w w:val="108"/>
                                </w:rPr>
                                <w:t>additional</w:t>
                              </w:r>
                              <w:proofErr w:type="gramEnd"/>
                              <w:r>
                                <w:rPr>
                                  <w:color w:val="FFFFFF"/>
                                  <w:spacing w:val="15"/>
                                  <w:w w:val="108"/>
                                </w:rPr>
                                <w:t xml:space="preserve"> </w:t>
                              </w:r>
                              <w:r>
                                <w:rPr>
                                  <w:color w:val="FFFFFF"/>
                                  <w:w w:val="108"/>
                                </w:rPr>
                                <w:t>educational</w:t>
                              </w:r>
                              <w:r>
                                <w:rPr>
                                  <w:color w:val="FFFFFF"/>
                                  <w:spacing w:val="15"/>
                                  <w:w w:val="108"/>
                                </w:rPr>
                                <w:t xml:space="preserve"> </w:t>
                              </w:r>
                              <w:r>
                                <w:rPr>
                                  <w:color w:val="FFFFFF"/>
                                  <w:w w:val="108"/>
                                </w:rPr>
                                <w:t>needs</w:t>
                              </w:r>
                              <w:r>
                                <w:rPr>
                                  <w:color w:val="FFFFFF"/>
                                  <w:spacing w:val="15"/>
                                  <w:w w:val="108"/>
                                </w:rPr>
                                <w:t xml:space="preserve"> </w:t>
                              </w:r>
                              <w:r>
                                <w:rPr>
                                  <w:color w:val="FFFFFF"/>
                                  <w:w w:val="108"/>
                                </w:rPr>
                                <w:t>and</w:t>
                              </w:r>
                              <w:r>
                                <w:rPr>
                                  <w:color w:val="FFFFFF"/>
                                  <w:spacing w:val="15"/>
                                  <w:w w:val="108"/>
                                </w:rPr>
                                <w:t xml:space="preserve"> </w:t>
                              </w:r>
                            </w:p>
                          </w:txbxContent>
                        </wps:txbx>
                        <wps:bodyPr horzOverflow="overflow" vert="horz" lIns="0" tIns="0" rIns="0" bIns="0" rtlCol="0">
                          <a:noAutofit/>
                        </wps:bodyPr>
                      </wps:wsp>
                      <wps:wsp>
                        <wps:cNvPr id="1194" name="Rectangle 1194"/>
                        <wps:cNvSpPr/>
                        <wps:spPr>
                          <a:xfrm>
                            <a:off x="492001" y="2095498"/>
                            <a:ext cx="2583411" cy="205073"/>
                          </a:xfrm>
                          <a:prstGeom prst="rect">
                            <a:avLst/>
                          </a:prstGeom>
                          <a:ln>
                            <a:noFill/>
                          </a:ln>
                        </wps:spPr>
                        <wps:txbx>
                          <w:txbxContent>
                            <w:p w:rsidR="00F171E1" w:rsidRDefault="00F171E1">
                              <w:pPr>
                                <w:spacing w:after="160" w:line="259" w:lineRule="auto"/>
                              </w:pPr>
                              <w:proofErr w:type="gramStart"/>
                              <w:r>
                                <w:rPr>
                                  <w:color w:val="FFFFFF"/>
                                  <w:w w:val="106"/>
                                </w:rPr>
                                <w:t>disabilities</w:t>
                              </w:r>
                              <w:proofErr w:type="gramEnd"/>
                              <w:r>
                                <w:rPr>
                                  <w:color w:val="FFFFFF"/>
                                  <w:w w:val="106"/>
                                </w:rPr>
                                <w:t>.</w:t>
                              </w:r>
                              <w:r>
                                <w:rPr>
                                  <w:color w:val="FFFFFF"/>
                                  <w:spacing w:val="15"/>
                                  <w:w w:val="106"/>
                                </w:rPr>
                                <w:t xml:space="preserve"> </w:t>
                              </w:r>
                              <w:r>
                                <w:rPr>
                                  <w:color w:val="FFFFFF"/>
                                  <w:w w:val="106"/>
                                </w:rPr>
                                <w:t>The</w:t>
                              </w:r>
                              <w:r>
                                <w:rPr>
                                  <w:color w:val="FFFFFF"/>
                                  <w:spacing w:val="15"/>
                                  <w:w w:val="106"/>
                                </w:rPr>
                                <w:t xml:space="preserve"> </w:t>
                              </w:r>
                              <w:r>
                                <w:rPr>
                                  <w:color w:val="FFFFFF"/>
                                  <w:w w:val="106"/>
                                </w:rPr>
                                <w:t>organisation</w:t>
                              </w:r>
                              <w:r>
                                <w:rPr>
                                  <w:color w:val="FFFFFF"/>
                                  <w:spacing w:val="15"/>
                                  <w:w w:val="106"/>
                                </w:rPr>
                                <w:t xml:space="preserve"> </w:t>
                              </w:r>
                              <w:r>
                                <w:rPr>
                                  <w:color w:val="FFFFFF"/>
                                  <w:w w:val="106"/>
                                </w:rPr>
                                <w:t>promotes</w:t>
                              </w:r>
                              <w:r>
                                <w:rPr>
                                  <w:color w:val="FFFFFF"/>
                                  <w:spacing w:val="15"/>
                                  <w:w w:val="106"/>
                                </w:rPr>
                                <w:t xml:space="preserve"> </w:t>
                              </w:r>
                            </w:p>
                          </w:txbxContent>
                        </wps:txbx>
                        <wps:bodyPr horzOverflow="overflow" vert="horz" lIns="0" tIns="0" rIns="0" bIns="0" rtlCol="0">
                          <a:noAutofit/>
                        </wps:bodyPr>
                      </wps:wsp>
                      <wps:wsp>
                        <wps:cNvPr id="1195" name="Rectangle 1195"/>
                        <wps:cNvSpPr/>
                        <wps:spPr>
                          <a:xfrm>
                            <a:off x="492001" y="2260547"/>
                            <a:ext cx="2765074" cy="205073"/>
                          </a:xfrm>
                          <a:prstGeom prst="rect">
                            <a:avLst/>
                          </a:prstGeom>
                          <a:ln>
                            <a:noFill/>
                          </a:ln>
                        </wps:spPr>
                        <wps:txbx>
                          <w:txbxContent>
                            <w:p w:rsidR="00F171E1" w:rsidRDefault="00F171E1">
                              <w:pPr>
                                <w:spacing w:after="160" w:line="259" w:lineRule="auto"/>
                              </w:pPr>
                              <w:proofErr w:type="gramStart"/>
                              <w:r>
                                <w:rPr>
                                  <w:color w:val="FFFFFF"/>
                                  <w:w w:val="105"/>
                                </w:rPr>
                                <w:t>the</w:t>
                              </w:r>
                              <w:proofErr w:type="gramEnd"/>
                              <w:r>
                                <w:rPr>
                                  <w:color w:val="FFFFFF"/>
                                  <w:spacing w:val="15"/>
                                  <w:w w:val="105"/>
                                </w:rPr>
                                <w:t xml:space="preserve"> </w:t>
                              </w:r>
                              <w:r>
                                <w:rPr>
                                  <w:color w:val="FFFFFF"/>
                                  <w:w w:val="105"/>
                                </w:rPr>
                                <w:t>education,</w:t>
                              </w:r>
                              <w:r>
                                <w:rPr>
                                  <w:color w:val="FFFFFF"/>
                                  <w:spacing w:val="15"/>
                                  <w:w w:val="105"/>
                                </w:rPr>
                                <w:t xml:space="preserve"> </w:t>
                              </w:r>
                              <w:r>
                                <w:rPr>
                                  <w:color w:val="FFFFFF"/>
                                  <w:w w:val="105"/>
                                </w:rPr>
                                <w:t>training,</w:t>
                              </w:r>
                              <w:r>
                                <w:rPr>
                                  <w:color w:val="FFFFFF"/>
                                  <w:spacing w:val="15"/>
                                  <w:w w:val="105"/>
                                </w:rPr>
                                <w:t xml:space="preserve"> </w:t>
                              </w:r>
                              <w:r>
                                <w:rPr>
                                  <w:color w:val="FFFFFF"/>
                                  <w:w w:val="105"/>
                                </w:rPr>
                                <w:t>development</w:t>
                              </w:r>
                              <w:r>
                                <w:rPr>
                                  <w:color w:val="FFFFFF"/>
                                  <w:spacing w:val="15"/>
                                  <w:w w:val="105"/>
                                </w:rPr>
                                <w:t xml:space="preserve"> </w:t>
                              </w:r>
                              <w:r>
                                <w:rPr>
                                  <w:color w:val="FFFFFF"/>
                                  <w:w w:val="105"/>
                                </w:rPr>
                                <w:t>and</w:t>
                              </w:r>
                              <w:r>
                                <w:rPr>
                                  <w:color w:val="FFFFFF"/>
                                  <w:spacing w:val="15"/>
                                  <w:w w:val="105"/>
                                </w:rPr>
                                <w:t xml:space="preserve"> </w:t>
                              </w:r>
                            </w:p>
                          </w:txbxContent>
                        </wps:txbx>
                        <wps:bodyPr horzOverflow="overflow" vert="horz" lIns="0" tIns="0" rIns="0" bIns="0" rtlCol="0">
                          <a:noAutofit/>
                        </wps:bodyPr>
                      </wps:wsp>
                      <wps:wsp>
                        <wps:cNvPr id="1196" name="Rectangle 1196"/>
                        <wps:cNvSpPr/>
                        <wps:spPr>
                          <a:xfrm>
                            <a:off x="492001" y="2425596"/>
                            <a:ext cx="2562539" cy="205073"/>
                          </a:xfrm>
                          <a:prstGeom prst="rect">
                            <a:avLst/>
                          </a:prstGeom>
                          <a:ln>
                            <a:noFill/>
                          </a:ln>
                        </wps:spPr>
                        <wps:txbx>
                          <w:txbxContent>
                            <w:p w:rsidR="00F171E1" w:rsidRDefault="00F171E1">
                              <w:pPr>
                                <w:spacing w:after="160" w:line="259" w:lineRule="auto"/>
                              </w:pPr>
                              <w:proofErr w:type="gramStart"/>
                              <w:r>
                                <w:rPr>
                                  <w:color w:val="FFFFFF"/>
                                  <w:w w:val="103"/>
                                </w:rPr>
                                <w:t>support</w:t>
                              </w:r>
                              <w:proofErr w:type="gramEnd"/>
                              <w:r>
                                <w:rPr>
                                  <w:color w:val="FFFFFF"/>
                                  <w:spacing w:val="15"/>
                                  <w:w w:val="103"/>
                                </w:rPr>
                                <w:t xml:space="preserve"> </w:t>
                              </w:r>
                              <w:r>
                                <w:rPr>
                                  <w:color w:val="FFFFFF"/>
                                  <w:w w:val="103"/>
                                </w:rPr>
                                <w:t>of</w:t>
                              </w:r>
                              <w:r>
                                <w:rPr>
                                  <w:color w:val="FFFFFF"/>
                                  <w:spacing w:val="15"/>
                                  <w:w w:val="103"/>
                                </w:rPr>
                                <w:t xml:space="preserve"> </w:t>
                              </w:r>
                              <w:r>
                                <w:rPr>
                                  <w:color w:val="FFFFFF"/>
                                  <w:w w:val="103"/>
                                </w:rPr>
                                <w:t>all</w:t>
                              </w:r>
                              <w:r>
                                <w:rPr>
                                  <w:color w:val="FFFFFF"/>
                                  <w:spacing w:val="15"/>
                                  <w:w w:val="103"/>
                                </w:rPr>
                                <w:t xml:space="preserve"> </w:t>
                              </w:r>
                              <w:r>
                                <w:rPr>
                                  <w:color w:val="FFFFFF"/>
                                  <w:w w:val="103"/>
                                </w:rPr>
                                <w:t>those</w:t>
                              </w:r>
                              <w:r>
                                <w:rPr>
                                  <w:color w:val="FFFFFF"/>
                                  <w:spacing w:val="15"/>
                                  <w:w w:val="103"/>
                                </w:rPr>
                                <w:t xml:space="preserve"> </w:t>
                              </w:r>
                              <w:r>
                                <w:rPr>
                                  <w:color w:val="FFFFFF"/>
                                  <w:w w:val="103"/>
                                </w:rPr>
                                <w:t>working</w:t>
                              </w:r>
                              <w:r>
                                <w:rPr>
                                  <w:color w:val="FFFFFF"/>
                                  <w:spacing w:val="15"/>
                                  <w:w w:val="103"/>
                                </w:rPr>
                                <w:t xml:space="preserve"> </w:t>
                              </w:r>
                              <w:r>
                                <w:rPr>
                                  <w:color w:val="FFFFFF"/>
                                  <w:w w:val="103"/>
                                </w:rPr>
                                <w:t>within</w:t>
                              </w:r>
                              <w:r>
                                <w:rPr>
                                  <w:color w:val="FFFFFF"/>
                                  <w:spacing w:val="15"/>
                                  <w:w w:val="103"/>
                                </w:rPr>
                                <w:t xml:space="preserve"> </w:t>
                              </w:r>
                              <w:r>
                                <w:rPr>
                                  <w:color w:val="FFFFFF"/>
                                  <w:w w:val="103"/>
                                </w:rPr>
                                <w:t>the</w:t>
                              </w:r>
                              <w:r>
                                <w:rPr>
                                  <w:color w:val="FFFFFF"/>
                                  <w:spacing w:val="15"/>
                                  <w:w w:val="103"/>
                                </w:rPr>
                                <w:t xml:space="preserve"> </w:t>
                              </w:r>
                            </w:p>
                          </w:txbxContent>
                        </wps:txbx>
                        <wps:bodyPr horzOverflow="overflow" vert="horz" lIns="0" tIns="0" rIns="0" bIns="0" rtlCol="0">
                          <a:noAutofit/>
                        </wps:bodyPr>
                      </wps:wsp>
                      <wps:wsp>
                        <wps:cNvPr id="1197" name="Rectangle 1197"/>
                        <wps:cNvSpPr/>
                        <wps:spPr>
                          <a:xfrm>
                            <a:off x="492001" y="2590645"/>
                            <a:ext cx="2773891" cy="205073"/>
                          </a:xfrm>
                          <a:prstGeom prst="rect">
                            <a:avLst/>
                          </a:prstGeom>
                          <a:ln>
                            <a:noFill/>
                          </a:ln>
                        </wps:spPr>
                        <wps:txbx>
                          <w:txbxContent>
                            <w:p w:rsidR="00F171E1" w:rsidRDefault="00F171E1">
                              <w:pPr>
                                <w:spacing w:after="160" w:line="259" w:lineRule="auto"/>
                              </w:pPr>
                              <w:proofErr w:type="gramStart"/>
                              <w:r>
                                <w:rPr>
                                  <w:color w:val="FFFFFF"/>
                                  <w:w w:val="108"/>
                                </w:rPr>
                                <w:t>special</w:t>
                              </w:r>
                              <w:proofErr w:type="gramEnd"/>
                              <w:r>
                                <w:rPr>
                                  <w:color w:val="FFFFFF"/>
                                  <w:spacing w:val="15"/>
                                  <w:w w:val="108"/>
                                </w:rPr>
                                <w:t xml:space="preserve"> </w:t>
                              </w:r>
                              <w:r>
                                <w:rPr>
                                  <w:color w:val="FFFFFF"/>
                                  <w:w w:val="108"/>
                                </w:rPr>
                                <w:t>and</w:t>
                              </w:r>
                              <w:r>
                                <w:rPr>
                                  <w:color w:val="FFFFFF"/>
                                  <w:spacing w:val="15"/>
                                  <w:w w:val="108"/>
                                </w:rPr>
                                <w:t xml:space="preserve"> </w:t>
                              </w:r>
                              <w:r>
                                <w:rPr>
                                  <w:color w:val="FFFFFF"/>
                                  <w:w w:val="108"/>
                                </w:rPr>
                                <w:t>additional</w:t>
                              </w:r>
                              <w:r>
                                <w:rPr>
                                  <w:color w:val="FFFFFF"/>
                                  <w:spacing w:val="15"/>
                                  <w:w w:val="108"/>
                                </w:rPr>
                                <w:t xml:space="preserve"> </w:t>
                              </w:r>
                              <w:r>
                                <w:rPr>
                                  <w:color w:val="FFFFFF"/>
                                  <w:w w:val="108"/>
                                </w:rPr>
                                <w:t>educational</w:t>
                              </w:r>
                              <w:r>
                                <w:rPr>
                                  <w:color w:val="FFFFFF"/>
                                  <w:spacing w:val="15"/>
                                  <w:w w:val="108"/>
                                </w:rPr>
                                <w:t xml:space="preserve"> </w:t>
                              </w:r>
                              <w:r>
                                <w:rPr>
                                  <w:color w:val="FFFFFF"/>
                                  <w:w w:val="108"/>
                                </w:rPr>
                                <w:t>needs</w:t>
                              </w:r>
                              <w:r>
                                <w:rPr>
                                  <w:color w:val="FFFFFF"/>
                                  <w:spacing w:val="15"/>
                                  <w:w w:val="108"/>
                                </w:rPr>
                                <w:t xml:space="preserve"> </w:t>
                              </w:r>
                            </w:p>
                          </w:txbxContent>
                        </wps:txbx>
                        <wps:bodyPr horzOverflow="overflow" vert="horz" lIns="0" tIns="0" rIns="0" bIns="0" rtlCol="0">
                          <a:noAutofit/>
                        </wps:bodyPr>
                      </wps:wsp>
                      <wps:wsp>
                        <wps:cNvPr id="1198" name="Rectangle 1198"/>
                        <wps:cNvSpPr/>
                        <wps:spPr>
                          <a:xfrm>
                            <a:off x="492001" y="2755695"/>
                            <a:ext cx="2985516" cy="205073"/>
                          </a:xfrm>
                          <a:prstGeom prst="rect">
                            <a:avLst/>
                          </a:prstGeom>
                          <a:ln>
                            <a:noFill/>
                          </a:ln>
                        </wps:spPr>
                        <wps:txbx>
                          <w:txbxContent>
                            <w:p w:rsidR="00F171E1" w:rsidRDefault="00F171E1">
                              <w:pPr>
                                <w:spacing w:after="160" w:line="259" w:lineRule="auto"/>
                              </w:pPr>
                              <w:proofErr w:type="gramStart"/>
                              <w:r>
                                <w:rPr>
                                  <w:color w:val="FFFFFF"/>
                                  <w:w w:val="105"/>
                                </w:rPr>
                                <w:t>and</w:t>
                              </w:r>
                              <w:proofErr w:type="gramEnd"/>
                              <w:r>
                                <w:rPr>
                                  <w:color w:val="FFFFFF"/>
                                  <w:spacing w:val="15"/>
                                  <w:w w:val="105"/>
                                </w:rPr>
                                <w:t xml:space="preserve"> </w:t>
                              </w:r>
                              <w:r>
                                <w:rPr>
                                  <w:color w:val="FFFFFF"/>
                                  <w:w w:val="105"/>
                                </w:rPr>
                                <w:t>disabilities</w:t>
                              </w:r>
                              <w:r>
                                <w:rPr>
                                  <w:color w:val="FFFFFF"/>
                                  <w:spacing w:val="15"/>
                                  <w:w w:val="105"/>
                                </w:rPr>
                                <w:t xml:space="preserve"> </w:t>
                              </w:r>
                              <w:r>
                                <w:rPr>
                                  <w:color w:val="FFFFFF"/>
                                  <w:w w:val="105"/>
                                </w:rPr>
                                <w:t>sector.</w:t>
                              </w:r>
                              <w:r>
                                <w:rPr>
                                  <w:color w:val="FFFFFF"/>
                                  <w:spacing w:val="15"/>
                                  <w:w w:val="105"/>
                                </w:rPr>
                                <w:t xml:space="preserve"> </w:t>
                              </w:r>
                              <w:r>
                                <w:rPr>
                                  <w:color w:val="FFFFFF"/>
                                  <w:w w:val="105"/>
                                </w:rPr>
                                <w:t>Membership</w:t>
                              </w:r>
                              <w:r>
                                <w:rPr>
                                  <w:color w:val="FFFFFF"/>
                                  <w:spacing w:val="15"/>
                                  <w:w w:val="105"/>
                                </w:rPr>
                                <w:t xml:space="preserve"> </w:t>
                              </w:r>
                              <w:r>
                                <w:rPr>
                                  <w:color w:val="FFFFFF"/>
                                  <w:w w:val="105"/>
                                </w:rPr>
                                <w:t>of</w:t>
                              </w:r>
                              <w:r>
                                <w:rPr>
                                  <w:color w:val="FFFFFF"/>
                                  <w:spacing w:val="15"/>
                                  <w:w w:val="105"/>
                                </w:rPr>
                                <w:t xml:space="preserve"> </w:t>
                              </w:r>
                              <w:proofErr w:type="spellStart"/>
                              <w:r>
                                <w:rPr>
                                  <w:color w:val="FFFFFF"/>
                                  <w:w w:val="105"/>
                                </w:rPr>
                                <w:t>nasen</w:t>
                              </w:r>
                              <w:proofErr w:type="spellEnd"/>
                              <w:r>
                                <w:rPr>
                                  <w:color w:val="FFFFFF"/>
                                  <w:spacing w:val="15"/>
                                  <w:w w:val="105"/>
                                </w:rPr>
                                <w:t xml:space="preserve"> </w:t>
                              </w:r>
                            </w:p>
                          </w:txbxContent>
                        </wps:txbx>
                        <wps:bodyPr horzOverflow="overflow" vert="horz" lIns="0" tIns="0" rIns="0" bIns="0" rtlCol="0">
                          <a:noAutofit/>
                        </wps:bodyPr>
                      </wps:wsp>
                      <wps:wsp>
                        <wps:cNvPr id="1199" name="Rectangle 1199"/>
                        <wps:cNvSpPr/>
                        <wps:spPr>
                          <a:xfrm>
                            <a:off x="492001" y="2920744"/>
                            <a:ext cx="2819345" cy="205073"/>
                          </a:xfrm>
                          <a:prstGeom prst="rect">
                            <a:avLst/>
                          </a:prstGeom>
                          <a:ln>
                            <a:noFill/>
                          </a:ln>
                        </wps:spPr>
                        <wps:txbx>
                          <w:txbxContent>
                            <w:p w:rsidR="00F171E1" w:rsidRDefault="00F171E1">
                              <w:pPr>
                                <w:spacing w:after="160" w:line="259" w:lineRule="auto"/>
                              </w:pPr>
                              <w:proofErr w:type="gramStart"/>
                              <w:r>
                                <w:rPr>
                                  <w:color w:val="FFFFFF"/>
                                  <w:w w:val="107"/>
                                </w:rPr>
                                <w:t>is</w:t>
                              </w:r>
                              <w:proofErr w:type="gramEnd"/>
                              <w:r>
                                <w:rPr>
                                  <w:color w:val="FFFFFF"/>
                                  <w:spacing w:val="15"/>
                                  <w:w w:val="107"/>
                                </w:rPr>
                                <w:t xml:space="preserve"> </w:t>
                              </w:r>
                              <w:r>
                                <w:rPr>
                                  <w:color w:val="FFFFFF"/>
                                  <w:w w:val="107"/>
                                </w:rPr>
                                <w:t>an</w:t>
                              </w:r>
                              <w:r>
                                <w:rPr>
                                  <w:color w:val="FFFFFF"/>
                                  <w:spacing w:val="15"/>
                                  <w:w w:val="107"/>
                                </w:rPr>
                                <w:t xml:space="preserve"> </w:t>
                              </w:r>
                              <w:r>
                                <w:rPr>
                                  <w:color w:val="FFFFFF"/>
                                  <w:w w:val="107"/>
                                </w:rPr>
                                <w:t>invaluable</w:t>
                              </w:r>
                              <w:r>
                                <w:rPr>
                                  <w:color w:val="FFFFFF"/>
                                  <w:spacing w:val="15"/>
                                  <w:w w:val="107"/>
                                </w:rPr>
                                <w:t xml:space="preserve"> </w:t>
                              </w:r>
                              <w:r>
                                <w:rPr>
                                  <w:color w:val="FFFFFF"/>
                                  <w:w w:val="107"/>
                                </w:rPr>
                                <w:t>source</w:t>
                              </w:r>
                              <w:r>
                                <w:rPr>
                                  <w:color w:val="FFFFFF"/>
                                  <w:spacing w:val="15"/>
                                  <w:w w:val="107"/>
                                </w:rPr>
                                <w:t xml:space="preserve"> </w:t>
                              </w:r>
                              <w:r>
                                <w:rPr>
                                  <w:color w:val="FFFFFF"/>
                                  <w:w w:val="107"/>
                                </w:rPr>
                                <w:t>of</w:t>
                              </w:r>
                              <w:r>
                                <w:rPr>
                                  <w:color w:val="FFFFFF"/>
                                  <w:spacing w:val="15"/>
                                  <w:w w:val="107"/>
                                </w:rPr>
                                <w:t xml:space="preserve"> </w:t>
                              </w:r>
                              <w:r>
                                <w:rPr>
                                  <w:color w:val="FFFFFF"/>
                                  <w:w w:val="107"/>
                                </w:rPr>
                                <w:t>advice,</w:t>
                              </w:r>
                              <w:r>
                                <w:rPr>
                                  <w:color w:val="FFFFFF"/>
                                  <w:spacing w:val="15"/>
                                  <w:w w:val="107"/>
                                </w:rPr>
                                <w:t xml:space="preserve"> </w:t>
                              </w:r>
                              <w:r>
                                <w:rPr>
                                  <w:color w:val="FFFFFF"/>
                                  <w:w w:val="107"/>
                                </w:rPr>
                                <w:t>offering</w:t>
                              </w:r>
                              <w:r>
                                <w:rPr>
                                  <w:color w:val="FFFFFF"/>
                                  <w:spacing w:val="15"/>
                                  <w:w w:val="107"/>
                                </w:rPr>
                                <w:t xml:space="preserve"> </w:t>
                              </w:r>
                            </w:p>
                          </w:txbxContent>
                        </wps:txbx>
                        <wps:bodyPr horzOverflow="overflow" vert="horz" lIns="0" tIns="0" rIns="0" bIns="0" rtlCol="0">
                          <a:noAutofit/>
                        </wps:bodyPr>
                      </wps:wsp>
                      <wps:wsp>
                        <wps:cNvPr id="1200" name="Rectangle 1200"/>
                        <wps:cNvSpPr/>
                        <wps:spPr>
                          <a:xfrm>
                            <a:off x="492001" y="3085793"/>
                            <a:ext cx="2624304" cy="205073"/>
                          </a:xfrm>
                          <a:prstGeom prst="rect">
                            <a:avLst/>
                          </a:prstGeom>
                          <a:ln>
                            <a:noFill/>
                          </a:ln>
                        </wps:spPr>
                        <wps:txbx>
                          <w:txbxContent>
                            <w:p w:rsidR="00F171E1" w:rsidRDefault="00F171E1">
                              <w:pPr>
                                <w:spacing w:after="160" w:line="259" w:lineRule="auto"/>
                              </w:pPr>
                              <w:proofErr w:type="gramStart"/>
                              <w:r>
                                <w:rPr>
                                  <w:color w:val="FFFFFF"/>
                                  <w:w w:val="106"/>
                                </w:rPr>
                                <w:t>an</w:t>
                              </w:r>
                              <w:proofErr w:type="gramEnd"/>
                              <w:r>
                                <w:rPr>
                                  <w:color w:val="FFFFFF"/>
                                  <w:spacing w:val="15"/>
                                  <w:w w:val="106"/>
                                </w:rPr>
                                <w:t xml:space="preserve"> </w:t>
                              </w:r>
                              <w:r>
                                <w:rPr>
                                  <w:color w:val="FFFFFF"/>
                                  <w:w w:val="106"/>
                                </w:rPr>
                                <w:t>exclusive</w:t>
                              </w:r>
                              <w:r>
                                <w:rPr>
                                  <w:color w:val="FFFFFF"/>
                                  <w:spacing w:val="15"/>
                                  <w:w w:val="106"/>
                                </w:rPr>
                                <w:t xml:space="preserve"> </w:t>
                              </w:r>
                              <w:r>
                                <w:rPr>
                                  <w:color w:val="FFFFFF"/>
                                  <w:w w:val="106"/>
                                </w:rPr>
                                <w:t>and</w:t>
                              </w:r>
                              <w:r>
                                <w:rPr>
                                  <w:color w:val="FFFFFF"/>
                                  <w:spacing w:val="15"/>
                                  <w:w w:val="106"/>
                                </w:rPr>
                                <w:t xml:space="preserve"> </w:t>
                              </w:r>
                              <w:r>
                                <w:rPr>
                                  <w:color w:val="FFFFFF"/>
                                  <w:w w:val="106"/>
                                </w:rPr>
                                <w:t>vital</w:t>
                              </w:r>
                              <w:r>
                                <w:rPr>
                                  <w:color w:val="FFFFFF"/>
                                  <w:spacing w:val="15"/>
                                  <w:w w:val="106"/>
                                </w:rPr>
                                <w:t xml:space="preserve"> </w:t>
                              </w:r>
                              <w:r>
                                <w:rPr>
                                  <w:color w:val="FFFFFF"/>
                                  <w:w w:val="106"/>
                                </w:rPr>
                                <w:t>range</w:t>
                              </w:r>
                              <w:r>
                                <w:rPr>
                                  <w:color w:val="FFFFFF"/>
                                  <w:spacing w:val="15"/>
                                  <w:w w:val="106"/>
                                </w:rPr>
                                <w:t xml:space="preserve"> </w:t>
                              </w:r>
                              <w:r>
                                <w:rPr>
                                  <w:color w:val="FFFFFF"/>
                                  <w:w w:val="106"/>
                                </w:rPr>
                                <w:t>of</w:t>
                              </w:r>
                              <w:r>
                                <w:rPr>
                                  <w:color w:val="FFFFFF"/>
                                  <w:spacing w:val="15"/>
                                  <w:w w:val="106"/>
                                </w:rPr>
                                <w:t xml:space="preserve"> </w:t>
                              </w:r>
                              <w:r>
                                <w:rPr>
                                  <w:color w:val="FFFFFF"/>
                                  <w:w w:val="106"/>
                                </w:rPr>
                                <w:t>benefits</w:t>
                              </w:r>
                              <w:r>
                                <w:rPr>
                                  <w:color w:val="FFFFFF"/>
                                  <w:spacing w:val="15"/>
                                  <w:w w:val="106"/>
                                </w:rPr>
                                <w:t xml:space="preserve"> </w:t>
                              </w:r>
                            </w:p>
                          </w:txbxContent>
                        </wps:txbx>
                        <wps:bodyPr horzOverflow="overflow" vert="horz" lIns="0" tIns="0" rIns="0" bIns="0" rtlCol="0">
                          <a:noAutofit/>
                        </wps:bodyPr>
                      </wps:wsp>
                      <wps:wsp>
                        <wps:cNvPr id="1201" name="Rectangle 1201"/>
                        <wps:cNvSpPr/>
                        <wps:spPr>
                          <a:xfrm>
                            <a:off x="492001" y="3250842"/>
                            <a:ext cx="2701895" cy="205073"/>
                          </a:xfrm>
                          <a:prstGeom prst="rect">
                            <a:avLst/>
                          </a:prstGeom>
                          <a:ln>
                            <a:noFill/>
                          </a:ln>
                        </wps:spPr>
                        <wps:txbx>
                          <w:txbxContent>
                            <w:p w:rsidR="00F171E1" w:rsidRDefault="00F171E1">
                              <w:pPr>
                                <w:spacing w:after="160" w:line="259" w:lineRule="auto"/>
                              </w:pPr>
                              <w:proofErr w:type="gramStart"/>
                              <w:r>
                                <w:rPr>
                                  <w:color w:val="FFFFFF"/>
                                  <w:w w:val="105"/>
                                </w:rPr>
                                <w:t>to</w:t>
                              </w:r>
                              <w:proofErr w:type="gramEnd"/>
                              <w:r>
                                <w:rPr>
                                  <w:color w:val="FFFFFF"/>
                                  <w:spacing w:val="15"/>
                                  <w:w w:val="105"/>
                                </w:rPr>
                                <w:t xml:space="preserve"> </w:t>
                              </w:r>
                              <w:r>
                                <w:rPr>
                                  <w:color w:val="FFFFFF"/>
                                  <w:w w:val="105"/>
                                </w:rPr>
                                <w:t>support</w:t>
                              </w:r>
                              <w:r>
                                <w:rPr>
                                  <w:color w:val="FFFFFF"/>
                                  <w:spacing w:val="15"/>
                                  <w:w w:val="105"/>
                                </w:rPr>
                                <w:t xml:space="preserve"> </w:t>
                              </w:r>
                              <w:r>
                                <w:rPr>
                                  <w:color w:val="FFFFFF"/>
                                  <w:w w:val="105"/>
                                </w:rPr>
                                <w:t>teachers,</w:t>
                              </w:r>
                              <w:r>
                                <w:rPr>
                                  <w:color w:val="FFFFFF"/>
                                  <w:spacing w:val="15"/>
                                  <w:w w:val="105"/>
                                </w:rPr>
                                <w:t xml:space="preserve"> </w:t>
                              </w:r>
                              <w:r>
                                <w:rPr>
                                  <w:color w:val="FFFFFF"/>
                                  <w:w w:val="105"/>
                                </w:rPr>
                                <w:t>governors,</w:t>
                              </w:r>
                              <w:r>
                                <w:rPr>
                                  <w:color w:val="FFFFFF"/>
                                  <w:spacing w:val="15"/>
                                  <w:w w:val="105"/>
                                </w:rPr>
                                <w:t xml:space="preserve"> </w:t>
                              </w:r>
                              <w:r>
                                <w:rPr>
                                  <w:color w:val="FFFFFF"/>
                                  <w:w w:val="105"/>
                                </w:rPr>
                                <w:t>teaching</w:t>
                              </w:r>
                              <w:r>
                                <w:rPr>
                                  <w:color w:val="FFFFFF"/>
                                  <w:spacing w:val="15"/>
                                  <w:w w:val="105"/>
                                </w:rPr>
                                <w:t xml:space="preserve"> </w:t>
                              </w:r>
                            </w:p>
                          </w:txbxContent>
                        </wps:txbx>
                        <wps:bodyPr horzOverflow="overflow" vert="horz" lIns="0" tIns="0" rIns="0" bIns="0" rtlCol="0">
                          <a:noAutofit/>
                        </wps:bodyPr>
                      </wps:wsp>
                      <wps:wsp>
                        <wps:cNvPr id="1202" name="Rectangle 1202"/>
                        <wps:cNvSpPr/>
                        <wps:spPr>
                          <a:xfrm>
                            <a:off x="492001" y="3415892"/>
                            <a:ext cx="2844975" cy="205073"/>
                          </a:xfrm>
                          <a:prstGeom prst="rect">
                            <a:avLst/>
                          </a:prstGeom>
                          <a:ln>
                            <a:noFill/>
                          </a:ln>
                        </wps:spPr>
                        <wps:txbx>
                          <w:txbxContent>
                            <w:p w:rsidR="00F171E1" w:rsidRDefault="00F171E1">
                              <w:pPr>
                                <w:spacing w:after="160" w:line="259" w:lineRule="auto"/>
                              </w:pPr>
                              <w:proofErr w:type="gramStart"/>
                              <w:r>
                                <w:rPr>
                                  <w:color w:val="FFFFFF"/>
                                  <w:w w:val="103"/>
                                </w:rPr>
                                <w:t>assistants</w:t>
                              </w:r>
                              <w:proofErr w:type="gramEnd"/>
                              <w:r>
                                <w:rPr>
                                  <w:color w:val="FFFFFF"/>
                                  <w:spacing w:val="15"/>
                                  <w:w w:val="103"/>
                                </w:rPr>
                                <w:t xml:space="preserve"> </w:t>
                              </w:r>
                              <w:r>
                                <w:rPr>
                                  <w:color w:val="FFFFFF"/>
                                  <w:w w:val="103"/>
                                </w:rPr>
                                <w:t>and</w:t>
                              </w:r>
                              <w:r>
                                <w:rPr>
                                  <w:color w:val="FFFFFF"/>
                                  <w:spacing w:val="15"/>
                                  <w:w w:val="103"/>
                                </w:rPr>
                                <w:t xml:space="preserve"> </w:t>
                              </w:r>
                              <w:r>
                                <w:rPr>
                                  <w:color w:val="FFFFFF"/>
                                  <w:w w:val="103"/>
                                </w:rPr>
                                <w:t>the</w:t>
                              </w:r>
                              <w:r>
                                <w:rPr>
                                  <w:color w:val="FFFFFF"/>
                                  <w:spacing w:val="15"/>
                                  <w:w w:val="103"/>
                                </w:rPr>
                                <w:t xml:space="preserve"> </w:t>
                              </w:r>
                              <w:r>
                                <w:rPr>
                                  <w:color w:val="FFFFFF"/>
                                  <w:w w:val="103"/>
                                </w:rPr>
                                <w:t>entire</w:t>
                              </w:r>
                              <w:r>
                                <w:rPr>
                                  <w:color w:val="FFFFFF"/>
                                  <w:spacing w:val="15"/>
                                  <w:w w:val="103"/>
                                </w:rPr>
                                <w:t xml:space="preserve"> </w:t>
                              </w:r>
                              <w:r>
                                <w:rPr>
                                  <w:color w:val="FFFFFF"/>
                                  <w:w w:val="103"/>
                                </w:rPr>
                                <w:t>education</w:t>
                              </w:r>
                              <w:r>
                                <w:rPr>
                                  <w:color w:val="FFFFFF"/>
                                  <w:spacing w:val="15"/>
                                  <w:w w:val="103"/>
                                </w:rPr>
                                <w:t xml:space="preserve"> </w:t>
                              </w:r>
                              <w:r>
                                <w:rPr>
                                  <w:color w:val="FFFFFF"/>
                                  <w:w w:val="103"/>
                                </w:rPr>
                                <w:t>support</w:t>
                              </w:r>
                              <w:r>
                                <w:rPr>
                                  <w:color w:val="FFFFFF"/>
                                  <w:spacing w:val="15"/>
                                  <w:w w:val="103"/>
                                </w:rPr>
                                <w:t xml:space="preserve"> </w:t>
                              </w:r>
                            </w:p>
                          </w:txbxContent>
                        </wps:txbx>
                        <wps:bodyPr horzOverflow="overflow" vert="horz" lIns="0" tIns="0" rIns="0" bIns="0" rtlCol="0">
                          <a:noAutofit/>
                        </wps:bodyPr>
                      </wps:wsp>
                      <wps:wsp>
                        <wps:cNvPr id="1203" name="Rectangle 1203"/>
                        <wps:cNvSpPr/>
                        <wps:spPr>
                          <a:xfrm>
                            <a:off x="492001" y="3580941"/>
                            <a:ext cx="2525598" cy="205073"/>
                          </a:xfrm>
                          <a:prstGeom prst="rect">
                            <a:avLst/>
                          </a:prstGeom>
                          <a:ln>
                            <a:noFill/>
                          </a:ln>
                        </wps:spPr>
                        <wps:txbx>
                          <w:txbxContent>
                            <w:p w:rsidR="00F171E1" w:rsidRDefault="00F171E1">
                              <w:pPr>
                                <w:spacing w:after="160" w:line="259" w:lineRule="auto"/>
                              </w:pPr>
                              <w:proofErr w:type="gramStart"/>
                              <w:r>
                                <w:rPr>
                                  <w:color w:val="FFFFFF"/>
                                  <w:w w:val="103"/>
                                </w:rPr>
                                <w:t>network</w:t>
                              </w:r>
                              <w:proofErr w:type="gramEnd"/>
                              <w:r>
                                <w:rPr>
                                  <w:color w:val="FFFFFF"/>
                                  <w:spacing w:val="15"/>
                                  <w:w w:val="103"/>
                                </w:rPr>
                                <w:t xml:space="preserve"> </w:t>
                              </w:r>
                              <w:r>
                                <w:rPr>
                                  <w:color w:val="FFFFFF"/>
                                  <w:w w:val="103"/>
                                </w:rPr>
                                <w:t>in</w:t>
                              </w:r>
                              <w:r>
                                <w:rPr>
                                  <w:color w:val="FFFFFF"/>
                                  <w:spacing w:val="15"/>
                                  <w:w w:val="103"/>
                                </w:rPr>
                                <w:t xml:space="preserve"> </w:t>
                              </w:r>
                              <w:r>
                                <w:rPr>
                                  <w:color w:val="FFFFFF"/>
                                  <w:w w:val="103"/>
                                </w:rPr>
                                <w:t>the</w:t>
                              </w:r>
                              <w:r>
                                <w:rPr>
                                  <w:color w:val="FFFFFF"/>
                                  <w:spacing w:val="15"/>
                                  <w:w w:val="103"/>
                                </w:rPr>
                                <w:t xml:space="preserve"> </w:t>
                              </w:r>
                              <w:r>
                                <w:rPr>
                                  <w:color w:val="FFFFFF"/>
                                  <w:w w:val="103"/>
                                </w:rPr>
                                <w:t>delivery</w:t>
                              </w:r>
                              <w:r>
                                <w:rPr>
                                  <w:color w:val="FFFFFF"/>
                                  <w:spacing w:val="15"/>
                                  <w:w w:val="103"/>
                                </w:rPr>
                                <w:t xml:space="preserve"> </w:t>
                              </w:r>
                              <w:r>
                                <w:rPr>
                                  <w:color w:val="FFFFFF"/>
                                  <w:w w:val="103"/>
                                </w:rPr>
                                <w:t>of</w:t>
                              </w:r>
                              <w:r>
                                <w:rPr>
                                  <w:color w:val="FFFFFF"/>
                                  <w:spacing w:val="15"/>
                                  <w:w w:val="103"/>
                                </w:rPr>
                                <w:t xml:space="preserve"> </w:t>
                              </w:r>
                              <w:r>
                                <w:rPr>
                                  <w:color w:val="FFFFFF"/>
                                  <w:w w:val="103"/>
                                </w:rPr>
                                <w:t>high-quality</w:t>
                              </w:r>
                              <w:r>
                                <w:rPr>
                                  <w:color w:val="FFFFFF"/>
                                  <w:spacing w:val="15"/>
                                  <w:w w:val="103"/>
                                </w:rPr>
                                <w:t xml:space="preserve"> </w:t>
                              </w:r>
                            </w:p>
                          </w:txbxContent>
                        </wps:txbx>
                        <wps:bodyPr horzOverflow="overflow" vert="horz" lIns="0" tIns="0" rIns="0" bIns="0" rtlCol="0">
                          <a:noAutofit/>
                        </wps:bodyPr>
                      </wps:wsp>
                      <wps:wsp>
                        <wps:cNvPr id="1204" name="Rectangle 1204"/>
                        <wps:cNvSpPr/>
                        <wps:spPr>
                          <a:xfrm>
                            <a:off x="492001" y="3745990"/>
                            <a:ext cx="1174499" cy="205073"/>
                          </a:xfrm>
                          <a:prstGeom prst="rect">
                            <a:avLst/>
                          </a:prstGeom>
                          <a:ln>
                            <a:noFill/>
                          </a:ln>
                        </wps:spPr>
                        <wps:txbx>
                          <w:txbxContent>
                            <w:p w:rsidR="00F171E1" w:rsidRDefault="00F171E1">
                              <w:pPr>
                                <w:spacing w:after="160" w:line="259" w:lineRule="auto"/>
                              </w:pPr>
                              <w:proofErr w:type="gramStart"/>
                              <w:r>
                                <w:rPr>
                                  <w:color w:val="FFFFFF"/>
                                  <w:w w:val="107"/>
                                </w:rPr>
                                <w:t>inclusive</w:t>
                              </w:r>
                              <w:proofErr w:type="gramEnd"/>
                              <w:r>
                                <w:rPr>
                                  <w:color w:val="FFFFFF"/>
                                  <w:spacing w:val="15"/>
                                  <w:w w:val="107"/>
                                </w:rPr>
                                <w:t xml:space="preserve"> </w:t>
                              </w:r>
                              <w:r>
                                <w:rPr>
                                  <w:color w:val="FFFFFF"/>
                                  <w:w w:val="107"/>
                                </w:rPr>
                                <w:t>practice.</w:t>
                              </w:r>
                            </w:p>
                          </w:txbxContent>
                        </wps:txbx>
                        <wps:bodyPr horzOverflow="overflow" vert="horz" lIns="0" tIns="0" rIns="0" bIns="0" rtlCol="0">
                          <a:noAutofit/>
                        </wps:bodyPr>
                      </wps:wsp>
                      <wps:wsp>
                        <wps:cNvPr id="1205" name="Rectangle 1205"/>
                        <wps:cNvSpPr/>
                        <wps:spPr>
                          <a:xfrm>
                            <a:off x="492001" y="4076203"/>
                            <a:ext cx="2998119" cy="205073"/>
                          </a:xfrm>
                          <a:prstGeom prst="rect">
                            <a:avLst/>
                          </a:prstGeom>
                          <a:ln>
                            <a:noFill/>
                          </a:ln>
                        </wps:spPr>
                        <wps:txbx>
                          <w:txbxContent>
                            <w:p w:rsidR="00F171E1" w:rsidRDefault="00F171E1">
                              <w:pPr>
                                <w:spacing w:after="160" w:line="259" w:lineRule="auto"/>
                              </w:pPr>
                              <w:r>
                                <w:rPr>
                                  <w:color w:val="FFFFFF"/>
                                  <w:w w:val="105"/>
                                </w:rPr>
                                <w:t>Visit</w:t>
                              </w:r>
                              <w:r>
                                <w:rPr>
                                  <w:color w:val="FFFFFF"/>
                                  <w:spacing w:val="15"/>
                                  <w:w w:val="105"/>
                                </w:rPr>
                                <w:t xml:space="preserve"> </w:t>
                              </w:r>
                              <w:r>
                                <w:rPr>
                                  <w:color w:val="FFFFFF"/>
                                  <w:w w:val="105"/>
                                </w:rPr>
                                <w:t>www.nasen.org.uk</w:t>
                              </w:r>
                              <w:r>
                                <w:rPr>
                                  <w:color w:val="FFFFFF"/>
                                  <w:spacing w:val="15"/>
                                  <w:w w:val="105"/>
                                </w:rPr>
                                <w:t xml:space="preserve"> </w:t>
                              </w:r>
                              <w:r>
                                <w:rPr>
                                  <w:color w:val="FFFFFF"/>
                                  <w:w w:val="105"/>
                                </w:rPr>
                                <w:t>for</w:t>
                              </w:r>
                              <w:r>
                                <w:rPr>
                                  <w:color w:val="FFFFFF"/>
                                  <w:spacing w:val="15"/>
                                  <w:w w:val="105"/>
                                </w:rPr>
                                <w:t xml:space="preserve"> </w:t>
                              </w:r>
                              <w:r>
                                <w:rPr>
                                  <w:color w:val="FFFFFF"/>
                                  <w:w w:val="105"/>
                                </w:rPr>
                                <w:t>more</w:t>
                              </w:r>
                              <w:r>
                                <w:rPr>
                                  <w:color w:val="FFFFFF"/>
                                  <w:spacing w:val="15"/>
                                  <w:w w:val="105"/>
                                </w:rPr>
                                <w:t xml:space="preserve"> </w:t>
                              </w:r>
                              <w:r>
                                <w:rPr>
                                  <w:color w:val="FFFFFF"/>
                                  <w:w w:val="105"/>
                                </w:rPr>
                                <w:t>information</w:t>
                              </w:r>
                              <w:r>
                                <w:rPr>
                                  <w:color w:val="FFFFFF"/>
                                  <w:spacing w:val="15"/>
                                  <w:w w:val="105"/>
                                </w:rPr>
                                <w:t xml:space="preserve"> </w:t>
                              </w:r>
                            </w:p>
                          </w:txbxContent>
                        </wps:txbx>
                        <wps:bodyPr horzOverflow="overflow" vert="horz" lIns="0" tIns="0" rIns="0" bIns="0" rtlCol="0">
                          <a:noAutofit/>
                        </wps:bodyPr>
                      </wps:wsp>
                      <wps:wsp>
                        <wps:cNvPr id="1206" name="Rectangle 1206"/>
                        <wps:cNvSpPr/>
                        <wps:spPr>
                          <a:xfrm>
                            <a:off x="492001" y="4241252"/>
                            <a:ext cx="2241216" cy="205073"/>
                          </a:xfrm>
                          <a:prstGeom prst="rect">
                            <a:avLst/>
                          </a:prstGeom>
                          <a:ln>
                            <a:noFill/>
                          </a:ln>
                        </wps:spPr>
                        <wps:txbx>
                          <w:txbxContent>
                            <w:p w:rsidR="00F171E1" w:rsidRDefault="00F171E1">
                              <w:pPr>
                                <w:spacing w:after="160" w:line="259" w:lineRule="auto"/>
                              </w:pPr>
                              <w:proofErr w:type="gramStart"/>
                              <w:r>
                                <w:rPr>
                                  <w:color w:val="FFFFFF"/>
                                  <w:w w:val="106"/>
                                </w:rPr>
                                <w:t>about</w:t>
                              </w:r>
                              <w:proofErr w:type="gramEnd"/>
                              <w:r>
                                <w:rPr>
                                  <w:color w:val="FFFFFF"/>
                                  <w:spacing w:val="15"/>
                                  <w:w w:val="106"/>
                                </w:rPr>
                                <w:t xml:space="preserve"> </w:t>
                              </w:r>
                              <w:r>
                                <w:rPr>
                                  <w:color w:val="FFFFFF"/>
                                  <w:w w:val="106"/>
                                </w:rPr>
                                <w:t>what</w:t>
                              </w:r>
                              <w:r>
                                <w:rPr>
                                  <w:color w:val="FFFFFF"/>
                                  <w:spacing w:val="15"/>
                                  <w:w w:val="106"/>
                                </w:rPr>
                                <w:t xml:space="preserve"> </w:t>
                              </w:r>
                              <w:proofErr w:type="spellStart"/>
                              <w:r>
                                <w:rPr>
                                  <w:color w:val="FFFFFF"/>
                                  <w:w w:val="106"/>
                                </w:rPr>
                                <w:t>nasen</w:t>
                              </w:r>
                              <w:proofErr w:type="spellEnd"/>
                              <w:r>
                                <w:rPr>
                                  <w:color w:val="FFFFFF"/>
                                  <w:spacing w:val="15"/>
                                  <w:w w:val="106"/>
                                </w:rPr>
                                <w:t xml:space="preserve"> </w:t>
                              </w:r>
                              <w:r>
                                <w:rPr>
                                  <w:color w:val="FFFFFF"/>
                                  <w:w w:val="106"/>
                                </w:rPr>
                                <w:t>can</w:t>
                              </w:r>
                              <w:r>
                                <w:rPr>
                                  <w:color w:val="FFFFFF"/>
                                  <w:spacing w:val="15"/>
                                  <w:w w:val="106"/>
                                </w:rPr>
                                <w:t xml:space="preserve"> </w:t>
                              </w:r>
                              <w:r>
                                <w:rPr>
                                  <w:color w:val="FFFFFF"/>
                                  <w:w w:val="106"/>
                                </w:rPr>
                                <w:t>do</w:t>
                              </w:r>
                              <w:r>
                                <w:rPr>
                                  <w:color w:val="FFFFFF"/>
                                  <w:spacing w:val="15"/>
                                  <w:w w:val="106"/>
                                </w:rPr>
                                <w:t xml:space="preserve"> </w:t>
                              </w:r>
                              <w:r>
                                <w:rPr>
                                  <w:color w:val="FFFFFF"/>
                                  <w:w w:val="106"/>
                                </w:rPr>
                                <w:t>for</w:t>
                              </w:r>
                              <w:r>
                                <w:rPr>
                                  <w:color w:val="FFFFFF"/>
                                  <w:spacing w:val="15"/>
                                  <w:w w:val="106"/>
                                </w:rPr>
                                <w:t xml:space="preserve"> </w:t>
                              </w:r>
                              <w:r>
                                <w:rPr>
                                  <w:color w:val="FFFFFF"/>
                                  <w:w w:val="106"/>
                                </w:rPr>
                                <w:t>you.</w:t>
                              </w:r>
                            </w:p>
                          </w:txbxContent>
                        </wps:txbx>
                        <wps:bodyPr horzOverflow="overflow" vert="horz" lIns="0" tIns="0" rIns="0" bIns="0" rtlCol="0">
                          <a:noAutofit/>
                        </wps:bodyPr>
                      </wps:wsp>
                      <wps:wsp>
                        <wps:cNvPr id="12637" name="Shape 12637"/>
                        <wps:cNvSpPr/>
                        <wps:spPr>
                          <a:xfrm>
                            <a:off x="457200" y="457200"/>
                            <a:ext cx="914400" cy="319646"/>
                          </a:xfrm>
                          <a:custGeom>
                            <a:avLst/>
                            <a:gdLst/>
                            <a:ahLst/>
                            <a:cxnLst/>
                            <a:rect l="0" t="0" r="0" b="0"/>
                            <a:pathLst>
                              <a:path w="914400" h="319646">
                                <a:moveTo>
                                  <a:pt x="0" y="0"/>
                                </a:moveTo>
                                <a:lnTo>
                                  <a:pt x="914400" y="0"/>
                                </a:lnTo>
                                <a:lnTo>
                                  <a:pt x="914400" y="319646"/>
                                </a:lnTo>
                                <a:lnTo>
                                  <a:pt x="0" y="319646"/>
                                </a:lnTo>
                                <a:lnTo>
                                  <a:pt x="0" y="0"/>
                                </a:lnTo>
                              </a:path>
                            </a:pathLst>
                          </a:custGeom>
                          <a:ln w="0" cap="flat">
                            <a:miter lim="127000"/>
                          </a:ln>
                        </wps:spPr>
                        <wps:style>
                          <a:lnRef idx="0">
                            <a:srgbClr val="000000">
                              <a:alpha val="0"/>
                            </a:srgbClr>
                          </a:lnRef>
                          <a:fillRef idx="1">
                            <a:srgbClr val="0051A0"/>
                          </a:fillRef>
                          <a:effectRef idx="0">
                            <a:scrgbClr r="0" g="0" b="0"/>
                          </a:effectRef>
                          <a:fontRef idx="none"/>
                        </wps:style>
                        <wps:bodyPr/>
                      </wps:wsp>
                      <pic:pic xmlns:pic="http://schemas.openxmlformats.org/drawingml/2006/picture">
                        <pic:nvPicPr>
                          <pic:cNvPr id="1209" name="Picture 1209"/>
                          <pic:cNvPicPr/>
                        </pic:nvPicPr>
                        <pic:blipFill>
                          <a:blip r:embed="rId19"/>
                          <a:stretch>
                            <a:fillRect/>
                          </a:stretch>
                        </pic:blipFill>
                        <pic:spPr>
                          <a:xfrm>
                            <a:off x="491205" y="497999"/>
                            <a:ext cx="773291" cy="247557"/>
                          </a:xfrm>
                          <a:prstGeom prst="rect">
                            <a:avLst/>
                          </a:prstGeom>
                        </pic:spPr>
                      </pic:pic>
                      <wps:wsp>
                        <wps:cNvPr id="1210" name="Shape 1210"/>
                        <wps:cNvSpPr/>
                        <wps:spPr>
                          <a:xfrm>
                            <a:off x="491999" y="1007989"/>
                            <a:ext cx="4836007" cy="0"/>
                          </a:xfrm>
                          <a:custGeom>
                            <a:avLst/>
                            <a:gdLst/>
                            <a:ahLst/>
                            <a:cxnLst/>
                            <a:rect l="0" t="0" r="0" b="0"/>
                            <a:pathLst>
                              <a:path w="4836007">
                                <a:moveTo>
                                  <a:pt x="4836007" y="0"/>
                                </a:moveTo>
                                <a:lnTo>
                                  <a:pt x="0" y="0"/>
                                </a:lnTo>
                              </a:path>
                            </a:pathLst>
                          </a:custGeom>
                          <a:ln w="6350" cap="flat">
                            <a:miter lim="100000"/>
                          </a:ln>
                        </wps:spPr>
                        <wps:style>
                          <a:lnRef idx="1">
                            <a:srgbClr val="FFFFFF"/>
                          </a:lnRef>
                          <a:fillRef idx="0">
                            <a:srgbClr val="000000">
                              <a:alpha val="0"/>
                            </a:srgbClr>
                          </a:fillRef>
                          <a:effectRef idx="0">
                            <a:scrgbClr r="0" g="0" b="0"/>
                          </a:effectRef>
                          <a:fontRef idx="none"/>
                        </wps:style>
                        <wps:bodyPr/>
                      </wps:wsp>
                      <wps:wsp>
                        <wps:cNvPr id="12638" name="Shape 12638"/>
                        <wps:cNvSpPr/>
                        <wps:spPr>
                          <a:xfrm>
                            <a:off x="457200" y="5627993"/>
                            <a:ext cx="1954797" cy="1474800"/>
                          </a:xfrm>
                          <a:custGeom>
                            <a:avLst/>
                            <a:gdLst/>
                            <a:ahLst/>
                            <a:cxnLst/>
                            <a:rect l="0" t="0" r="0" b="0"/>
                            <a:pathLst>
                              <a:path w="1954797" h="1474800">
                                <a:moveTo>
                                  <a:pt x="0" y="0"/>
                                </a:moveTo>
                                <a:lnTo>
                                  <a:pt x="1954797" y="0"/>
                                </a:lnTo>
                                <a:lnTo>
                                  <a:pt x="1954797" y="1474800"/>
                                </a:lnTo>
                                <a:lnTo>
                                  <a:pt x="0" y="14748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639" name="Shape 12639"/>
                        <wps:cNvSpPr/>
                        <wps:spPr>
                          <a:xfrm>
                            <a:off x="842543" y="5904903"/>
                            <a:ext cx="9144" cy="899389"/>
                          </a:xfrm>
                          <a:custGeom>
                            <a:avLst/>
                            <a:gdLst/>
                            <a:ahLst/>
                            <a:cxnLst/>
                            <a:rect l="0" t="0" r="0" b="0"/>
                            <a:pathLst>
                              <a:path w="9144" h="899389">
                                <a:moveTo>
                                  <a:pt x="0" y="0"/>
                                </a:moveTo>
                                <a:lnTo>
                                  <a:pt x="9144" y="0"/>
                                </a:lnTo>
                                <a:lnTo>
                                  <a:pt x="9144" y="899389"/>
                                </a:lnTo>
                                <a:lnTo>
                                  <a:pt x="0" y="89938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40" name="Shape 12640"/>
                        <wps:cNvSpPr/>
                        <wps:spPr>
                          <a:xfrm>
                            <a:off x="866788" y="5904903"/>
                            <a:ext cx="9144" cy="899389"/>
                          </a:xfrm>
                          <a:custGeom>
                            <a:avLst/>
                            <a:gdLst/>
                            <a:ahLst/>
                            <a:cxnLst/>
                            <a:rect l="0" t="0" r="0" b="0"/>
                            <a:pathLst>
                              <a:path w="9144" h="899389">
                                <a:moveTo>
                                  <a:pt x="0" y="0"/>
                                </a:moveTo>
                                <a:lnTo>
                                  <a:pt x="9144" y="0"/>
                                </a:lnTo>
                                <a:lnTo>
                                  <a:pt x="9144" y="899389"/>
                                </a:lnTo>
                                <a:lnTo>
                                  <a:pt x="0" y="89938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41" name="Shape 12641"/>
                        <wps:cNvSpPr/>
                        <wps:spPr>
                          <a:xfrm>
                            <a:off x="890105" y="5904891"/>
                            <a:ext cx="34265" cy="838822"/>
                          </a:xfrm>
                          <a:custGeom>
                            <a:avLst/>
                            <a:gdLst/>
                            <a:ahLst/>
                            <a:cxnLst/>
                            <a:rect l="0" t="0" r="0" b="0"/>
                            <a:pathLst>
                              <a:path w="34265" h="838822">
                                <a:moveTo>
                                  <a:pt x="0" y="0"/>
                                </a:moveTo>
                                <a:lnTo>
                                  <a:pt x="34265" y="0"/>
                                </a:lnTo>
                                <a:lnTo>
                                  <a:pt x="34265" y="838822"/>
                                </a:lnTo>
                                <a:lnTo>
                                  <a:pt x="0" y="83882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42" name="Shape 12642"/>
                        <wps:cNvSpPr/>
                        <wps:spPr>
                          <a:xfrm>
                            <a:off x="938581" y="5904891"/>
                            <a:ext cx="22136" cy="838822"/>
                          </a:xfrm>
                          <a:custGeom>
                            <a:avLst/>
                            <a:gdLst/>
                            <a:ahLst/>
                            <a:cxnLst/>
                            <a:rect l="0" t="0" r="0" b="0"/>
                            <a:pathLst>
                              <a:path w="22136" h="838822">
                                <a:moveTo>
                                  <a:pt x="0" y="0"/>
                                </a:moveTo>
                                <a:lnTo>
                                  <a:pt x="22136" y="0"/>
                                </a:lnTo>
                                <a:lnTo>
                                  <a:pt x="22136" y="838822"/>
                                </a:lnTo>
                                <a:lnTo>
                                  <a:pt x="0" y="83882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43" name="Shape 12643"/>
                        <wps:cNvSpPr/>
                        <wps:spPr>
                          <a:xfrm>
                            <a:off x="1001065" y="5904904"/>
                            <a:ext cx="9144" cy="838810"/>
                          </a:xfrm>
                          <a:custGeom>
                            <a:avLst/>
                            <a:gdLst/>
                            <a:ahLst/>
                            <a:cxnLst/>
                            <a:rect l="0" t="0" r="0" b="0"/>
                            <a:pathLst>
                              <a:path w="9144" h="838810">
                                <a:moveTo>
                                  <a:pt x="0" y="0"/>
                                </a:moveTo>
                                <a:lnTo>
                                  <a:pt x="9144" y="0"/>
                                </a:lnTo>
                                <a:lnTo>
                                  <a:pt x="9144" y="838810"/>
                                </a:lnTo>
                                <a:lnTo>
                                  <a:pt x="0" y="8388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44" name="Shape 12644"/>
                        <wps:cNvSpPr/>
                        <wps:spPr>
                          <a:xfrm>
                            <a:off x="1037412" y="5904904"/>
                            <a:ext cx="9144" cy="838810"/>
                          </a:xfrm>
                          <a:custGeom>
                            <a:avLst/>
                            <a:gdLst/>
                            <a:ahLst/>
                            <a:cxnLst/>
                            <a:rect l="0" t="0" r="0" b="0"/>
                            <a:pathLst>
                              <a:path w="9144" h="838810">
                                <a:moveTo>
                                  <a:pt x="0" y="0"/>
                                </a:moveTo>
                                <a:lnTo>
                                  <a:pt x="9144" y="0"/>
                                </a:lnTo>
                                <a:lnTo>
                                  <a:pt x="9144" y="838810"/>
                                </a:lnTo>
                                <a:lnTo>
                                  <a:pt x="0" y="8388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45" name="Shape 12645"/>
                        <wps:cNvSpPr/>
                        <wps:spPr>
                          <a:xfrm>
                            <a:off x="1059802" y="5904891"/>
                            <a:ext cx="22136" cy="838822"/>
                          </a:xfrm>
                          <a:custGeom>
                            <a:avLst/>
                            <a:gdLst/>
                            <a:ahLst/>
                            <a:cxnLst/>
                            <a:rect l="0" t="0" r="0" b="0"/>
                            <a:pathLst>
                              <a:path w="22136" h="838822">
                                <a:moveTo>
                                  <a:pt x="0" y="0"/>
                                </a:moveTo>
                                <a:lnTo>
                                  <a:pt x="22136" y="0"/>
                                </a:lnTo>
                                <a:lnTo>
                                  <a:pt x="22136" y="838822"/>
                                </a:lnTo>
                                <a:lnTo>
                                  <a:pt x="0" y="83882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46" name="Shape 12646"/>
                        <wps:cNvSpPr/>
                        <wps:spPr>
                          <a:xfrm>
                            <a:off x="1108278" y="5904891"/>
                            <a:ext cx="22136" cy="838822"/>
                          </a:xfrm>
                          <a:custGeom>
                            <a:avLst/>
                            <a:gdLst/>
                            <a:ahLst/>
                            <a:cxnLst/>
                            <a:rect l="0" t="0" r="0" b="0"/>
                            <a:pathLst>
                              <a:path w="22136" h="838822">
                                <a:moveTo>
                                  <a:pt x="0" y="0"/>
                                </a:moveTo>
                                <a:lnTo>
                                  <a:pt x="22136" y="0"/>
                                </a:lnTo>
                                <a:lnTo>
                                  <a:pt x="22136" y="838822"/>
                                </a:lnTo>
                                <a:lnTo>
                                  <a:pt x="0" y="83882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47" name="Shape 12647"/>
                        <wps:cNvSpPr/>
                        <wps:spPr>
                          <a:xfrm>
                            <a:off x="1169810" y="5904904"/>
                            <a:ext cx="9144" cy="838810"/>
                          </a:xfrm>
                          <a:custGeom>
                            <a:avLst/>
                            <a:gdLst/>
                            <a:ahLst/>
                            <a:cxnLst/>
                            <a:rect l="0" t="0" r="0" b="0"/>
                            <a:pathLst>
                              <a:path w="9144" h="838810">
                                <a:moveTo>
                                  <a:pt x="0" y="0"/>
                                </a:moveTo>
                                <a:lnTo>
                                  <a:pt x="9144" y="0"/>
                                </a:lnTo>
                                <a:lnTo>
                                  <a:pt x="9144" y="838810"/>
                                </a:lnTo>
                                <a:lnTo>
                                  <a:pt x="0" y="8388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48" name="Shape 12648"/>
                        <wps:cNvSpPr/>
                        <wps:spPr>
                          <a:xfrm>
                            <a:off x="1194054" y="5904891"/>
                            <a:ext cx="21209" cy="838822"/>
                          </a:xfrm>
                          <a:custGeom>
                            <a:avLst/>
                            <a:gdLst/>
                            <a:ahLst/>
                            <a:cxnLst/>
                            <a:rect l="0" t="0" r="0" b="0"/>
                            <a:pathLst>
                              <a:path w="21209" h="838822">
                                <a:moveTo>
                                  <a:pt x="0" y="0"/>
                                </a:moveTo>
                                <a:lnTo>
                                  <a:pt x="21209" y="0"/>
                                </a:lnTo>
                                <a:lnTo>
                                  <a:pt x="21209" y="838822"/>
                                </a:lnTo>
                                <a:lnTo>
                                  <a:pt x="0" y="83882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49" name="Shape 12649"/>
                        <wps:cNvSpPr/>
                        <wps:spPr>
                          <a:xfrm>
                            <a:off x="1230427" y="5904904"/>
                            <a:ext cx="9144" cy="838810"/>
                          </a:xfrm>
                          <a:custGeom>
                            <a:avLst/>
                            <a:gdLst/>
                            <a:ahLst/>
                            <a:cxnLst/>
                            <a:rect l="0" t="0" r="0" b="0"/>
                            <a:pathLst>
                              <a:path w="9144" h="838810">
                                <a:moveTo>
                                  <a:pt x="0" y="0"/>
                                </a:moveTo>
                                <a:lnTo>
                                  <a:pt x="9144" y="0"/>
                                </a:lnTo>
                                <a:lnTo>
                                  <a:pt x="9144" y="838810"/>
                                </a:lnTo>
                                <a:lnTo>
                                  <a:pt x="0" y="8388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50" name="Shape 12650"/>
                        <wps:cNvSpPr/>
                        <wps:spPr>
                          <a:xfrm>
                            <a:off x="1266787" y="5904891"/>
                            <a:ext cx="33338" cy="838822"/>
                          </a:xfrm>
                          <a:custGeom>
                            <a:avLst/>
                            <a:gdLst/>
                            <a:ahLst/>
                            <a:cxnLst/>
                            <a:rect l="0" t="0" r="0" b="0"/>
                            <a:pathLst>
                              <a:path w="33338" h="838822">
                                <a:moveTo>
                                  <a:pt x="0" y="0"/>
                                </a:moveTo>
                                <a:lnTo>
                                  <a:pt x="33338" y="0"/>
                                </a:lnTo>
                                <a:lnTo>
                                  <a:pt x="33338" y="838822"/>
                                </a:lnTo>
                                <a:lnTo>
                                  <a:pt x="0" y="83882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51" name="Shape 12651"/>
                        <wps:cNvSpPr/>
                        <wps:spPr>
                          <a:xfrm>
                            <a:off x="1328331" y="5904891"/>
                            <a:ext cx="20282" cy="838822"/>
                          </a:xfrm>
                          <a:custGeom>
                            <a:avLst/>
                            <a:gdLst/>
                            <a:ahLst/>
                            <a:cxnLst/>
                            <a:rect l="0" t="0" r="0" b="0"/>
                            <a:pathLst>
                              <a:path w="20282" h="838822">
                                <a:moveTo>
                                  <a:pt x="0" y="0"/>
                                </a:moveTo>
                                <a:lnTo>
                                  <a:pt x="20282" y="0"/>
                                </a:lnTo>
                                <a:lnTo>
                                  <a:pt x="20282" y="838822"/>
                                </a:lnTo>
                                <a:lnTo>
                                  <a:pt x="0" y="83882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52" name="Shape 12652"/>
                        <wps:cNvSpPr/>
                        <wps:spPr>
                          <a:xfrm>
                            <a:off x="1376820" y="5904904"/>
                            <a:ext cx="9144" cy="838810"/>
                          </a:xfrm>
                          <a:custGeom>
                            <a:avLst/>
                            <a:gdLst/>
                            <a:ahLst/>
                            <a:cxnLst/>
                            <a:rect l="0" t="0" r="0" b="0"/>
                            <a:pathLst>
                              <a:path w="9144" h="838810">
                                <a:moveTo>
                                  <a:pt x="0" y="0"/>
                                </a:moveTo>
                                <a:lnTo>
                                  <a:pt x="9144" y="0"/>
                                </a:lnTo>
                                <a:lnTo>
                                  <a:pt x="9144" y="838810"/>
                                </a:lnTo>
                                <a:lnTo>
                                  <a:pt x="0" y="8388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53" name="Shape 12653"/>
                        <wps:cNvSpPr/>
                        <wps:spPr>
                          <a:xfrm>
                            <a:off x="1400112" y="5904903"/>
                            <a:ext cx="9144" cy="899389"/>
                          </a:xfrm>
                          <a:custGeom>
                            <a:avLst/>
                            <a:gdLst/>
                            <a:ahLst/>
                            <a:cxnLst/>
                            <a:rect l="0" t="0" r="0" b="0"/>
                            <a:pathLst>
                              <a:path w="9144" h="899389">
                                <a:moveTo>
                                  <a:pt x="0" y="0"/>
                                </a:moveTo>
                                <a:lnTo>
                                  <a:pt x="9144" y="0"/>
                                </a:lnTo>
                                <a:lnTo>
                                  <a:pt x="9144" y="899389"/>
                                </a:lnTo>
                                <a:lnTo>
                                  <a:pt x="0" y="89938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54" name="Shape 12654"/>
                        <wps:cNvSpPr/>
                        <wps:spPr>
                          <a:xfrm>
                            <a:off x="1424369" y="5904903"/>
                            <a:ext cx="9144" cy="899389"/>
                          </a:xfrm>
                          <a:custGeom>
                            <a:avLst/>
                            <a:gdLst/>
                            <a:ahLst/>
                            <a:cxnLst/>
                            <a:rect l="0" t="0" r="0" b="0"/>
                            <a:pathLst>
                              <a:path w="9144" h="899389">
                                <a:moveTo>
                                  <a:pt x="0" y="0"/>
                                </a:moveTo>
                                <a:lnTo>
                                  <a:pt x="9144" y="0"/>
                                </a:lnTo>
                                <a:lnTo>
                                  <a:pt x="9144" y="899389"/>
                                </a:lnTo>
                                <a:lnTo>
                                  <a:pt x="0" y="89938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55" name="Shape 12655"/>
                        <wps:cNvSpPr/>
                        <wps:spPr>
                          <a:xfrm>
                            <a:off x="1448613" y="5904904"/>
                            <a:ext cx="9144" cy="838810"/>
                          </a:xfrm>
                          <a:custGeom>
                            <a:avLst/>
                            <a:gdLst/>
                            <a:ahLst/>
                            <a:cxnLst/>
                            <a:rect l="0" t="0" r="0" b="0"/>
                            <a:pathLst>
                              <a:path w="9144" h="838810">
                                <a:moveTo>
                                  <a:pt x="0" y="0"/>
                                </a:moveTo>
                                <a:lnTo>
                                  <a:pt x="9144" y="0"/>
                                </a:lnTo>
                                <a:lnTo>
                                  <a:pt x="9144" y="838810"/>
                                </a:lnTo>
                                <a:lnTo>
                                  <a:pt x="0" y="8388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56" name="Shape 12656"/>
                        <wps:cNvSpPr/>
                        <wps:spPr>
                          <a:xfrm>
                            <a:off x="1472857" y="5904891"/>
                            <a:ext cx="33338" cy="838822"/>
                          </a:xfrm>
                          <a:custGeom>
                            <a:avLst/>
                            <a:gdLst/>
                            <a:ahLst/>
                            <a:cxnLst/>
                            <a:rect l="0" t="0" r="0" b="0"/>
                            <a:pathLst>
                              <a:path w="33338" h="838822">
                                <a:moveTo>
                                  <a:pt x="0" y="0"/>
                                </a:moveTo>
                                <a:lnTo>
                                  <a:pt x="33338" y="0"/>
                                </a:lnTo>
                                <a:lnTo>
                                  <a:pt x="33338" y="838822"/>
                                </a:lnTo>
                                <a:lnTo>
                                  <a:pt x="0" y="83882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57" name="Shape 12657"/>
                        <wps:cNvSpPr/>
                        <wps:spPr>
                          <a:xfrm>
                            <a:off x="1533462" y="5904904"/>
                            <a:ext cx="9144" cy="838810"/>
                          </a:xfrm>
                          <a:custGeom>
                            <a:avLst/>
                            <a:gdLst/>
                            <a:ahLst/>
                            <a:cxnLst/>
                            <a:rect l="0" t="0" r="0" b="0"/>
                            <a:pathLst>
                              <a:path w="9144" h="838810">
                                <a:moveTo>
                                  <a:pt x="0" y="0"/>
                                </a:moveTo>
                                <a:lnTo>
                                  <a:pt x="9144" y="0"/>
                                </a:lnTo>
                                <a:lnTo>
                                  <a:pt x="9144" y="838810"/>
                                </a:lnTo>
                                <a:lnTo>
                                  <a:pt x="0" y="8388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58" name="Shape 12658"/>
                        <wps:cNvSpPr/>
                        <wps:spPr>
                          <a:xfrm>
                            <a:off x="1569822" y="5904904"/>
                            <a:ext cx="9144" cy="838810"/>
                          </a:xfrm>
                          <a:custGeom>
                            <a:avLst/>
                            <a:gdLst/>
                            <a:ahLst/>
                            <a:cxnLst/>
                            <a:rect l="0" t="0" r="0" b="0"/>
                            <a:pathLst>
                              <a:path w="9144" h="838810">
                                <a:moveTo>
                                  <a:pt x="0" y="0"/>
                                </a:moveTo>
                                <a:lnTo>
                                  <a:pt x="9144" y="0"/>
                                </a:lnTo>
                                <a:lnTo>
                                  <a:pt x="9144" y="838810"/>
                                </a:lnTo>
                                <a:lnTo>
                                  <a:pt x="0" y="8388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59" name="Shape 12659"/>
                        <wps:cNvSpPr/>
                        <wps:spPr>
                          <a:xfrm>
                            <a:off x="1618310" y="5904904"/>
                            <a:ext cx="9144" cy="838810"/>
                          </a:xfrm>
                          <a:custGeom>
                            <a:avLst/>
                            <a:gdLst/>
                            <a:ahLst/>
                            <a:cxnLst/>
                            <a:rect l="0" t="0" r="0" b="0"/>
                            <a:pathLst>
                              <a:path w="9144" h="838810">
                                <a:moveTo>
                                  <a:pt x="0" y="0"/>
                                </a:moveTo>
                                <a:lnTo>
                                  <a:pt x="9144" y="0"/>
                                </a:lnTo>
                                <a:lnTo>
                                  <a:pt x="9144" y="838810"/>
                                </a:lnTo>
                                <a:lnTo>
                                  <a:pt x="0" y="8388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60" name="Shape 12660"/>
                        <wps:cNvSpPr/>
                        <wps:spPr>
                          <a:xfrm>
                            <a:off x="1654683" y="5904891"/>
                            <a:ext cx="33338" cy="838822"/>
                          </a:xfrm>
                          <a:custGeom>
                            <a:avLst/>
                            <a:gdLst/>
                            <a:ahLst/>
                            <a:cxnLst/>
                            <a:rect l="0" t="0" r="0" b="0"/>
                            <a:pathLst>
                              <a:path w="33338" h="838822">
                                <a:moveTo>
                                  <a:pt x="0" y="0"/>
                                </a:moveTo>
                                <a:lnTo>
                                  <a:pt x="33338" y="0"/>
                                </a:lnTo>
                                <a:lnTo>
                                  <a:pt x="33338" y="838822"/>
                                </a:lnTo>
                                <a:lnTo>
                                  <a:pt x="0" y="83882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61" name="Shape 12661"/>
                        <wps:cNvSpPr/>
                        <wps:spPr>
                          <a:xfrm>
                            <a:off x="1703159" y="5904904"/>
                            <a:ext cx="9144" cy="838810"/>
                          </a:xfrm>
                          <a:custGeom>
                            <a:avLst/>
                            <a:gdLst/>
                            <a:ahLst/>
                            <a:cxnLst/>
                            <a:rect l="0" t="0" r="0" b="0"/>
                            <a:pathLst>
                              <a:path w="9144" h="838810">
                                <a:moveTo>
                                  <a:pt x="0" y="0"/>
                                </a:moveTo>
                                <a:lnTo>
                                  <a:pt x="9144" y="0"/>
                                </a:lnTo>
                                <a:lnTo>
                                  <a:pt x="9144" y="838810"/>
                                </a:lnTo>
                                <a:lnTo>
                                  <a:pt x="0" y="8388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62" name="Shape 12662"/>
                        <wps:cNvSpPr/>
                        <wps:spPr>
                          <a:xfrm>
                            <a:off x="1739519" y="5904904"/>
                            <a:ext cx="9144" cy="838810"/>
                          </a:xfrm>
                          <a:custGeom>
                            <a:avLst/>
                            <a:gdLst/>
                            <a:ahLst/>
                            <a:cxnLst/>
                            <a:rect l="0" t="0" r="0" b="0"/>
                            <a:pathLst>
                              <a:path w="9144" h="838810">
                                <a:moveTo>
                                  <a:pt x="0" y="0"/>
                                </a:moveTo>
                                <a:lnTo>
                                  <a:pt x="9144" y="0"/>
                                </a:lnTo>
                                <a:lnTo>
                                  <a:pt x="9144" y="838810"/>
                                </a:lnTo>
                                <a:lnTo>
                                  <a:pt x="0" y="8388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63" name="Shape 12663"/>
                        <wps:cNvSpPr/>
                        <wps:spPr>
                          <a:xfrm>
                            <a:off x="1788008" y="5904904"/>
                            <a:ext cx="9144" cy="838810"/>
                          </a:xfrm>
                          <a:custGeom>
                            <a:avLst/>
                            <a:gdLst/>
                            <a:ahLst/>
                            <a:cxnLst/>
                            <a:rect l="0" t="0" r="0" b="0"/>
                            <a:pathLst>
                              <a:path w="9144" h="838810">
                                <a:moveTo>
                                  <a:pt x="0" y="0"/>
                                </a:moveTo>
                                <a:lnTo>
                                  <a:pt x="9144" y="0"/>
                                </a:lnTo>
                                <a:lnTo>
                                  <a:pt x="9144" y="838810"/>
                                </a:lnTo>
                                <a:lnTo>
                                  <a:pt x="0" y="8388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64" name="Shape 12664"/>
                        <wps:cNvSpPr/>
                        <wps:spPr>
                          <a:xfrm>
                            <a:off x="1848625" y="5904904"/>
                            <a:ext cx="9144" cy="838810"/>
                          </a:xfrm>
                          <a:custGeom>
                            <a:avLst/>
                            <a:gdLst/>
                            <a:ahLst/>
                            <a:cxnLst/>
                            <a:rect l="0" t="0" r="0" b="0"/>
                            <a:pathLst>
                              <a:path w="9144" h="838810">
                                <a:moveTo>
                                  <a:pt x="0" y="0"/>
                                </a:moveTo>
                                <a:lnTo>
                                  <a:pt x="9144" y="0"/>
                                </a:lnTo>
                                <a:lnTo>
                                  <a:pt x="9144" y="838810"/>
                                </a:lnTo>
                                <a:lnTo>
                                  <a:pt x="0" y="8388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65" name="Shape 12665"/>
                        <wps:cNvSpPr/>
                        <wps:spPr>
                          <a:xfrm>
                            <a:off x="1872856" y="5904904"/>
                            <a:ext cx="9144" cy="838810"/>
                          </a:xfrm>
                          <a:custGeom>
                            <a:avLst/>
                            <a:gdLst/>
                            <a:ahLst/>
                            <a:cxnLst/>
                            <a:rect l="0" t="0" r="0" b="0"/>
                            <a:pathLst>
                              <a:path w="9144" h="838810">
                                <a:moveTo>
                                  <a:pt x="0" y="0"/>
                                </a:moveTo>
                                <a:lnTo>
                                  <a:pt x="9144" y="0"/>
                                </a:lnTo>
                                <a:lnTo>
                                  <a:pt x="9144" y="838810"/>
                                </a:lnTo>
                                <a:lnTo>
                                  <a:pt x="0" y="8388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66" name="Shape 12666"/>
                        <wps:cNvSpPr/>
                        <wps:spPr>
                          <a:xfrm>
                            <a:off x="1921332" y="5904904"/>
                            <a:ext cx="9144" cy="838810"/>
                          </a:xfrm>
                          <a:custGeom>
                            <a:avLst/>
                            <a:gdLst/>
                            <a:ahLst/>
                            <a:cxnLst/>
                            <a:rect l="0" t="0" r="0" b="0"/>
                            <a:pathLst>
                              <a:path w="9144" h="838810">
                                <a:moveTo>
                                  <a:pt x="0" y="0"/>
                                </a:moveTo>
                                <a:lnTo>
                                  <a:pt x="9144" y="0"/>
                                </a:lnTo>
                                <a:lnTo>
                                  <a:pt x="9144" y="838810"/>
                                </a:lnTo>
                                <a:lnTo>
                                  <a:pt x="0" y="83881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67" name="Shape 12667"/>
                        <wps:cNvSpPr/>
                        <wps:spPr>
                          <a:xfrm>
                            <a:off x="1957718" y="5904903"/>
                            <a:ext cx="9144" cy="899389"/>
                          </a:xfrm>
                          <a:custGeom>
                            <a:avLst/>
                            <a:gdLst/>
                            <a:ahLst/>
                            <a:cxnLst/>
                            <a:rect l="0" t="0" r="0" b="0"/>
                            <a:pathLst>
                              <a:path w="9144" h="899389">
                                <a:moveTo>
                                  <a:pt x="0" y="0"/>
                                </a:moveTo>
                                <a:lnTo>
                                  <a:pt x="9144" y="0"/>
                                </a:lnTo>
                                <a:lnTo>
                                  <a:pt x="9144" y="899389"/>
                                </a:lnTo>
                                <a:lnTo>
                                  <a:pt x="0" y="89938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68" name="Shape 12668"/>
                        <wps:cNvSpPr/>
                        <wps:spPr>
                          <a:xfrm>
                            <a:off x="1981949" y="5904903"/>
                            <a:ext cx="9144" cy="899389"/>
                          </a:xfrm>
                          <a:custGeom>
                            <a:avLst/>
                            <a:gdLst/>
                            <a:ahLst/>
                            <a:cxnLst/>
                            <a:rect l="0" t="0" r="0" b="0"/>
                            <a:pathLst>
                              <a:path w="9144" h="899389">
                                <a:moveTo>
                                  <a:pt x="0" y="0"/>
                                </a:moveTo>
                                <a:lnTo>
                                  <a:pt x="9144" y="0"/>
                                </a:lnTo>
                                <a:lnTo>
                                  <a:pt x="9144" y="899389"/>
                                </a:lnTo>
                                <a:lnTo>
                                  <a:pt x="0" y="89938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42" name="Shape 1242"/>
                        <wps:cNvSpPr/>
                        <wps:spPr>
                          <a:xfrm>
                            <a:off x="1881179" y="6760735"/>
                            <a:ext cx="52007" cy="90856"/>
                          </a:xfrm>
                          <a:custGeom>
                            <a:avLst/>
                            <a:gdLst/>
                            <a:ahLst/>
                            <a:cxnLst/>
                            <a:rect l="0" t="0" r="0" b="0"/>
                            <a:pathLst>
                              <a:path w="52007" h="90856">
                                <a:moveTo>
                                  <a:pt x="0" y="0"/>
                                </a:moveTo>
                                <a:lnTo>
                                  <a:pt x="52007" y="0"/>
                                </a:lnTo>
                                <a:lnTo>
                                  <a:pt x="51283" y="6528"/>
                                </a:lnTo>
                                <a:lnTo>
                                  <a:pt x="48184" y="13564"/>
                                </a:lnTo>
                                <a:lnTo>
                                  <a:pt x="42685" y="19786"/>
                                </a:lnTo>
                                <a:lnTo>
                                  <a:pt x="36881" y="27140"/>
                                </a:lnTo>
                                <a:lnTo>
                                  <a:pt x="31394" y="33769"/>
                                </a:lnTo>
                                <a:lnTo>
                                  <a:pt x="26835" y="41542"/>
                                </a:lnTo>
                                <a:lnTo>
                                  <a:pt x="22479" y="48489"/>
                                </a:lnTo>
                                <a:lnTo>
                                  <a:pt x="17513" y="59055"/>
                                </a:lnTo>
                                <a:lnTo>
                                  <a:pt x="16269" y="66002"/>
                                </a:lnTo>
                                <a:lnTo>
                                  <a:pt x="14707" y="74181"/>
                                </a:lnTo>
                                <a:lnTo>
                                  <a:pt x="13983" y="83503"/>
                                </a:lnTo>
                                <a:lnTo>
                                  <a:pt x="13983" y="90856"/>
                                </a:lnTo>
                              </a:path>
                            </a:pathLst>
                          </a:custGeom>
                          <a:ln w="10363" cap="rnd">
                            <a:round/>
                          </a:ln>
                        </wps:spPr>
                        <wps:style>
                          <a:lnRef idx="1">
                            <a:srgbClr val="000000"/>
                          </a:lnRef>
                          <a:fillRef idx="0">
                            <a:srgbClr val="000000">
                              <a:alpha val="0"/>
                            </a:srgbClr>
                          </a:fillRef>
                          <a:effectRef idx="0">
                            <a:scrgbClr r="0" g="0" b="0"/>
                          </a:effectRef>
                          <a:fontRef idx="none"/>
                        </wps:style>
                        <wps:bodyPr/>
                      </wps:wsp>
                      <wps:wsp>
                        <wps:cNvPr id="1243" name="Shape 1243"/>
                        <wps:cNvSpPr/>
                        <wps:spPr>
                          <a:xfrm>
                            <a:off x="1795123" y="6759490"/>
                            <a:ext cx="50457" cy="92101"/>
                          </a:xfrm>
                          <a:custGeom>
                            <a:avLst/>
                            <a:gdLst/>
                            <a:ahLst/>
                            <a:cxnLst/>
                            <a:rect l="0" t="0" r="0" b="0"/>
                            <a:pathLst>
                              <a:path w="50457" h="92101">
                                <a:moveTo>
                                  <a:pt x="419" y="87859"/>
                                </a:moveTo>
                                <a:lnTo>
                                  <a:pt x="6947" y="90132"/>
                                </a:lnTo>
                                <a:lnTo>
                                  <a:pt x="13589" y="91377"/>
                                </a:lnTo>
                                <a:lnTo>
                                  <a:pt x="20206" y="92101"/>
                                </a:lnTo>
                                <a:lnTo>
                                  <a:pt x="27559" y="91377"/>
                                </a:lnTo>
                                <a:lnTo>
                                  <a:pt x="34201" y="89827"/>
                                </a:lnTo>
                                <a:lnTo>
                                  <a:pt x="40411" y="86716"/>
                                </a:lnTo>
                                <a:lnTo>
                                  <a:pt x="44247" y="82055"/>
                                </a:lnTo>
                                <a:lnTo>
                                  <a:pt x="48184" y="75845"/>
                                </a:lnTo>
                                <a:lnTo>
                                  <a:pt x="49746" y="68783"/>
                                </a:lnTo>
                                <a:lnTo>
                                  <a:pt x="50457" y="61430"/>
                                </a:lnTo>
                                <a:lnTo>
                                  <a:pt x="48501" y="55220"/>
                                </a:lnTo>
                                <a:lnTo>
                                  <a:pt x="45085" y="48591"/>
                                </a:lnTo>
                                <a:lnTo>
                                  <a:pt x="39586" y="44348"/>
                                </a:lnTo>
                                <a:lnTo>
                                  <a:pt x="32233" y="40831"/>
                                </a:lnTo>
                                <a:lnTo>
                                  <a:pt x="24041" y="38850"/>
                                </a:lnTo>
                                <a:lnTo>
                                  <a:pt x="16688" y="37706"/>
                                </a:lnTo>
                                <a:lnTo>
                                  <a:pt x="46939" y="4661"/>
                                </a:lnTo>
                                <a:lnTo>
                                  <a:pt x="46939" y="0"/>
                                </a:lnTo>
                                <a:lnTo>
                                  <a:pt x="0" y="0"/>
                                </a:lnTo>
                              </a:path>
                            </a:pathLst>
                          </a:custGeom>
                          <a:ln w="10363" cap="rnd">
                            <a:round/>
                          </a:ln>
                        </wps:spPr>
                        <wps:style>
                          <a:lnRef idx="1">
                            <a:srgbClr val="000000"/>
                          </a:lnRef>
                          <a:fillRef idx="0">
                            <a:srgbClr val="000000">
                              <a:alpha val="0"/>
                            </a:srgbClr>
                          </a:fillRef>
                          <a:effectRef idx="0">
                            <a:scrgbClr r="0" g="0" b="0"/>
                          </a:effectRef>
                          <a:fontRef idx="none"/>
                        </wps:style>
                        <wps:bodyPr/>
                      </wps:wsp>
                      <wps:wsp>
                        <wps:cNvPr id="1244" name="Shape 1244"/>
                        <wps:cNvSpPr/>
                        <wps:spPr>
                          <a:xfrm>
                            <a:off x="1710630" y="6758347"/>
                            <a:ext cx="55131" cy="93243"/>
                          </a:xfrm>
                          <a:custGeom>
                            <a:avLst/>
                            <a:gdLst/>
                            <a:ahLst/>
                            <a:cxnLst/>
                            <a:rect l="0" t="0" r="0" b="0"/>
                            <a:pathLst>
                              <a:path w="55131" h="93243">
                                <a:moveTo>
                                  <a:pt x="27559" y="93243"/>
                                </a:moveTo>
                                <a:lnTo>
                                  <a:pt x="16688" y="92113"/>
                                </a:lnTo>
                                <a:lnTo>
                                  <a:pt x="9335" y="89002"/>
                                </a:lnTo>
                                <a:lnTo>
                                  <a:pt x="4674" y="83515"/>
                                </a:lnTo>
                                <a:lnTo>
                                  <a:pt x="1143" y="78118"/>
                                </a:lnTo>
                                <a:lnTo>
                                  <a:pt x="0" y="68390"/>
                                </a:lnTo>
                                <a:lnTo>
                                  <a:pt x="2705" y="60617"/>
                                </a:lnTo>
                                <a:lnTo>
                                  <a:pt x="8192" y="53670"/>
                                </a:lnTo>
                                <a:lnTo>
                                  <a:pt x="16269" y="47447"/>
                                </a:lnTo>
                                <a:lnTo>
                                  <a:pt x="27559" y="41554"/>
                                </a:lnTo>
                                <a:lnTo>
                                  <a:pt x="38443" y="35331"/>
                                </a:lnTo>
                                <a:lnTo>
                                  <a:pt x="44247" y="28804"/>
                                </a:lnTo>
                                <a:lnTo>
                                  <a:pt x="48501" y="23304"/>
                                </a:lnTo>
                                <a:lnTo>
                                  <a:pt x="49746" y="17513"/>
                                </a:lnTo>
                                <a:lnTo>
                                  <a:pt x="49327" y="12014"/>
                                </a:lnTo>
                                <a:lnTo>
                                  <a:pt x="46215" y="6642"/>
                                </a:lnTo>
                                <a:lnTo>
                                  <a:pt x="40411" y="2705"/>
                                </a:lnTo>
                                <a:lnTo>
                                  <a:pt x="33795" y="419"/>
                                </a:lnTo>
                                <a:lnTo>
                                  <a:pt x="27559" y="0"/>
                                </a:lnTo>
                                <a:lnTo>
                                  <a:pt x="21349" y="419"/>
                                </a:lnTo>
                                <a:lnTo>
                                  <a:pt x="14719" y="2705"/>
                                </a:lnTo>
                                <a:lnTo>
                                  <a:pt x="8915" y="7048"/>
                                </a:lnTo>
                                <a:lnTo>
                                  <a:pt x="5817" y="12014"/>
                                </a:lnTo>
                                <a:lnTo>
                                  <a:pt x="5398" y="17513"/>
                                </a:lnTo>
                                <a:lnTo>
                                  <a:pt x="6642" y="23304"/>
                                </a:lnTo>
                                <a:lnTo>
                                  <a:pt x="10897" y="28804"/>
                                </a:lnTo>
                                <a:lnTo>
                                  <a:pt x="16688" y="35331"/>
                                </a:lnTo>
                                <a:lnTo>
                                  <a:pt x="27559" y="41554"/>
                                </a:lnTo>
                                <a:lnTo>
                                  <a:pt x="38862" y="47447"/>
                                </a:lnTo>
                                <a:lnTo>
                                  <a:pt x="46939" y="53670"/>
                                </a:lnTo>
                                <a:lnTo>
                                  <a:pt x="52438" y="60617"/>
                                </a:lnTo>
                                <a:lnTo>
                                  <a:pt x="55131" y="68390"/>
                                </a:lnTo>
                                <a:lnTo>
                                  <a:pt x="53988" y="78118"/>
                                </a:lnTo>
                                <a:lnTo>
                                  <a:pt x="50457" y="83515"/>
                                </a:lnTo>
                                <a:lnTo>
                                  <a:pt x="45796" y="89002"/>
                                </a:lnTo>
                                <a:lnTo>
                                  <a:pt x="38443" y="92113"/>
                                </a:lnTo>
                                <a:lnTo>
                                  <a:pt x="27559" y="93243"/>
                                </a:lnTo>
                              </a:path>
                            </a:pathLst>
                          </a:custGeom>
                          <a:ln w="10363" cap="rnd">
                            <a:round/>
                          </a:ln>
                        </wps:spPr>
                        <wps:style>
                          <a:lnRef idx="1">
                            <a:srgbClr val="000000"/>
                          </a:lnRef>
                          <a:fillRef idx="0">
                            <a:srgbClr val="000000">
                              <a:alpha val="0"/>
                            </a:srgbClr>
                          </a:fillRef>
                          <a:effectRef idx="0">
                            <a:scrgbClr r="0" g="0" b="0"/>
                          </a:effectRef>
                          <a:fontRef idx="none"/>
                        </wps:style>
                        <wps:bodyPr/>
                      </wps:wsp>
                      <wps:wsp>
                        <wps:cNvPr id="1245" name="Shape 1245"/>
                        <wps:cNvSpPr/>
                        <wps:spPr>
                          <a:xfrm>
                            <a:off x="1632779" y="6759490"/>
                            <a:ext cx="42685" cy="92101"/>
                          </a:xfrm>
                          <a:custGeom>
                            <a:avLst/>
                            <a:gdLst/>
                            <a:ahLst/>
                            <a:cxnLst/>
                            <a:rect l="0" t="0" r="0" b="0"/>
                            <a:pathLst>
                              <a:path w="42685" h="92101">
                                <a:moveTo>
                                  <a:pt x="0" y="92101"/>
                                </a:moveTo>
                                <a:lnTo>
                                  <a:pt x="7772" y="91377"/>
                                </a:lnTo>
                                <a:lnTo>
                                  <a:pt x="14707" y="90132"/>
                                </a:lnTo>
                                <a:lnTo>
                                  <a:pt x="24029" y="87859"/>
                                </a:lnTo>
                                <a:lnTo>
                                  <a:pt x="30988" y="83617"/>
                                </a:lnTo>
                                <a:lnTo>
                                  <a:pt x="37198" y="78943"/>
                                </a:lnTo>
                                <a:lnTo>
                                  <a:pt x="40297" y="72734"/>
                                </a:lnTo>
                                <a:lnTo>
                                  <a:pt x="41859" y="65684"/>
                                </a:lnTo>
                                <a:lnTo>
                                  <a:pt x="42685" y="58331"/>
                                </a:lnTo>
                                <a:lnTo>
                                  <a:pt x="40716" y="50559"/>
                                </a:lnTo>
                                <a:lnTo>
                                  <a:pt x="36055" y="43930"/>
                                </a:lnTo>
                                <a:lnTo>
                                  <a:pt x="29426" y="37706"/>
                                </a:lnTo>
                                <a:lnTo>
                                  <a:pt x="22073" y="36157"/>
                                </a:lnTo>
                                <a:lnTo>
                                  <a:pt x="13564" y="34189"/>
                                </a:lnTo>
                                <a:lnTo>
                                  <a:pt x="6528" y="34189"/>
                                </a:lnTo>
                                <a:lnTo>
                                  <a:pt x="1550" y="34189"/>
                                </a:lnTo>
                                <a:lnTo>
                                  <a:pt x="4661" y="0"/>
                                </a:lnTo>
                                <a:lnTo>
                                  <a:pt x="40716" y="0"/>
                                </a:lnTo>
                              </a:path>
                            </a:pathLst>
                          </a:custGeom>
                          <a:ln w="10363" cap="rnd">
                            <a:round/>
                          </a:ln>
                        </wps:spPr>
                        <wps:style>
                          <a:lnRef idx="1">
                            <a:srgbClr val="000000"/>
                          </a:lnRef>
                          <a:fillRef idx="0">
                            <a:srgbClr val="000000">
                              <a:alpha val="0"/>
                            </a:srgbClr>
                          </a:fillRef>
                          <a:effectRef idx="0">
                            <a:scrgbClr r="0" g="0" b="0"/>
                          </a:effectRef>
                          <a:fontRef idx="none"/>
                        </wps:style>
                        <wps:bodyPr/>
                      </wps:wsp>
                      <wps:wsp>
                        <wps:cNvPr id="1246" name="Shape 1246"/>
                        <wps:cNvSpPr/>
                        <wps:spPr>
                          <a:xfrm>
                            <a:off x="1541657" y="6758347"/>
                            <a:ext cx="55118" cy="93243"/>
                          </a:xfrm>
                          <a:custGeom>
                            <a:avLst/>
                            <a:gdLst/>
                            <a:ahLst/>
                            <a:cxnLst/>
                            <a:rect l="0" t="0" r="0" b="0"/>
                            <a:pathLst>
                              <a:path w="55118" h="93243">
                                <a:moveTo>
                                  <a:pt x="27559" y="93243"/>
                                </a:moveTo>
                                <a:lnTo>
                                  <a:pt x="16675" y="92113"/>
                                </a:lnTo>
                                <a:lnTo>
                                  <a:pt x="9322" y="89002"/>
                                </a:lnTo>
                                <a:lnTo>
                                  <a:pt x="4661" y="83515"/>
                                </a:lnTo>
                                <a:lnTo>
                                  <a:pt x="1143" y="78118"/>
                                </a:lnTo>
                                <a:lnTo>
                                  <a:pt x="0" y="68390"/>
                                </a:lnTo>
                                <a:lnTo>
                                  <a:pt x="2692" y="60617"/>
                                </a:lnTo>
                                <a:lnTo>
                                  <a:pt x="8179" y="53670"/>
                                </a:lnTo>
                                <a:lnTo>
                                  <a:pt x="16269" y="47447"/>
                                </a:lnTo>
                                <a:lnTo>
                                  <a:pt x="27559" y="41554"/>
                                </a:lnTo>
                                <a:lnTo>
                                  <a:pt x="38430" y="35331"/>
                                </a:lnTo>
                                <a:lnTo>
                                  <a:pt x="44234" y="28804"/>
                                </a:lnTo>
                                <a:lnTo>
                                  <a:pt x="48489" y="23304"/>
                                </a:lnTo>
                                <a:lnTo>
                                  <a:pt x="49733" y="17513"/>
                                </a:lnTo>
                                <a:lnTo>
                                  <a:pt x="49314" y="12014"/>
                                </a:lnTo>
                                <a:lnTo>
                                  <a:pt x="46203" y="6642"/>
                                </a:lnTo>
                                <a:lnTo>
                                  <a:pt x="40399" y="2705"/>
                                </a:lnTo>
                                <a:lnTo>
                                  <a:pt x="33782" y="419"/>
                                </a:lnTo>
                                <a:lnTo>
                                  <a:pt x="27559" y="0"/>
                                </a:lnTo>
                                <a:lnTo>
                                  <a:pt x="21349" y="419"/>
                                </a:lnTo>
                                <a:lnTo>
                                  <a:pt x="14707" y="2705"/>
                                </a:lnTo>
                                <a:lnTo>
                                  <a:pt x="8903" y="7048"/>
                                </a:lnTo>
                                <a:lnTo>
                                  <a:pt x="5804" y="12014"/>
                                </a:lnTo>
                                <a:lnTo>
                                  <a:pt x="5385" y="17513"/>
                                </a:lnTo>
                                <a:lnTo>
                                  <a:pt x="6629" y="23304"/>
                                </a:lnTo>
                                <a:lnTo>
                                  <a:pt x="10884" y="28804"/>
                                </a:lnTo>
                                <a:lnTo>
                                  <a:pt x="16675" y="35331"/>
                                </a:lnTo>
                                <a:lnTo>
                                  <a:pt x="27559" y="41554"/>
                                </a:lnTo>
                                <a:lnTo>
                                  <a:pt x="38849" y="47447"/>
                                </a:lnTo>
                                <a:lnTo>
                                  <a:pt x="46926" y="53670"/>
                                </a:lnTo>
                                <a:lnTo>
                                  <a:pt x="52426" y="60617"/>
                                </a:lnTo>
                                <a:lnTo>
                                  <a:pt x="55118" y="68390"/>
                                </a:lnTo>
                                <a:lnTo>
                                  <a:pt x="53975" y="78118"/>
                                </a:lnTo>
                                <a:lnTo>
                                  <a:pt x="50444" y="83515"/>
                                </a:lnTo>
                                <a:lnTo>
                                  <a:pt x="45784" y="89002"/>
                                </a:lnTo>
                                <a:lnTo>
                                  <a:pt x="38430" y="92113"/>
                                </a:lnTo>
                                <a:lnTo>
                                  <a:pt x="27559" y="93243"/>
                                </a:lnTo>
                              </a:path>
                            </a:pathLst>
                          </a:custGeom>
                          <a:ln w="10363" cap="rnd">
                            <a:round/>
                          </a:ln>
                        </wps:spPr>
                        <wps:style>
                          <a:lnRef idx="1">
                            <a:srgbClr val="000000"/>
                          </a:lnRef>
                          <a:fillRef idx="0">
                            <a:srgbClr val="000000">
                              <a:alpha val="0"/>
                            </a:srgbClr>
                          </a:fillRef>
                          <a:effectRef idx="0">
                            <a:scrgbClr r="0" g="0" b="0"/>
                          </a:effectRef>
                          <a:fontRef idx="none"/>
                        </wps:style>
                        <wps:bodyPr/>
                      </wps:wsp>
                      <wps:wsp>
                        <wps:cNvPr id="1247" name="Shape 1247"/>
                        <wps:cNvSpPr/>
                        <wps:spPr>
                          <a:xfrm>
                            <a:off x="1455195" y="6759909"/>
                            <a:ext cx="51702" cy="68783"/>
                          </a:xfrm>
                          <a:custGeom>
                            <a:avLst/>
                            <a:gdLst/>
                            <a:ahLst/>
                            <a:cxnLst/>
                            <a:rect l="0" t="0" r="0" b="0"/>
                            <a:pathLst>
                              <a:path w="51702" h="68783">
                                <a:moveTo>
                                  <a:pt x="51702" y="68783"/>
                                </a:moveTo>
                                <a:lnTo>
                                  <a:pt x="0" y="68783"/>
                                </a:lnTo>
                                <a:lnTo>
                                  <a:pt x="0" y="64135"/>
                                </a:lnTo>
                                <a:lnTo>
                                  <a:pt x="27559" y="0"/>
                                </a:lnTo>
                              </a:path>
                            </a:pathLst>
                          </a:custGeom>
                          <a:ln w="10363" cap="rnd">
                            <a:round/>
                          </a:ln>
                        </wps:spPr>
                        <wps:style>
                          <a:lnRef idx="1">
                            <a:srgbClr val="000000"/>
                          </a:lnRef>
                          <a:fillRef idx="0">
                            <a:srgbClr val="000000">
                              <a:alpha val="0"/>
                            </a:srgbClr>
                          </a:fillRef>
                          <a:effectRef idx="0">
                            <a:scrgbClr r="0" g="0" b="0"/>
                          </a:effectRef>
                          <a:fontRef idx="none"/>
                        </wps:style>
                        <wps:bodyPr/>
                      </wps:wsp>
                      <wps:wsp>
                        <wps:cNvPr id="1248" name="Shape 1248"/>
                        <wps:cNvSpPr/>
                        <wps:spPr>
                          <a:xfrm>
                            <a:off x="1493638" y="6806531"/>
                            <a:ext cx="0" cy="45059"/>
                          </a:xfrm>
                          <a:custGeom>
                            <a:avLst/>
                            <a:gdLst/>
                            <a:ahLst/>
                            <a:cxnLst/>
                            <a:rect l="0" t="0" r="0" b="0"/>
                            <a:pathLst>
                              <a:path h="45059">
                                <a:moveTo>
                                  <a:pt x="0" y="45059"/>
                                </a:moveTo>
                                <a:lnTo>
                                  <a:pt x="0" y="0"/>
                                </a:lnTo>
                              </a:path>
                            </a:pathLst>
                          </a:custGeom>
                          <a:ln w="10363" cap="rnd">
                            <a:round/>
                          </a:ln>
                        </wps:spPr>
                        <wps:style>
                          <a:lnRef idx="1">
                            <a:srgbClr val="000000"/>
                          </a:lnRef>
                          <a:fillRef idx="0">
                            <a:srgbClr val="000000">
                              <a:alpha val="0"/>
                            </a:srgbClr>
                          </a:fillRef>
                          <a:effectRef idx="0">
                            <a:scrgbClr r="0" g="0" b="0"/>
                          </a:effectRef>
                          <a:fontRef idx="none"/>
                        </wps:style>
                        <wps:bodyPr/>
                      </wps:wsp>
                      <wps:wsp>
                        <wps:cNvPr id="1249" name="Shape 1249"/>
                        <wps:cNvSpPr/>
                        <wps:spPr>
                          <a:xfrm>
                            <a:off x="1333720" y="6758766"/>
                            <a:ext cx="27140" cy="92825"/>
                          </a:xfrm>
                          <a:custGeom>
                            <a:avLst/>
                            <a:gdLst/>
                            <a:ahLst/>
                            <a:cxnLst/>
                            <a:rect l="0" t="0" r="0" b="0"/>
                            <a:pathLst>
                              <a:path w="27140" h="92825">
                                <a:moveTo>
                                  <a:pt x="24447" y="92825"/>
                                </a:moveTo>
                                <a:lnTo>
                                  <a:pt x="27140" y="0"/>
                                </a:lnTo>
                                <a:lnTo>
                                  <a:pt x="22479" y="0"/>
                                </a:lnTo>
                                <a:lnTo>
                                  <a:pt x="0" y="19368"/>
                                </a:lnTo>
                              </a:path>
                            </a:pathLst>
                          </a:custGeom>
                          <a:ln w="10363" cap="rnd">
                            <a:round/>
                          </a:ln>
                        </wps:spPr>
                        <wps:style>
                          <a:lnRef idx="1">
                            <a:srgbClr val="000000"/>
                          </a:lnRef>
                          <a:fillRef idx="0">
                            <a:srgbClr val="000000">
                              <a:alpha val="0"/>
                            </a:srgbClr>
                          </a:fillRef>
                          <a:effectRef idx="0">
                            <a:scrgbClr r="0" g="0" b="0"/>
                          </a:effectRef>
                          <a:fontRef idx="none"/>
                        </wps:style>
                        <wps:bodyPr/>
                      </wps:wsp>
                      <wps:wsp>
                        <wps:cNvPr id="1250" name="Shape 1250"/>
                        <wps:cNvSpPr/>
                        <wps:spPr>
                          <a:xfrm>
                            <a:off x="1239892" y="6758766"/>
                            <a:ext cx="55118" cy="92825"/>
                          </a:xfrm>
                          <a:custGeom>
                            <a:avLst/>
                            <a:gdLst/>
                            <a:ahLst/>
                            <a:cxnLst/>
                            <a:rect l="0" t="0" r="0" b="0"/>
                            <a:pathLst>
                              <a:path w="55118" h="92825">
                                <a:moveTo>
                                  <a:pt x="27559" y="92825"/>
                                </a:moveTo>
                                <a:lnTo>
                                  <a:pt x="19787" y="92101"/>
                                </a:lnTo>
                                <a:lnTo>
                                  <a:pt x="13170" y="91694"/>
                                </a:lnTo>
                                <a:lnTo>
                                  <a:pt x="9335" y="89307"/>
                                </a:lnTo>
                                <a:lnTo>
                                  <a:pt x="6642" y="86614"/>
                                </a:lnTo>
                                <a:lnTo>
                                  <a:pt x="3531" y="80811"/>
                                </a:lnTo>
                                <a:lnTo>
                                  <a:pt x="1562" y="73051"/>
                                </a:lnTo>
                                <a:lnTo>
                                  <a:pt x="0" y="61024"/>
                                </a:lnTo>
                                <a:lnTo>
                                  <a:pt x="0" y="46622"/>
                                </a:lnTo>
                                <a:lnTo>
                                  <a:pt x="0" y="31497"/>
                                </a:lnTo>
                                <a:lnTo>
                                  <a:pt x="1562" y="19787"/>
                                </a:lnTo>
                                <a:lnTo>
                                  <a:pt x="3531" y="12840"/>
                                </a:lnTo>
                                <a:lnTo>
                                  <a:pt x="6642" y="6630"/>
                                </a:lnTo>
                                <a:lnTo>
                                  <a:pt x="9335" y="3531"/>
                                </a:lnTo>
                                <a:lnTo>
                                  <a:pt x="13170" y="1143"/>
                                </a:lnTo>
                                <a:lnTo>
                                  <a:pt x="19787" y="0"/>
                                </a:lnTo>
                                <a:lnTo>
                                  <a:pt x="27559" y="0"/>
                                </a:lnTo>
                                <a:lnTo>
                                  <a:pt x="35331" y="0"/>
                                </a:lnTo>
                                <a:lnTo>
                                  <a:pt x="41973" y="1143"/>
                                </a:lnTo>
                                <a:lnTo>
                                  <a:pt x="45796" y="3531"/>
                                </a:lnTo>
                                <a:lnTo>
                                  <a:pt x="48501" y="6630"/>
                                </a:lnTo>
                                <a:lnTo>
                                  <a:pt x="51600" y="12840"/>
                                </a:lnTo>
                                <a:lnTo>
                                  <a:pt x="53569" y="19787"/>
                                </a:lnTo>
                                <a:lnTo>
                                  <a:pt x="55118" y="31497"/>
                                </a:lnTo>
                                <a:lnTo>
                                  <a:pt x="55118" y="46622"/>
                                </a:lnTo>
                                <a:lnTo>
                                  <a:pt x="55118" y="61024"/>
                                </a:lnTo>
                                <a:lnTo>
                                  <a:pt x="53569" y="73051"/>
                                </a:lnTo>
                                <a:lnTo>
                                  <a:pt x="51600" y="80811"/>
                                </a:lnTo>
                                <a:lnTo>
                                  <a:pt x="48501" y="86614"/>
                                </a:lnTo>
                                <a:lnTo>
                                  <a:pt x="45796" y="89307"/>
                                </a:lnTo>
                                <a:lnTo>
                                  <a:pt x="41973" y="91694"/>
                                </a:lnTo>
                                <a:lnTo>
                                  <a:pt x="35331" y="92101"/>
                                </a:lnTo>
                                <a:lnTo>
                                  <a:pt x="27559" y="92825"/>
                                </a:lnTo>
                              </a:path>
                            </a:pathLst>
                          </a:custGeom>
                          <a:ln w="10363" cap="rnd">
                            <a:round/>
                          </a:ln>
                        </wps:spPr>
                        <wps:style>
                          <a:lnRef idx="1">
                            <a:srgbClr val="000000"/>
                          </a:lnRef>
                          <a:fillRef idx="0">
                            <a:srgbClr val="000000">
                              <a:alpha val="0"/>
                            </a:srgbClr>
                          </a:fillRef>
                          <a:effectRef idx="0">
                            <a:scrgbClr r="0" g="0" b="0"/>
                          </a:effectRef>
                          <a:fontRef idx="none"/>
                        </wps:style>
                        <wps:bodyPr/>
                      </wps:wsp>
                      <wps:wsp>
                        <wps:cNvPr id="1251" name="Shape 1251"/>
                        <wps:cNvSpPr/>
                        <wps:spPr>
                          <a:xfrm>
                            <a:off x="1155399" y="6759490"/>
                            <a:ext cx="53975" cy="92101"/>
                          </a:xfrm>
                          <a:custGeom>
                            <a:avLst/>
                            <a:gdLst/>
                            <a:ahLst/>
                            <a:cxnLst/>
                            <a:rect l="0" t="0" r="0" b="0"/>
                            <a:pathLst>
                              <a:path w="53975" h="92101">
                                <a:moveTo>
                                  <a:pt x="17831" y="92101"/>
                                </a:moveTo>
                                <a:lnTo>
                                  <a:pt x="28702" y="80811"/>
                                </a:lnTo>
                                <a:lnTo>
                                  <a:pt x="36068" y="71489"/>
                                </a:lnTo>
                                <a:lnTo>
                                  <a:pt x="43104" y="61430"/>
                                </a:lnTo>
                                <a:lnTo>
                                  <a:pt x="49327" y="48184"/>
                                </a:lnTo>
                                <a:lnTo>
                                  <a:pt x="53569" y="36157"/>
                                </a:lnTo>
                                <a:lnTo>
                                  <a:pt x="53975" y="26836"/>
                                </a:lnTo>
                                <a:lnTo>
                                  <a:pt x="52845" y="19889"/>
                                </a:lnTo>
                                <a:lnTo>
                                  <a:pt x="49746" y="13272"/>
                                </a:lnTo>
                                <a:lnTo>
                                  <a:pt x="44247" y="7036"/>
                                </a:lnTo>
                                <a:lnTo>
                                  <a:pt x="36474" y="2388"/>
                                </a:lnTo>
                                <a:lnTo>
                                  <a:pt x="27559" y="0"/>
                                </a:lnTo>
                                <a:lnTo>
                                  <a:pt x="20206" y="1245"/>
                                </a:lnTo>
                                <a:lnTo>
                                  <a:pt x="12027" y="4661"/>
                                </a:lnTo>
                                <a:lnTo>
                                  <a:pt x="5817" y="10871"/>
                                </a:lnTo>
                                <a:lnTo>
                                  <a:pt x="1562" y="17933"/>
                                </a:lnTo>
                                <a:lnTo>
                                  <a:pt x="0" y="25705"/>
                                </a:lnTo>
                                <a:lnTo>
                                  <a:pt x="1143" y="35014"/>
                                </a:lnTo>
                                <a:lnTo>
                                  <a:pt x="4254" y="42787"/>
                                </a:lnTo>
                                <a:lnTo>
                                  <a:pt x="7772" y="47447"/>
                                </a:lnTo>
                                <a:lnTo>
                                  <a:pt x="13576" y="52528"/>
                                </a:lnTo>
                                <a:lnTo>
                                  <a:pt x="19787" y="54077"/>
                                </a:lnTo>
                                <a:lnTo>
                                  <a:pt x="28702" y="55220"/>
                                </a:lnTo>
                                <a:lnTo>
                                  <a:pt x="38443" y="52845"/>
                                </a:lnTo>
                                <a:lnTo>
                                  <a:pt x="43828" y="51283"/>
                                </a:lnTo>
                              </a:path>
                            </a:pathLst>
                          </a:custGeom>
                          <a:ln w="10363" cap="rnd">
                            <a:round/>
                          </a:ln>
                        </wps:spPr>
                        <wps:style>
                          <a:lnRef idx="1">
                            <a:srgbClr val="000000"/>
                          </a:lnRef>
                          <a:fillRef idx="0">
                            <a:srgbClr val="000000">
                              <a:alpha val="0"/>
                            </a:srgbClr>
                          </a:fillRef>
                          <a:effectRef idx="0">
                            <a:scrgbClr r="0" g="0" b="0"/>
                          </a:effectRef>
                          <a:fontRef idx="none"/>
                        </wps:style>
                        <wps:bodyPr/>
                      </wps:wsp>
                      <wps:wsp>
                        <wps:cNvPr id="1252" name="Shape 1252"/>
                        <wps:cNvSpPr/>
                        <wps:spPr>
                          <a:xfrm>
                            <a:off x="1077218" y="6758766"/>
                            <a:ext cx="27153" cy="92825"/>
                          </a:xfrm>
                          <a:custGeom>
                            <a:avLst/>
                            <a:gdLst/>
                            <a:ahLst/>
                            <a:cxnLst/>
                            <a:rect l="0" t="0" r="0" b="0"/>
                            <a:pathLst>
                              <a:path w="27153" h="92825">
                                <a:moveTo>
                                  <a:pt x="24460" y="92825"/>
                                </a:moveTo>
                                <a:lnTo>
                                  <a:pt x="27153" y="0"/>
                                </a:lnTo>
                                <a:lnTo>
                                  <a:pt x="22479" y="0"/>
                                </a:lnTo>
                                <a:lnTo>
                                  <a:pt x="0" y="19368"/>
                                </a:lnTo>
                              </a:path>
                            </a:pathLst>
                          </a:custGeom>
                          <a:ln w="10363" cap="rnd">
                            <a:round/>
                          </a:ln>
                        </wps:spPr>
                        <wps:style>
                          <a:lnRef idx="1">
                            <a:srgbClr val="000000"/>
                          </a:lnRef>
                          <a:fillRef idx="0">
                            <a:srgbClr val="000000">
                              <a:alpha val="0"/>
                            </a:srgbClr>
                          </a:fillRef>
                          <a:effectRef idx="0">
                            <a:scrgbClr r="0" g="0" b="0"/>
                          </a:effectRef>
                          <a:fontRef idx="none"/>
                        </wps:style>
                        <wps:bodyPr/>
                      </wps:wsp>
                      <wps:wsp>
                        <wps:cNvPr id="1253" name="Shape 1253"/>
                        <wps:cNvSpPr/>
                        <wps:spPr>
                          <a:xfrm>
                            <a:off x="983403" y="6758347"/>
                            <a:ext cx="55118" cy="93243"/>
                          </a:xfrm>
                          <a:custGeom>
                            <a:avLst/>
                            <a:gdLst/>
                            <a:ahLst/>
                            <a:cxnLst/>
                            <a:rect l="0" t="0" r="0" b="0"/>
                            <a:pathLst>
                              <a:path w="55118" h="93243">
                                <a:moveTo>
                                  <a:pt x="27559" y="93243"/>
                                </a:moveTo>
                                <a:lnTo>
                                  <a:pt x="16675" y="92113"/>
                                </a:lnTo>
                                <a:lnTo>
                                  <a:pt x="9322" y="89002"/>
                                </a:lnTo>
                                <a:lnTo>
                                  <a:pt x="4661" y="83515"/>
                                </a:lnTo>
                                <a:lnTo>
                                  <a:pt x="1143" y="78118"/>
                                </a:lnTo>
                                <a:lnTo>
                                  <a:pt x="0" y="68390"/>
                                </a:lnTo>
                                <a:lnTo>
                                  <a:pt x="2705" y="60617"/>
                                </a:lnTo>
                                <a:lnTo>
                                  <a:pt x="8179" y="53670"/>
                                </a:lnTo>
                                <a:lnTo>
                                  <a:pt x="16269" y="47447"/>
                                </a:lnTo>
                                <a:lnTo>
                                  <a:pt x="27559" y="41554"/>
                                </a:lnTo>
                                <a:lnTo>
                                  <a:pt x="38430" y="35331"/>
                                </a:lnTo>
                                <a:lnTo>
                                  <a:pt x="44247" y="28804"/>
                                </a:lnTo>
                                <a:lnTo>
                                  <a:pt x="48489" y="23304"/>
                                </a:lnTo>
                                <a:lnTo>
                                  <a:pt x="49733" y="17513"/>
                                </a:lnTo>
                                <a:lnTo>
                                  <a:pt x="49327" y="12014"/>
                                </a:lnTo>
                                <a:lnTo>
                                  <a:pt x="46203" y="6642"/>
                                </a:lnTo>
                                <a:lnTo>
                                  <a:pt x="40411" y="2705"/>
                                </a:lnTo>
                                <a:lnTo>
                                  <a:pt x="33782" y="419"/>
                                </a:lnTo>
                                <a:lnTo>
                                  <a:pt x="27559" y="0"/>
                                </a:lnTo>
                                <a:lnTo>
                                  <a:pt x="21349" y="419"/>
                                </a:lnTo>
                                <a:lnTo>
                                  <a:pt x="14707" y="2705"/>
                                </a:lnTo>
                                <a:lnTo>
                                  <a:pt x="8915" y="7048"/>
                                </a:lnTo>
                                <a:lnTo>
                                  <a:pt x="5804" y="12014"/>
                                </a:lnTo>
                                <a:lnTo>
                                  <a:pt x="5385" y="17513"/>
                                </a:lnTo>
                                <a:lnTo>
                                  <a:pt x="6629" y="23304"/>
                                </a:lnTo>
                                <a:lnTo>
                                  <a:pt x="10884" y="28804"/>
                                </a:lnTo>
                                <a:lnTo>
                                  <a:pt x="16675" y="35331"/>
                                </a:lnTo>
                                <a:lnTo>
                                  <a:pt x="27559" y="41554"/>
                                </a:lnTo>
                                <a:lnTo>
                                  <a:pt x="38849" y="47447"/>
                                </a:lnTo>
                                <a:lnTo>
                                  <a:pt x="46926" y="53670"/>
                                </a:lnTo>
                                <a:lnTo>
                                  <a:pt x="52426" y="60617"/>
                                </a:lnTo>
                                <a:lnTo>
                                  <a:pt x="55118" y="68390"/>
                                </a:lnTo>
                                <a:lnTo>
                                  <a:pt x="53975" y="78118"/>
                                </a:lnTo>
                                <a:lnTo>
                                  <a:pt x="50457" y="83515"/>
                                </a:lnTo>
                                <a:lnTo>
                                  <a:pt x="45784" y="89002"/>
                                </a:lnTo>
                                <a:lnTo>
                                  <a:pt x="38430" y="92113"/>
                                </a:lnTo>
                                <a:lnTo>
                                  <a:pt x="27559" y="93243"/>
                                </a:lnTo>
                              </a:path>
                            </a:pathLst>
                          </a:custGeom>
                          <a:ln w="10363" cap="rnd">
                            <a:round/>
                          </a:ln>
                        </wps:spPr>
                        <wps:style>
                          <a:lnRef idx="1">
                            <a:srgbClr val="000000"/>
                          </a:lnRef>
                          <a:fillRef idx="0">
                            <a:srgbClr val="000000">
                              <a:alpha val="0"/>
                            </a:srgbClr>
                          </a:fillRef>
                          <a:effectRef idx="0">
                            <a:scrgbClr r="0" g="0" b="0"/>
                          </a:effectRef>
                          <a:fontRef idx="none"/>
                        </wps:style>
                        <wps:bodyPr/>
                      </wps:wsp>
                      <wps:wsp>
                        <wps:cNvPr id="1254" name="Shape 1254"/>
                        <wps:cNvSpPr/>
                        <wps:spPr>
                          <a:xfrm>
                            <a:off x="900472" y="6760735"/>
                            <a:ext cx="51994" cy="90856"/>
                          </a:xfrm>
                          <a:custGeom>
                            <a:avLst/>
                            <a:gdLst/>
                            <a:ahLst/>
                            <a:cxnLst/>
                            <a:rect l="0" t="0" r="0" b="0"/>
                            <a:pathLst>
                              <a:path w="51994" h="90856">
                                <a:moveTo>
                                  <a:pt x="0" y="0"/>
                                </a:moveTo>
                                <a:lnTo>
                                  <a:pt x="51994" y="0"/>
                                </a:lnTo>
                                <a:lnTo>
                                  <a:pt x="51283" y="6528"/>
                                </a:lnTo>
                                <a:lnTo>
                                  <a:pt x="48171" y="13564"/>
                                </a:lnTo>
                                <a:lnTo>
                                  <a:pt x="42685" y="19786"/>
                                </a:lnTo>
                                <a:lnTo>
                                  <a:pt x="36868" y="27140"/>
                                </a:lnTo>
                                <a:lnTo>
                                  <a:pt x="31394" y="33769"/>
                                </a:lnTo>
                                <a:lnTo>
                                  <a:pt x="26822" y="41542"/>
                                </a:lnTo>
                                <a:lnTo>
                                  <a:pt x="22479" y="48489"/>
                                </a:lnTo>
                                <a:lnTo>
                                  <a:pt x="17513" y="59055"/>
                                </a:lnTo>
                                <a:lnTo>
                                  <a:pt x="16269" y="66002"/>
                                </a:lnTo>
                                <a:lnTo>
                                  <a:pt x="14707" y="74181"/>
                                </a:lnTo>
                                <a:lnTo>
                                  <a:pt x="13970" y="83503"/>
                                </a:lnTo>
                                <a:lnTo>
                                  <a:pt x="13970" y="90856"/>
                                </a:lnTo>
                              </a:path>
                            </a:pathLst>
                          </a:custGeom>
                          <a:ln w="10363" cap="rnd">
                            <a:round/>
                          </a:ln>
                        </wps:spPr>
                        <wps:style>
                          <a:lnRef idx="1">
                            <a:srgbClr val="000000"/>
                          </a:lnRef>
                          <a:fillRef idx="0">
                            <a:srgbClr val="000000">
                              <a:alpha val="0"/>
                            </a:srgbClr>
                          </a:fillRef>
                          <a:effectRef idx="0">
                            <a:scrgbClr r="0" g="0" b="0"/>
                          </a:effectRef>
                          <a:fontRef idx="none"/>
                        </wps:style>
                        <wps:bodyPr/>
                      </wps:wsp>
                      <wps:wsp>
                        <wps:cNvPr id="1255" name="Shape 1255"/>
                        <wps:cNvSpPr/>
                        <wps:spPr>
                          <a:xfrm>
                            <a:off x="717859" y="6759490"/>
                            <a:ext cx="53975" cy="92101"/>
                          </a:xfrm>
                          <a:custGeom>
                            <a:avLst/>
                            <a:gdLst/>
                            <a:ahLst/>
                            <a:cxnLst/>
                            <a:rect l="0" t="0" r="0" b="0"/>
                            <a:pathLst>
                              <a:path w="53975" h="92101">
                                <a:moveTo>
                                  <a:pt x="17818" y="92101"/>
                                </a:moveTo>
                                <a:lnTo>
                                  <a:pt x="28702" y="80811"/>
                                </a:lnTo>
                                <a:lnTo>
                                  <a:pt x="36055" y="71489"/>
                                </a:lnTo>
                                <a:lnTo>
                                  <a:pt x="43091" y="61430"/>
                                </a:lnTo>
                                <a:lnTo>
                                  <a:pt x="49314" y="48184"/>
                                </a:lnTo>
                                <a:lnTo>
                                  <a:pt x="53556" y="36157"/>
                                </a:lnTo>
                                <a:lnTo>
                                  <a:pt x="53975" y="26836"/>
                                </a:lnTo>
                                <a:lnTo>
                                  <a:pt x="52845" y="19889"/>
                                </a:lnTo>
                                <a:lnTo>
                                  <a:pt x="49733" y="13272"/>
                                </a:lnTo>
                                <a:lnTo>
                                  <a:pt x="44234" y="7036"/>
                                </a:lnTo>
                                <a:lnTo>
                                  <a:pt x="36474" y="2388"/>
                                </a:lnTo>
                                <a:lnTo>
                                  <a:pt x="27559" y="0"/>
                                </a:lnTo>
                                <a:lnTo>
                                  <a:pt x="20206" y="1245"/>
                                </a:lnTo>
                                <a:lnTo>
                                  <a:pt x="12014" y="4661"/>
                                </a:lnTo>
                                <a:lnTo>
                                  <a:pt x="5804" y="10871"/>
                                </a:lnTo>
                                <a:lnTo>
                                  <a:pt x="1549" y="17933"/>
                                </a:lnTo>
                                <a:lnTo>
                                  <a:pt x="0" y="25705"/>
                                </a:lnTo>
                                <a:lnTo>
                                  <a:pt x="1143" y="35014"/>
                                </a:lnTo>
                                <a:lnTo>
                                  <a:pt x="4242" y="42787"/>
                                </a:lnTo>
                                <a:lnTo>
                                  <a:pt x="7760" y="47447"/>
                                </a:lnTo>
                                <a:lnTo>
                                  <a:pt x="13576" y="52528"/>
                                </a:lnTo>
                                <a:lnTo>
                                  <a:pt x="19787" y="54077"/>
                                </a:lnTo>
                                <a:lnTo>
                                  <a:pt x="28702" y="55220"/>
                                </a:lnTo>
                                <a:lnTo>
                                  <a:pt x="38430" y="52845"/>
                                </a:lnTo>
                                <a:lnTo>
                                  <a:pt x="43828" y="51283"/>
                                </a:lnTo>
                              </a:path>
                            </a:pathLst>
                          </a:custGeom>
                          <a:ln w="10363" cap="rnd">
                            <a:round/>
                          </a:ln>
                        </wps:spPr>
                        <wps:style>
                          <a:lnRef idx="1">
                            <a:srgbClr val="000000"/>
                          </a:lnRef>
                          <a:fillRef idx="0">
                            <a:srgbClr val="000000">
                              <a:alpha val="0"/>
                            </a:srgbClr>
                          </a:fillRef>
                          <a:effectRef idx="0">
                            <a:scrgbClr r="0" g="0" b="0"/>
                          </a:effectRef>
                          <a:fontRef idx="none"/>
                        </wps:style>
                        <wps:bodyPr/>
                      </wps:wsp>
                      <wps:wsp>
                        <wps:cNvPr id="1256" name="Shape 1256"/>
                        <wps:cNvSpPr/>
                        <wps:spPr>
                          <a:xfrm>
                            <a:off x="2035124" y="5786480"/>
                            <a:ext cx="33807" cy="59055"/>
                          </a:xfrm>
                          <a:custGeom>
                            <a:avLst/>
                            <a:gdLst/>
                            <a:ahLst/>
                            <a:cxnLst/>
                            <a:rect l="0" t="0" r="0" b="0"/>
                            <a:pathLst>
                              <a:path w="33807" h="59055">
                                <a:moveTo>
                                  <a:pt x="0" y="0"/>
                                </a:moveTo>
                                <a:lnTo>
                                  <a:pt x="33807" y="0"/>
                                </a:lnTo>
                                <a:lnTo>
                                  <a:pt x="33338" y="4242"/>
                                </a:lnTo>
                                <a:lnTo>
                                  <a:pt x="31318" y="8827"/>
                                </a:lnTo>
                                <a:lnTo>
                                  <a:pt x="27749" y="12865"/>
                                </a:lnTo>
                                <a:lnTo>
                                  <a:pt x="23978" y="17640"/>
                                </a:lnTo>
                                <a:lnTo>
                                  <a:pt x="20409" y="21958"/>
                                </a:lnTo>
                                <a:lnTo>
                                  <a:pt x="17437" y="27013"/>
                                </a:lnTo>
                                <a:lnTo>
                                  <a:pt x="14605" y="31521"/>
                                </a:lnTo>
                                <a:lnTo>
                                  <a:pt x="11379" y="38392"/>
                                </a:lnTo>
                                <a:lnTo>
                                  <a:pt x="10579" y="42900"/>
                                </a:lnTo>
                                <a:lnTo>
                                  <a:pt x="9563" y="48222"/>
                                </a:lnTo>
                                <a:lnTo>
                                  <a:pt x="9093" y="54280"/>
                                </a:lnTo>
                                <a:lnTo>
                                  <a:pt x="9093" y="59055"/>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57" name="Shape 1257"/>
                        <wps:cNvSpPr/>
                        <wps:spPr>
                          <a:xfrm>
                            <a:off x="1979066" y="5814229"/>
                            <a:ext cx="31255" cy="2019"/>
                          </a:xfrm>
                          <a:custGeom>
                            <a:avLst/>
                            <a:gdLst/>
                            <a:ahLst/>
                            <a:cxnLst/>
                            <a:rect l="0" t="0" r="0" b="0"/>
                            <a:pathLst>
                              <a:path w="31255" h="2019">
                                <a:moveTo>
                                  <a:pt x="31255" y="0"/>
                                </a:moveTo>
                                <a:lnTo>
                                  <a:pt x="0" y="0"/>
                                </a:lnTo>
                                <a:lnTo>
                                  <a:pt x="0" y="2019"/>
                                </a:lnTo>
                                <a:lnTo>
                                  <a:pt x="31255" y="2019"/>
                                </a:lnTo>
                                <a:close/>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58" name="Shape 1258"/>
                        <wps:cNvSpPr/>
                        <wps:spPr>
                          <a:xfrm>
                            <a:off x="1919453" y="5785680"/>
                            <a:ext cx="32791" cy="59855"/>
                          </a:xfrm>
                          <a:custGeom>
                            <a:avLst/>
                            <a:gdLst/>
                            <a:ahLst/>
                            <a:cxnLst/>
                            <a:rect l="0" t="0" r="0" b="0"/>
                            <a:pathLst>
                              <a:path w="32791" h="59855">
                                <a:moveTo>
                                  <a:pt x="267" y="57099"/>
                                </a:moveTo>
                                <a:lnTo>
                                  <a:pt x="4508" y="58572"/>
                                </a:lnTo>
                                <a:lnTo>
                                  <a:pt x="8814" y="59385"/>
                                </a:lnTo>
                                <a:lnTo>
                                  <a:pt x="13119" y="59855"/>
                                </a:lnTo>
                                <a:lnTo>
                                  <a:pt x="17907" y="59385"/>
                                </a:lnTo>
                                <a:lnTo>
                                  <a:pt x="22212" y="58369"/>
                                </a:lnTo>
                                <a:lnTo>
                                  <a:pt x="26264" y="56362"/>
                                </a:lnTo>
                                <a:lnTo>
                                  <a:pt x="28753" y="53327"/>
                                </a:lnTo>
                                <a:lnTo>
                                  <a:pt x="31305" y="49288"/>
                                </a:lnTo>
                                <a:lnTo>
                                  <a:pt x="32321" y="44704"/>
                                </a:lnTo>
                                <a:lnTo>
                                  <a:pt x="32791" y="39929"/>
                                </a:lnTo>
                                <a:lnTo>
                                  <a:pt x="31509" y="35877"/>
                                </a:lnTo>
                                <a:lnTo>
                                  <a:pt x="29299" y="31585"/>
                                </a:lnTo>
                                <a:lnTo>
                                  <a:pt x="25717" y="28816"/>
                                </a:lnTo>
                                <a:lnTo>
                                  <a:pt x="20930" y="26530"/>
                                </a:lnTo>
                                <a:lnTo>
                                  <a:pt x="15608" y="25247"/>
                                </a:lnTo>
                                <a:lnTo>
                                  <a:pt x="10833" y="24498"/>
                                </a:lnTo>
                                <a:lnTo>
                                  <a:pt x="30506" y="3022"/>
                                </a:lnTo>
                                <a:lnTo>
                                  <a:pt x="30506" y="0"/>
                                </a:lnTo>
                                <a:lnTo>
                                  <a:pt x="0" y="0"/>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59" name="Shape 1259"/>
                        <wps:cNvSpPr/>
                        <wps:spPr>
                          <a:xfrm>
                            <a:off x="1862112" y="5784930"/>
                            <a:ext cx="35827" cy="60604"/>
                          </a:xfrm>
                          <a:custGeom>
                            <a:avLst/>
                            <a:gdLst/>
                            <a:ahLst/>
                            <a:cxnLst/>
                            <a:rect l="0" t="0" r="0" b="0"/>
                            <a:pathLst>
                              <a:path w="35827" h="60604">
                                <a:moveTo>
                                  <a:pt x="17907" y="60604"/>
                                </a:moveTo>
                                <a:lnTo>
                                  <a:pt x="10846" y="59868"/>
                                </a:lnTo>
                                <a:lnTo>
                                  <a:pt x="6071" y="57849"/>
                                </a:lnTo>
                                <a:lnTo>
                                  <a:pt x="3035" y="54280"/>
                                </a:lnTo>
                                <a:lnTo>
                                  <a:pt x="749" y="50775"/>
                                </a:lnTo>
                                <a:lnTo>
                                  <a:pt x="0" y="44450"/>
                                </a:lnTo>
                                <a:lnTo>
                                  <a:pt x="1753" y="39396"/>
                                </a:lnTo>
                                <a:lnTo>
                                  <a:pt x="5321" y="34887"/>
                                </a:lnTo>
                                <a:lnTo>
                                  <a:pt x="10579" y="30849"/>
                                </a:lnTo>
                                <a:lnTo>
                                  <a:pt x="17907" y="27013"/>
                                </a:lnTo>
                                <a:lnTo>
                                  <a:pt x="24994" y="22962"/>
                                </a:lnTo>
                                <a:lnTo>
                                  <a:pt x="28765" y="18720"/>
                                </a:lnTo>
                                <a:lnTo>
                                  <a:pt x="31509" y="15151"/>
                                </a:lnTo>
                                <a:lnTo>
                                  <a:pt x="32334" y="11379"/>
                                </a:lnTo>
                                <a:lnTo>
                                  <a:pt x="32055" y="7811"/>
                                </a:lnTo>
                                <a:lnTo>
                                  <a:pt x="30023" y="4318"/>
                                </a:lnTo>
                                <a:lnTo>
                                  <a:pt x="26264" y="1753"/>
                                </a:lnTo>
                                <a:lnTo>
                                  <a:pt x="21958" y="267"/>
                                </a:lnTo>
                                <a:lnTo>
                                  <a:pt x="17907" y="0"/>
                                </a:lnTo>
                                <a:lnTo>
                                  <a:pt x="13868" y="267"/>
                                </a:lnTo>
                                <a:lnTo>
                                  <a:pt x="9563" y="1753"/>
                                </a:lnTo>
                                <a:lnTo>
                                  <a:pt x="5791" y="4585"/>
                                </a:lnTo>
                                <a:lnTo>
                                  <a:pt x="3772" y="7811"/>
                                </a:lnTo>
                                <a:lnTo>
                                  <a:pt x="3505" y="11379"/>
                                </a:lnTo>
                                <a:lnTo>
                                  <a:pt x="4305" y="15151"/>
                                </a:lnTo>
                                <a:lnTo>
                                  <a:pt x="7074" y="18720"/>
                                </a:lnTo>
                                <a:lnTo>
                                  <a:pt x="10846" y="22962"/>
                                </a:lnTo>
                                <a:lnTo>
                                  <a:pt x="17907" y="27013"/>
                                </a:lnTo>
                                <a:lnTo>
                                  <a:pt x="25248" y="30849"/>
                                </a:lnTo>
                                <a:lnTo>
                                  <a:pt x="30506" y="34887"/>
                                </a:lnTo>
                                <a:lnTo>
                                  <a:pt x="34074" y="39396"/>
                                </a:lnTo>
                                <a:lnTo>
                                  <a:pt x="35827" y="44450"/>
                                </a:lnTo>
                                <a:lnTo>
                                  <a:pt x="35078" y="50775"/>
                                </a:lnTo>
                                <a:lnTo>
                                  <a:pt x="32791" y="54280"/>
                                </a:lnTo>
                                <a:lnTo>
                                  <a:pt x="29769" y="57849"/>
                                </a:lnTo>
                                <a:lnTo>
                                  <a:pt x="24994" y="59868"/>
                                </a:lnTo>
                                <a:lnTo>
                                  <a:pt x="17907" y="60604"/>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60" name="Shape 1260"/>
                        <wps:cNvSpPr/>
                        <wps:spPr>
                          <a:xfrm>
                            <a:off x="1810093" y="5814229"/>
                            <a:ext cx="31242" cy="2019"/>
                          </a:xfrm>
                          <a:custGeom>
                            <a:avLst/>
                            <a:gdLst/>
                            <a:ahLst/>
                            <a:cxnLst/>
                            <a:rect l="0" t="0" r="0" b="0"/>
                            <a:pathLst>
                              <a:path w="31242" h="2019">
                                <a:moveTo>
                                  <a:pt x="31242" y="0"/>
                                </a:moveTo>
                                <a:lnTo>
                                  <a:pt x="0" y="0"/>
                                </a:lnTo>
                                <a:lnTo>
                                  <a:pt x="0" y="2019"/>
                                </a:lnTo>
                                <a:lnTo>
                                  <a:pt x="31242" y="2019"/>
                                </a:lnTo>
                                <a:close/>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61" name="Shape 1261"/>
                        <wps:cNvSpPr/>
                        <wps:spPr>
                          <a:xfrm>
                            <a:off x="1754772" y="5785680"/>
                            <a:ext cx="27749" cy="59855"/>
                          </a:xfrm>
                          <a:custGeom>
                            <a:avLst/>
                            <a:gdLst/>
                            <a:ahLst/>
                            <a:cxnLst/>
                            <a:rect l="0" t="0" r="0" b="0"/>
                            <a:pathLst>
                              <a:path w="27749" h="59855">
                                <a:moveTo>
                                  <a:pt x="0" y="59855"/>
                                </a:moveTo>
                                <a:lnTo>
                                  <a:pt x="5055" y="59385"/>
                                </a:lnTo>
                                <a:lnTo>
                                  <a:pt x="9563" y="58572"/>
                                </a:lnTo>
                                <a:lnTo>
                                  <a:pt x="15621" y="57099"/>
                                </a:lnTo>
                                <a:lnTo>
                                  <a:pt x="20142" y="54343"/>
                                </a:lnTo>
                                <a:lnTo>
                                  <a:pt x="24168" y="51308"/>
                                </a:lnTo>
                                <a:lnTo>
                                  <a:pt x="26200" y="47269"/>
                                </a:lnTo>
                                <a:lnTo>
                                  <a:pt x="27203" y="42685"/>
                                </a:lnTo>
                                <a:lnTo>
                                  <a:pt x="27749" y="37909"/>
                                </a:lnTo>
                                <a:lnTo>
                                  <a:pt x="26467" y="32855"/>
                                </a:lnTo>
                                <a:lnTo>
                                  <a:pt x="23432" y="28549"/>
                                </a:lnTo>
                                <a:lnTo>
                                  <a:pt x="19126" y="24498"/>
                                </a:lnTo>
                                <a:lnTo>
                                  <a:pt x="14338" y="23495"/>
                                </a:lnTo>
                                <a:lnTo>
                                  <a:pt x="8826" y="22212"/>
                                </a:lnTo>
                                <a:lnTo>
                                  <a:pt x="4242" y="22212"/>
                                </a:lnTo>
                                <a:lnTo>
                                  <a:pt x="1016" y="22212"/>
                                </a:lnTo>
                                <a:lnTo>
                                  <a:pt x="3022" y="0"/>
                                </a:lnTo>
                                <a:lnTo>
                                  <a:pt x="26467" y="0"/>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62" name="Shape 1262"/>
                        <wps:cNvSpPr/>
                        <wps:spPr>
                          <a:xfrm>
                            <a:off x="1693139" y="5784930"/>
                            <a:ext cx="35814" cy="60604"/>
                          </a:xfrm>
                          <a:custGeom>
                            <a:avLst/>
                            <a:gdLst/>
                            <a:ahLst/>
                            <a:cxnLst/>
                            <a:rect l="0" t="0" r="0" b="0"/>
                            <a:pathLst>
                              <a:path w="35814" h="60604">
                                <a:moveTo>
                                  <a:pt x="17894" y="60604"/>
                                </a:moveTo>
                                <a:lnTo>
                                  <a:pt x="10833" y="59868"/>
                                </a:lnTo>
                                <a:lnTo>
                                  <a:pt x="6058" y="57849"/>
                                </a:lnTo>
                                <a:lnTo>
                                  <a:pt x="3022" y="54280"/>
                                </a:lnTo>
                                <a:lnTo>
                                  <a:pt x="737" y="50775"/>
                                </a:lnTo>
                                <a:lnTo>
                                  <a:pt x="0" y="44450"/>
                                </a:lnTo>
                                <a:lnTo>
                                  <a:pt x="1740" y="39396"/>
                                </a:lnTo>
                                <a:lnTo>
                                  <a:pt x="5309" y="34887"/>
                                </a:lnTo>
                                <a:lnTo>
                                  <a:pt x="10566" y="30849"/>
                                </a:lnTo>
                                <a:lnTo>
                                  <a:pt x="17894" y="27013"/>
                                </a:lnTo>
                                <a:lnTo>
                                  <a:pt x="24981" y="22962"/>
                                </a:lnTo>
                                <a:lnTo>
                                  <a:pt x="28753" y="18720"/>
                                </a:lnTo>
                                <a:lnTo>
                                  <a:pt x="31496" y="15151"/>
                                </a:lnTo>
                                <a:lnTo>
                                  <a:pt x="32321" y="11379"/>
                                </a:lnTo>
                                <a:lnTo>
                                  <a:pt x="32042" y="7811"/>
                                </a:lnTo>
                                <a:lnTo>
                                  <a:pt x="30023" y="4318"/>
                                </a:lnTo>
                                <a:lnTo>
                                  <a:pt x="26264" y="1753"/>
                                </a:lnTo>
                                <a:lnTo>
                                  <a:pt x="21946" y="267"/>
                                </a:lnTo>
                                <a:lnTo>
                                  <a:pt x="17894" y="0"/>
                                </a:lnTo>
                                <a:lnTo>
                                  <a:pt x="13856" y="267"/>
                                </a:lnTo>
                                <a:lnTo>
                                  <a:pt x="9550" y="1753"/>
                                </a:lnTo>
                                <a:lnTo>
                                  <a:pt x="5779" y="4585"/>
                                </a:lnTo>
                                <a:lnTo>
                                  <a:pt x="3759" y="7811"/>
                                </a:lnTo>
                                <a:lnTo>
                                  <a:pt x="3492" y="11379"/>
                                </a:lnTo>
                                <a:lnTo>
                                  <a:pt x="4293" y="15151"/>
                                </a:lnTo>
                                <a:lnTo>
                                  <a:pt x="7061" y="18720"/>
                                </a:lnTo>
                                <a:lnTo>
                                  <a:pt x="10833" y="22962"/>
                                </a:lnTo>
                                <a:lnTo>
                                  <a:pt x="17894" y="27013"/>
                                </a:lnTo>
                                <a:lnTo>
                                  <a:pt x="25235" y="30849"/>
                                </a:lnTo>
                                <a:lnTo>
                                  <a:pt x="30493" y="34887"/>
                                </a:lnTo>
                                <a:lnTo>
                                  <a:pt x="34061" y="39396"/>
                                </a:lnTo>
                                <a:lnTo>
                                  <a:pt x="35814" y="44450"/>
                                </a:lnTo>
                                <a:lnTo>
                                  <a:pt x="35077" y="50775"/>
                                </a:lnTo>
                                <a:lnTo>
                                  <a:pt x="32779" y="54280"/>
                                </a:lnTo>
                                <a:lnTo>
                                  <a:pt x="29756" y="57849"/>
                                </a:lnTo>
                                <a:lnTo>
                                  <a:pt x="24981" y="59868"/>
                                </a:lnTo>
                                <a:lnTo>
                                  <a:pt x="17894" y="60604"/>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63" name="Shape 1263"/>
                        <wps:cNvSpPr/>
                        <wps:spPr>
                          <a:xfrm>
                            <a:off x="1634515" y="5785934"/>
                            <a:ext cx="33604" cy="44729"/>
                          </a:xfrm>
                          <a:custGeom>
                            <a:avLst/>
                            <a:gdLst/>
                            <a:ahLst/>
                            <a:cxnLst/>
                            <a:rect l="0" t="0" r="0" b="0"/>
                            <a:pathLst>
                              <a:path w="33604" h="44729">
                                <a:moveTo>
                                  <a:pt x="33604" y="44729"/>
                                </a:moveTo>
                                <a:lnTo>
                                  <a:pt x="0" y="44729"/>
                                </a:lnTo>
                                <a:lnTo>
                                  <a:pt x="0" y="41682"/>
                                </a:lnTo>
                                <a:lnTo>
                                  <a:pt x="17920" y="0"/>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64" name="Shape 1264"/>
                        <wps:cNvSpPr/>
                        <wps:spPr>
                          <a:xfrm>
                            <a:off x="1659496" y="5816236"/>
                            <a:ext cx="0" cy="29299"/>
                          </a:xfrm>
                          <a:custGeom>
                            <a:avLst/>
                            <a:gdLst/>
                            <a:ahLst/>
                            <a:cxnLst/>
                            <a:rect l="0" t="0" r="0" b="0"/>
                            <a:pathLst>
                              <a:path h="29299">
                                <a:moveTo>
                                  <a:pt x="0" y="29299"/>
                                </a:moveTo>
                                <a:lnTo>
                                  <a:pt x="0" y="0"/>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65" name="Shape 1265"/>
                        <wps:cNvSpPr/>
                        <wps:spPr>
                          <a:xfrm>
                            <a:off x="1587538" y="5785197"/>
                            <a:ext cx="17640" cy="60338"/>
                          </a:xfrm>
                          <a:custGeom>
                            <a:avLst/>
                            <a:gdLst/>
                            <a:ahLst/>
                            <a:cxnLst/>
                            <a:rect l="0" t="0" r="0" b="0"/>
                            <a:pathLst>
                              <a:path w="17640" h="60338">
                                <a:moveTo>
                                  <a:pt x="15900" y="60338"/>
                                </a:moveTo>
                                <a:lnTo>
                                  <a:pt x="17640" y="0"/>
                                </a:lnTo>
                                <a:lnTo>
                                  <a:pt x="14618" y="0"/>
                                </a:lnTo>
                                <a:lnTo>
                                  <a:pt x="0" y="12598"/>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66" name="Shape 1266"/>
                        <wps:cNvSpPr/>
                        <wps:spPr>
                          <a:xfrm>
                            <a:off x="1524152" y="5785197"/>
                            <a:ext cx="35814" cy="60338"/>
                          </a:xfrm>
                          <a:custGeom>
                            <a:avLst/>
                            <a:gdLst/>
                            <a:ahLst/>
                            <a:cxnLst/>
                            <a:rect l="0" t="0" r="0" b="0"/>
                            <a:pathLst>
                              <a:path w="35814" h="60338">
                                <a:moveTo>
                                  <a:pt x="17894" y="60338"/>
                                </a:moveTo>
                                <a:lnTo>
                                  <a:pt x="12852" y="59868"/>
                                </a:lnTo>
                                <a:lnTo>
                                  <a:pt x="8547" y="59601"/>
                                </a:lnTo>
                                <a:lnTo>
                                  <a:pt x="6058" y="58052"/>
                                </a:lnTo>
                                <a:lnTo>
                                  <a:pt x="4293" y="56299"/>
                                </a:lnTo>
                                <a:lnTo>
                                  <a:pt x="2286" y="52527"/>
                                </a:lnTo>
                                <a:lnTo>
                                  <a:pt x="1003" y="47473"/>
                                </a:lnTo>
                                <a:lnTo>
                                  <a:pt x="0" y="39675"/>
                                </a:lnTo>
                                <a:lnTo>
                                  <a:pt x="0" y="30302"/>
                                </a:lnTo>
                                <a:lnTo>
                                  <a:pt x="0" y="20472"/>
                                </a:lnTo>
                                <a:lnTo>
                                  <a:pt x="1003" y="12865"/>
                                </a:lnTo>
                                <a:lnTo>
                                  <a:pt x="2286" y="8344"/>
                                </a:lnTo>
                                <a:lnTo>
                                  <a:pt x="4293" y="4318"/>
                                </a:lnTo>
                                <a:lnTo>
                                  <a:pt x="6058" y="2286"/>
                                </a:lnTo>
                                <a:lnTo>
                                  <a:pt x="8547" y="737"/>
                                </a:lnTo>
                                <a:lnTo>
                                  <a:pt x="12852" y="0"/>
                                </a:lnTo>
                                <a:lnTo>
                                  <a:pt x="17894" y="0"/>
                                </a:lnTo>
                                <a:lnTo>
                                  <a:pt x="22949" y="0"/>
                                </a:lnTo>
                                <a:lnTo>
                                  <a:pt x="27267" y="737"/>
                                </a:lnTo>
                                <a:lnTo>
                                  <a:pt x="29756" y="2286"/>
                                </a:lnTo>
                                <a:lnTo>
                                  <a:pt x="31509" y="4318"/>
                                </a:lnTo>
                                <a:lnTo>
                                  <a:pt x="33528" y="8344"/>
                                </a:lnTo>
                                <a:lnTo>
                                  <a:pt x="34811" y="12865"/>
                                </a:lnTo>
                                <a:lnTo>
                                  <a:pt x="35814" y="20472"/>
                                </a:lnTo>
                                <a:lnTo>
                                  <a:pt x="35814" y="30302"/>
                                </a:lnTo>
                                <a:lnTo>
                                  <a:pt x="35814" y="39675"/>
                                </a:lnTo>
                                <a:lnTo>
                                  <a:pt x="34811" y="47473"/>
                                </a:lnTo>
                                <a:lnTo>
                                  <a:pt x="33528" y="52527"/>
                                </a:lnTo>
                                <a:lnTo>
                                  <a:pt x="31509" y="56299"/>
                                </a:lnTo>
                                <a:lnTo>
                                  <a:pt x="29756" y="58052"/>
                                </a:lnTo>
                                <a:lnTo>
                                  <a:pt x="27267" y="59601"/>
                                </a:lnTo>
                                <a:lnTo>
                                  <a:pt x="22949" y="59868"/>
                                </a:lnTo>
                                <a:lnTo>
                                  <a:pt x="17894" y="60338"/>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67" name="Shape 1267"/>
                        <wps:cNvSpPr/>
                        <wps:spPr>
                          <a:xfrm>
                            <a:off x="1466812" y="5785680"/>
                            <a:ext cx="35077" cy="59855"/>
                          </a:xfrm>
                          <a:custGeom>
                            <a:avLst/>
                            <a:gdLst/>
                            <a:ahLst/>
                            <a:cxnLst/>
                            <a:rect l="0" t="0" r="0" b="0"/>
                            <a:pathLst>
                              <a:path w="35077" h="59855">
                                <a:moveTo>
                                  <a:pt x="11582" y="59855"/>
                                </a:moveTo>
                                <a:lnTo>
                                  <a:pt x="18644" y="52514"/>
                                </a:lnTo>
                                <a:lnTo>
                                  <a:pt x="23444" y="46456"/>
                                </a:lnTo>
                                <a:lnTo>
                                  <a:pt x="28016" y="39929"/>
                                </a:lnTo>
                                <a:lnTo>
                                  <a:pt x="32055" y="31305"/>
                                </a:lnTo>
                                <a:lnTo>
                                  <a:pt x="34823" y="23495"/>
                                </a:lnTo>
                                <a:lnTo>
                                  <a:pt x="35077" y="17437"/>
                                </a:lnTo>
                                <a:lnTo>
                                  <a:pt x="34341" y="12916"/>
                                </a:lnTo>
                                <a:lnTo>
                                  <a:pt x="32322" y="8610"/>
                                </a:lnTo>
                                <a:lnTo>
                                  <a:pt x="28753" y="4572"/>
                                </a:lnTo>
                                <a:lnTo>
                                  <a:pt x="23698" y="1537"/>
                                </a:lnTo>
                                <a:lnTo>
                                  <a:pt x="17907" y="0"/>
                                </a:lnTo>
                                <a:lnTo>
                                  <a:pt x="13132" y="800"/>
                                </a:lnTo>
                                <a:lnTo>
                                  <a:pt x="7810" y="3022"/>
                                </a:lnTo>
                                <a:lnTo>
                                  <a:pt x="3772" y="7061"/>
                                </a:lnTo>
                                <a:lnTo>
                                  <a:pt x="1003" y="11633"/>
                                </a:lnTo>
                                <a:lnTo>
                                  <a:pt x="0" y="16688"/>
                                </a:lnTo>
                                <a:lnTo>
                                  <a:pt x="749" y="22758"/>
                                </a:lnTo>
                                <a:lnTo>
                                  <a:pt x="2756" y="27813"/>
                                </a:lnTo>
                                <a:lnTo>
                                  <a:pt x="5042" y="30835"/>
                                </a:lnTo>
                                <a:lnTo>
                                  <a:pt x="8814" y="34137"/>
                                </a:lnTo>
                                <a:lnTo>
                                  <a:pt x="12865" y="35153"/>
                                </a:lnTo>
                                <a:lnTo>
                                  <a:pt x="18644" y="35877"/>
                                </a:lnTo>
                                <a:lnTo>
                                  <a:pt x="24981" y="34328"/>
                                </a:lnTo>
                                <a:lnTo>
                                  <a:pt x="28486" y="33325"/>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68" name="Shape 1268"/>
                        <wps:cNvSpPr/>
                        <wps:spPr>
                          <a:xfrm>
                            <a:off x="1411770" y="5814229"/>
                            <a:ext cx="31242" cy="2019"/>
                          </a:xfrm>
                          <a:custGeom>
                            <a:avLst/>
                            <a:gdLst/>
                            <a:ahLst/>
                            <a:cxnLst/>
                            <a:rect l="0" t="0" r="0" b="0"/>
                            <a:pathLst>
                              <a:path w="31242" h="2019">
                                <a:moveTo>
                                  <a:pt x="31242" y="0"/>
                                </a:moveTo>
                                <a:lnTo>
                                  <a:pt x="0" y="0"/>
                                </a:lnTo>
                                <a:lnTo>
                                  <a:pt x="0" y="2019"/>
                                </a:lnTo>
                                <a:lnTo>
                                  <a:pt x="31242" y="2019"/>
                                </a:lnTo>
                                <a:close/>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69" name="Shape 1269"/>
                        <wps:cNvSpPr/>
                        <wps:spPr>
                          <a:xfrm>
                            <a:off x="1358202" y="5785197"/>
                            <a:ext cx="17640" cy="60338"/>
                          </a:xfrm>
                          <a:custGeom>
                            <a:avLst/>
                            <a:gdLst/>
                            <a:ahLst/>
                            <a:cxnLst/>
                            <a:rect l="0" t="0" r="0" b="0"/>
                            <a:pathLst>
                              <a:path w="17640" h="60338">
                                <a:moveTo>
                                  <a:pt x="15900" y="60338"/>
                                </a:moveTo>
                                <a:lnTo>
                                  <a:pt x="17640" y="0"/>
                                </a:lnTo>
                                <a:lnTo>
                                  <a:pt x="14618" y="0"/>
                                </a:lnTo>
                                <a:lnTo>
                                  <a:pt x="0" y="12598"/>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70" name="Shape 1270"/>
                        <wps:cNvSpPr/>
                        <wps:spPr>
                          <a:xfrm>
                            <a:off x="1300124" y="5814229"/>
                            <a:ext cx="31242" cy="2019"/>
                          </a:xfrm>
                          <a:custGeom>
                            <a:avLst/>
                            <a:gdLst/>
                            <a:ahLst/>
                            <a:cxnLst/>
                            <a:rect l="0" t="0" r="0" b="0"/>
                            <a:pathLst>
                              <a:path w="31242" h="2019">
                                <a:moveTo>
                                  <a:pt x="31242" y="0"/>
                                </a:moveTo>
                                <a:lnTo>
                                  <a:pt x="0" y="0"/>
                                </a:lnTo>
                                <a:lnTo>
                                  <a:pt x="0" y="2019"/>
                                </a:lnTo>
                                <a:lnTo>
                                  <a:pt x="31242" y="2019"/>
                                </a:lnTo>
                                <a:close/>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71" name="Shape 1271"/>
                        <wps:cNvSpPr/>
                        <wps:spPr>
                          <a:xfrm>
                            <a:off x="1240498" y="5784930"/>
                            <a:ext cx="35814" cy="60604"/>
                          </a:xfrm>
                          <a:custGeom>
                            <a:avLst/>
                            <a:gdLst/>
                            <a:ahLst/>
                            <a:cxnLst/>
                            <a:rect l="0" t="0" r="0" b="0"/>
                            <a:pathLst>
                              <a:path w="35814" h="60604">
                                <a:moveTo>
                                  <a:pt x="17907" y="60604"/>
                                </a:moveTo>
                                <a:lnTo>
                                  <a:pt x="10833" y="59868"/>
                                </a:lnTo>
                                <a:lnTo>
                                  <a:pt x="6058" y="57849"/>
                                </a:lnTo>
                                <a:lnTo>
                                  <a:pt x="3023" y="54280"/>
                                </a:lnTo>
                                <a:lnTo>
                                  <a:pt x="737" y="50775"/>
                                </a:lnTo>
                                <a:lnTo>
                                  <a:pt x="0" y="44450"/>
                                </a:lnTo>
                                <a:lnTo>
                                  <a:pt x="1740" y="39396"/>
                                </a:lnTo>
                                <a:lnTo>
                                  <a:pt x="5321" y="34887"/>
                                </a:lnTo>
                                <a:lnTo>
                                  <a:pt x="10566" y="30849"/>
                                </a:lnTo>
                                <a:lnTo>
                                  <a:pt x="17907" y="27013"/>
                                </a:lnTo>
                                <a:lnTo>
                                  <a:pt x="24981" y="22962"/>
                                </a:lnTo>
                                <a:lnTo>
                                  <a:pt x="28753" y="18720"/>
                                </a:lnTo>
                                <a:lnTo>
                                  <a:pt x="31509" y="15151"/>
                                </a:lnTo>
                                <a:lnTo>
                                  <a:pt x="32321" y="11379"/>
                                </a:lnTo>
                                <a:lnTo>
                                  <a:pt x="32042" y="7811"/>
                                </a:lnTo>
                                <a:lnTo>
                                  <a:pt x="30023" y="4318"/>
                                </a:lnTo>
                                <a:lnTo>
                                  <a:pt x="26251" y="1753"/>
                                </a:lnTo>
                                <a:lnTo>
                                  <a:pt x="21946" y="267"/>
                                </a:lnTo>
                                <a:lnTo>
                                  <a:pt x="17907" y="0"/>
                                </a:lnTo>
                                <a:lnTo>
                                  <a:pt x="13868" y="267"/>
                                </a:lnTo>
                                <a:lnTo>
                                  <a:pt x="9550" y="1753"/>
                                </a:lnTo>
                                <a:lnTo>
                                  <a:pt x="5779" y="4585"/>
                                </a:lnTo>
                                <a:lnTo>
                                  <a:pt x="3772" y="7811"/>
                                </a:lnTo>
                                <a:lnTo>
                                  <a:pt x="3493" y="11379"/>
                                </a:lnTo>
                                <a:lnTo>
                                  <a:pt x="4293" y="15151"/>
                                </a:lnTo>
                                <a:lnTo>
                                  <a:pt x="7061" y="18720"/>
                                </a:lnTo>
                                <a:lnTo>
                                  <a:pt x="10833" y="22962"/>
                                </a:lnTo>
                                <a:lnTo>
                                  <a:pt x="17907" y="27013"/>
                                </a:lnTo>
                                <a:lnTo>
                                  <a:pt x="25248" y="30849"/>
                                </a:lnTo>
                                <a:lnTo>
                                  <a:pt x="30505" y="34887"/>
                                </a:lnTo>
                                <a:lnTo>
                                  <a:pt x="34074" y="39396"/>
                                </a:lnTo>
                                <a:lnTo>
                                  <a:pt x="35814" y="44450"/>
                                </a:lnTo>
                                <a:lnTo>
                                  <a:pt x="35077" y="50775"/>
                                </a:lnTo>
                                <a:lnTo>
                                  <a:pt x="32791" y="54280"/>
                                </a:lnTo>
                                <a:lnTo>
                                  <a:pt x="29756" y="57849"/>
                                </a:lnTo>
                                <a:lnTo>
                                  <a:pt x="24981" y="59868"/>
                                </a:lnTo>
                                <a:lnTo>
                                  <a:pt x="17907" y="60604"/>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72" name="Shape 1272"/>
                        <wps:cNvSpPr/>
                        <wps:spPr>
                          <a:xfrm>
                            <a:off x="1184174" y="5786480"/>
                            <a:ext cx="33807" cy="59055"/>
                          </a:xfrm>
                          <a:custGeom>
                            <a:avLst/>
                            <a:gdLst/>
                            <a:ahLst/>
                            <a:cxnLst/>
                            <a:rect l="0" t="0" r="0" b="0"/>
                            <a:pathLst>
                              <a:path w="33807" h="59055">
                                <a:moveTo>
                                  <a:pt x="0" y="0"/>
                                </a:moveTo>
                                <a:lnTo>
                                  <a:pt x="33807" y="0"/>
                                </a:lnTo>
                                <a:lnTo>
                                  <a:pt x="33325" y="4242"/>
                                </a:lnTo>
                                <a:lnTo>
                                  <a:pt x="31318" y="8827"/>
                                </a:lnTo>
                                <a:lnTo>
                                  <a:pt x="27749" y="12865"/>
                                </a:lnTo>
                                <a:lnTo>
                                  <a:pt x="23978" y="17640"/>
                                </a:lnTo>
                                <a:lnTo>
                                  <a:pt x="20396" y="21958"/>
                                </a:lnTo>
                                <a:lnTo>
                                  <a:pt x="17437" y="27013"/>
                                </a:lnTo>
                                <a:lnTo>
                                  <a:pt x="14605" y="31521"/>
                                </a:lnTo>
                                <a:lnTo>
                                  <a:pt x="11379" y="38392"/>
                                </a:lnTo>
                                <a:lnTo>
                                  <a:pt x="10566" y="42900"/>
                                </a:lnTo>
                                <a:lnTo>
                                  <a:pt x="9563" y="48222"/>
                                </a:lnTo>
                                <a:lnTo>
                                  <a:pt x="9080" y="54280"/>
                                </a:lnTo>
                                <a:lnTo>
                                  <a:pt x="9080" y="59055"/>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73" name="Shape 1273"/>
                        <wps:cNvSpPr/>
                        <wps:spPr>
                          <a:xfrm>
                            <a:off x="1125830" y="5785680"/>
                            <a:ext cx="35077" cy="59855"/>
                          </a:xfrm>
                          <a:custGeom>
                            <a:avLst/>
                            <a:gdLst/>
                            <a:ahLst/>
                            <a:cxnLst/>
                            <a:rect l="0" t="0" r="0" b="0"/>
                            <a:pathLst>
                              <a:path w="35077" h="59855">
                                <a:moveTo>
                                  <a:pt x="11582" y="59855"/>
                                </a:moveTo>
                                <a:lnTo>
                                  <a:pt x="18644" y="52514"/>
                                </a:lnTo>
                                <a:lnTo>
                                  <a:pt x="23432" y="46456"/>
                                </a:lnTo>
                                <a:lnTo>
                                  <a:pt x="28016" y="39929"/>
                                </a:lnTo>
                                <a:lnTo>
                                  <a:pt x="32042" y="31305"/>
                                </a:lnTo>
                                <a:lnTo>
                                  <a:pt x="34811" y="23495"/>
                                </a:lnTo>
                                <a:lnTo>
                                  <a:pt x="35077" y="17437"/>
                                </a:lnTo>
                                <a:lnTo>
                                  <a:pt x="34341" y="12916"/>
                                </a:lnTo>
                                <a:lnTo>
                                  <a:pt x="32321" y="8610"/>
                                </a:lnTo>
                                <a:lnTo>
                                  <a:pt x="28753" y="4572"/>
                                </a:lnTo>
                                <a:lnTo>
                                  <a:pt x="23698" y="1537"/>
                                </a:lnTo>
                                <a:lnTo>
                                  <a:pt x="17907" y="0"/>
                                </a:lnTo>
                                <a:lnTo>
                                  <a:pt x="13119" y="800"/>
                                </a:lnTo>
                                <a:lnTo>
                                  <a:pt x="7810" y="3022"/>
                                </a:lnTo>
                                <a:lnTo>
                                  <a:pt x="3772" y="7061"/>
                                </a:lnTo>
                                <a:lnTo>
                                  <a:pt x="1003" y="11633"/>
                                </a:lnTo>
                                <a:lnTo>
                                  <a:pt x="0" y="16688"/>
                                </a:lnTo>
                                <a:lnTo>
                                  <a:pt x="737" y="22758"/>
                                </a:lnTo>
                                <a:lnTo>
                                  <a:pt x="2756" y="27813"/>
                                </a:lnTo>
                                <a:lnTo>
                                  <a:pt x="5042" y="30835"/>
                                </a:lnTo>
                                <a:lnTo>
                                  <a:pt x="8814" y="34137"/>
                                </a:lnTo>
                                <a:lnTo>
                                  <a:pt x="12865" y="35153"/>
                                </a:lnTo>
                                <a:lnTo>
                                  <a:pt x="18644" y="35877"/>
                                </a:lnTo>
                                <a:lnTo>
                                  <a:pt x="24981" y="34328"/>
                                </a:lnTo>
                                <a:lnTo>
                                  <a:pt x="28473" y="33325"/>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74" name="Shape 1274"/>
                        <wps:cNvSpPr/>
                        <wps:spPr>
                          <a:xfrm>
                            <a:off x="1016470" y="5792741"/>
                            <a:ext cx="31242" cy="52794"/>
                          </a:xfrm>
                          <a:custGeom>
                            <a:avLst/>
                            <a:gdLst/>
                            <a:ahLst/>
                            <a:cxnLst/>
                            <a:rect l="0" t="0" r="0" b="0"/>
                            <a:pathLst>
                              <a:path w="31242" h="52794">
                                <a:moveTo>
                                  <a:pt x="0" y="52794"/>
                                </a:moveTo>
                                <a:lnTo>
                                  <a:pt x="0" y="0"/>
                                </a:lnTo>
                                <a:lnTo>
                                  <a:pt x="2756" y="0"/>
                                </a:lnTo>
                                <a:lnTo>
                                  <a:pt x="28473" y="52794"/>
                                </a:lnTo>
                                <a:lnTo>
                                  <a:pt x="31242" y="52794"/>
                                </a:lnTo>
                                <a:lnTo>
                                  <a:pt x="31242" y="0"/>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75" name="Shape 1275"/>
                        <wps:cNvSpPr/>
                        <wps:spPr>
                          <a:xfrm>
                            <a:off x="959129" y="5792271"/>
                            <a:ext cx="33541" cy="53264"/>
                          </a:xfrm>
                          <a:custGeom>
                            <a:avLst/>
                            <a:gdLst/>
                            <a:ahLst/>
                            <a:cxnLst/>
                            <a:rect l="0" t="0" r="0" b="0"/>
                            <a:pathLst>
                              <a:path w="33541" h="53264">
                                <a:moveTo>
                                  <a:pt x="20676" y="24994"/>
                                </a:moveTo>
                                <a:lnTo>
                                  <a:pt x="25730" y="24244"/>
                                </a:lnTo>
                                <a:lnTo>
                                  <a:pt x="29769" y="21222"/>
                                </a:lnTo>
                                <a:lnTo>
                                  <a:pt x="32055" y="16904"/>
                                </a:lnTo>
                                <a:lnTo>
                                  <a:pt x="33541" y="12129"/>
                                </a:lnTo>
                                <a:lnTo>
                                  <a:pt x="32525" y="8357"/>
                                </a:lnTo>
                                <a:lnTo>
                                  <a:pt x="30035" y="4306"/>
                                </a:lnTo>
                                <a:lnTo>
                                  <a:pt x="25730" y="1473"/>
                                </a:lnTo>
                                <a:lnTo>
                                  <a:pt x="20676" y="0"/>
                                </a:lnTo>
                                <a:lnTo>
                                  <a:pt x="15621" y="0"/>
                                </a:lnTo>
                                <a:lnTo>
                                  <a:pt x="0" y="0"/>
                                </a:lnTo>
                                <a:lnTo>
                                  <a:pt x="0" y="53264"/>
                                </a:lnTo>
                                <a:lnTo>
                                  <a:pt x="15621" y="53264"/>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76" name="Shape 1276"/>
                        <wps:cNvSpPr/>
                        <wps:spPr>
                          <a:xfrm>
                            <a:off x="959129" y="5817798"/>
                            <a:ext cx="34277" cy="27737"/>
                          </a:xfrm>
                          <a:custGeom>
                            <a:avLst/>
                            <a:gdLst/>
                            <a:ahLst/>
                            <a:cxnLst/>
                            <a:rect l="0" t="0" r="0" b="0"/>
                            <a:pathLst>
                              <a:path w="34277" h="27737">
                                <a:moveTo>
                                  <a:pt x="15621" y="27737"/>
                                </a:moveTo>
                                <a:lnTo>
                                  <a:pt x="21412" y="27737"/>
                                </a:lnTo>
                                <a:lnTo>
                                  <a:pt x="26187" y="26251"/>
                                </a:lnTo>
                                <a:lnTo>
                                  <a:pt x="29769" y="23432"/>
                                </a:lnTo>
                                <a:lnTo>
                                  <a:pt x="32525" y="19926"/>
                                </a:lnTo>
                                <a:lnTo>
                                  <a:pt x="34277" y="14872"/>
                                </a:lnTo>
                                <a:lnTo>
                                  <a:pt x="33541" y="10566"/>
                                </a:lnTo>
                                <a:lnTo>
                                  <a:pt x="31788" y="6528"/>
                                </a:lnTo>
                                <a:lnTo>
                                  <a:pt x="28486" y="3759"/>
                                </a:lnTo>
                                <a:lnTo>
                                  <a:pt x="26187" y="2019"/>
                                </a:lnTo>
                                <a:lnTo>
                                  <a:pt x="20676" y="736"/>
                                </a:lnTo>
                                <a:lnTo>
                                  <a:pt x="15621" y="0"/>
                                </a:lnTo>
                                <a:lnTo>
                                  <a:pt x="0" y="0"/>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77" name="Shape 1277"/>
                        <wps:cNvSpPr/>
                        <wps:spPr>
                          <a:xfrm>
                            <a:off x="903008" y="5789985"/>
                            <a:ext cx="28550" cy="55550"/>
                          </a:xfrm>
                          <a:custGeom>
                            <a:avLst/>
                            <a:gdLst/>
                            <a:ahLst/>
                            <a:cxnLst/>
                            <a:rect l="0" t="0" r="0" b="0"/>
                            <a:pathLst>
                              <a:path w="28550" h="55550">
                                <a:moveTo>
                                  <a:pt x="0" y="46203"/>
                                </a:moveTo>
                                <a:lnTo>
                                  <a:pt x="1816" y="50774"/>
                                </a:lnTo>
                                <a:lnTo>
                                  <a:pt x="7074" y="54064"/>
                                </a:lnTo>
                                <a:lnTo>
                                  <a:pt x="11379" y="55550"/>
                                </a:lnTo>
                                <a:lnTo>
                                  <a:pt x="18453" y="55080"/>
                                </a:lnTo>
                                <a:lnTo>
                                  <a:pt x="24244" y="52057"/>
                                </a:lnTo>
                                <a:lnTo>
                                  <a:pt x="27813" y="47739"/>
                                </a:lnTo>
                                <a:lnTo>
                                  <a:pt x="28550" y="41402"/>
                                </a:lnTo>
                                <a:lnTo>
                                  <a:pt x="26530" y="35890"/>
                                </a:lnTo>
                                <a:lnTo>
                                  <a:pt x="22225" y="31572"/>
                                </a:lnTo>
                                <a:lnTo>
                                  <a:pt x="17170" y="28016"/>
                                </a:lnTo>
                                <a:lnTo>
                                  <a:pt x="12395" y="25514"/>
                                </a:lnTo>
                                <a:lnTo>
                                  <a:pt x="7887" y="22962"/>
                                </a:lnTo>
                                <a:lnTo>
                                  <a:pt x="3835" y="19926"/>
                                </a:lnTo>
                                <a:lnTo>
                                  <a:pt x="1549" y="15684"/>
                                </a:lnTo>
                                <a:lnTo>
                                  <a:pt x="800" y="9817"/>
                                </a:lnTo>
                                <a:lnTo>
                                  <a:pt x="2286" y="5321"/>
                                </a:lnTo>
                                <a:lnTo>
                                  <a:pt x="5855" y="2286"/>
                                </a:lnTo>
                                <a:lnTo>
                                  <a:pt x="10909" y="0"/>
                                </a:lnTo>
                                <a:lnTo>
                                  <a:pt x="16434" y="0"/>
                                </a:lnTo>
                                <a:lnTo>
                                  <a:pt x="20942" y="1003"/>
                                </a:lnTo>
                                <a:lnTo>
                                  <a:pt x="24981" y="3556"/>
                                </a:lnTo>
                                <a:lnTo>
                                  <a:pt x="27813" y="7328"/>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78" name="Shape 1278"/>
                        <wps:cNvSpPr/>
                        <wps:spPr>
                          <a:xfrm>
                            <a:off x="848220" y="5845535"/>
                            <a:ext cx="29769" cy="0"/>
                          </a:xfrm>
                          <a:custGeom>
                            <a:avLst/>
                            <a:gdLst/>
                            <a:ahLst/>
                            <a:cxnLst/>
                            <a:rect l="0" t="0" r="0" b="0"/>
                            <a:pathLst>
                              <a:path w="29769">
                                <a:moveTo>
                                  <a:pt x="29769" y="0"/>
                                </a:moveTo>
                                <a:lnTo>
                                  <a:pt x="0" y="0"/>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79" name="Shape 1279"/>
                        <wps:cNvSpPr/>
                        <wps:spPr>
                          <a:xfrm>
                            <a:off x="863092" y="5792271"/>
                            <a:ext cx="0" cy="53264"/>
                          </a:xfrm>
                          <a:custGeom>
                            <a:avLst/>
                            <a:gdLst/>
                            <a:ahLst/>
                            <a:cxnLst/>
                            <a:rect l="0" t="0" r="0" b="0"/>
                            <a:pathLst>
                              <a:path h="53264">
                                <a:moveTo>
                                  <a:pt x="0" y="0"/>
                                </a:moveTo>
                                <a:lnTo>
                                  <a:pt x="0" y="53264"/>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80" name="Shape 1280"/>
                        <wps:cNvSpPr/>
                        <wps:spPr>
                          <a:xfrm>
                            <a:off x="853262" y="5792271"/>
                            <a:ext cx="19672" cy="0"/>
                          </a:xfrm>
                          <a:custGeom>
                            <a:avLst/>
                            <a:gdLst/>
                            <a:ahLst/>
                            <a:cxnLst/>
                            <a:rect l="0" t="0" r="0" b="0"/>
                            <a:pathLst>
                              <a:path w="19672">
                                <a:moveTo>
                                  <a:pt x="0" y="0"/>
                                </a:moveTo>
                                <a:lnTo>
                                  <a:pt x="19672" y="0"/>
                                </a:lnTo>
                              </a:path>
                            </a:pathLst>
                          </a:custGeom>
                          <a:ln w="6744" cap="rnd">
                            <a:round/>
                          </a:ln>
                        </wps:spPr>
                        <wps:style>
                          <a:lnRef idx="1">
                            <a:srgbClr val="000000"/>
                          </a:lnRef>
                          <a:fillRef idx="0">
                            <a:srgbClr val="000000">
                              <a:alpha val="0"/>
                            </a:srgbClr>
                          </a:fillRef>
                          <a:effectRef idx="0">
                            <a:scrgbClr r="0" g="0" b="0"/>
                          </a:effectRef>
                          <a:fontRef idx="none"/>
                        </wps:style>
                        <wps:bodyPr/>
                      </wps:wsp>
                      <wps:wsp>
                        <wps:cNvPr id="1281" name="Shape 1281"/>
                        <wps:cNvSpPr/>
                        <wps:spPr>
                          <a:xfrm>
                            <a:off x="2035717" y="6771977"/>
                            <a:ext cx="42393" cy="84798"/>
                          </a:xfrm>
                          <a:custGeom>
                            <a:avLst/>
                            <a:gdLst/>
                            <a:ahLst/>
                            <a:cxnLst/>
                            <a:rect l="0" t="0" r="0" b="0"/>
                            <a:pathLst>
                              <a:path w="42393" h="84798">
                                <a:moveTo>
                                  <a:pt x="0" y="84798"/>
                                </a:moveTo>
                                <a:lnTo>
                                  <a:pt x="42393" y="42405"/>
                                </a:lnTo>
                                <a:lnTo>
                                  <a:pt x="0" y="0"/>
                                </a:lnTo>
                              </a:path>
                            </a:pathLst>
                          </a:custGeom>
                          <a:ln w="12827" cap="rnd">
                            <a:round/>
                          </a:ln>
                        </wps:spPr>
                        <wps:style>
                          <a:lnRef idx="1">
                            <a:srgbClr val="000000"/>
                          </a:lnRef>
                          <a:fillRef idx="0">
                            <a:srgbClr val="000000">
                              <a:alpha val="0"/>
                            </a:srgbClr>
                          </a:fillRef>
                          <a:effectRef idx="0">
                            <a:scrgbClr r="0" g="0" b="0"/>
                          </a:effectRef>
                          <a:fontRef idx="none"/>
                        </wps:style>
                        <wps:bodyPr/>
                      </wps:wsp>
                      <wps:wsp>
                        <wps:cNvPr id="1282" name="Shape 1282"/>
                        <wps:cNvSpPr/>
                        <wps:spPr>
                          <a:xfrm>
                            <a:off x="2035717" y="6771972"/>
                            <a:ext cx="0" cy="28270"/>
                          </a:xfrm>
                          <a:custGeom>
                            <a:avLst/>
                            <a:gdLst/>
                            <a:ahLst/>
                            <a:cxnLst/>
                            <a:rect l="0" t="0" r="0" b="0"/>
                            <a:pathLst>
                              <a:path h="28270">
                                <a:moveTo>
                                  <a:pt x="0" y="28270"/>
                                </a:moveTo>
                                <a:lnTo>
                                  <a:pt x="0" y="0"/>
                                </a:lnTo>
                              </a:path>
                            </a:pathLst>
                          </a:custGeom>
                          <a:ln w="762" cap="rnd">
                            <a:round/>
                          </a:ln>
                        </wps:spPr>
                        <wps:style>
                          <a:lnRef idx="1">
                            <a:srgbClr val="000000"/>
                          </a:lnRef>
                          <a:fillRef idx="0">
                            <a:srgbClr val="000000">
                              <a:alpha val="0"/>
                            </a:srgbClr>
                          </a:fillRef>
                          <a:effectRef idx="0">
                            <a:scrgbClr r="0" g="0" b="0"/>
                          </a:effectRef>
                          <a:fontRef idx="none"/>
                        </wps:style>
                        <wps:bodyPr/>
                      </wps:wsp>
                      <wps:wsp>
                        <wps:cNvPr id="1283" name="Shape 1283"/>
                        <wps:cNvSpPr/>
                        <wps:spPr>
                          <a:xfrm>
                            <a:off x="2035717" y="6828513"/>
                            <a:ext cx="0" cy="28257"/>
                          </a:xfrm>
                          <a:custGeom>
                            <a:avLst/>
                            <a:gdLst/>
                            <a:ahLst/>
                            <a:cxnLst/>
                            <a:rect l="0" t="0" r="0" b="0"/>
                            <a:pathLst>
                              <a:path h="28257">
                                <a:moveTo>
                                  <a:pt x="0" y="28257"/>
                                </a:moveTo>
                                <a:lnTo>
                                  <a:pt x="0" y="0"/>
                                </a:lnTo>
                              </a:path>
                            </a:pathLst>
                          </a:custGeom>
                          <a:ln w="762" cap="rnd">
                            <a:round/>
                          </a:ln>
                        </wps:spPr>
                        <wps:style>
                          <a:lnRef idx="1">
                            <a:srgbClr val="000000"/>
                          </a:lnRef>
                          <a:fillRef idx="0">
                            <a:srgbClr val="000000">
                              <a:alpha val="0"/>
                            </a:srgbClr>
                          </a:fillRef>
                          <a:effectRef idx="0">
                            <a:scrgbClr r="0" g="0" b="0"/>
                          </a:effectRef>
                          <a:fontRef idx="none"/>
                        </wps:style>
                        <wps:bodyPr/>
                      </wps:wsp>
                      <wps:wsp>
                        <wps:cNvPr id="1284" name="Shape 1284"/>
                        <wps:cNvSpPr/>
                        <wps:spPr>
                          <a:xfrm>
                            <a:off x="2035717" y="6800239"/>
                            <a:ext cx="0" cy="28270"/>
                          </a:xfrm>
                          <a:custGeom>
                            <a:avLst/>
                            <a:gdLst/>
                            <a:ahLst/>
                            <a:cxnLst/>
                            <a:rect l="0" t="0" r="0" b="0"/>
                            <a:pathLst>
                              <a:path h="28270">
                                <a:moveTo>
                                  <a:pt x="0" y="28270"/>
                                </a:moveTo>
                                <a:lnTo>
                                  <a:pt x="0" y="0"/>
                                </a:lnTo>
                              </a:path>
                            </a:pathLst>
                          </a:custGeom>
                          <a:ln w="0"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id="Group 8000" o:spid="_x0000_s1119" style="position:absolute;left:0;text-align:left;margin-left:0;margin-top:0;width:419.55pt;height:595.3pt;z-index:251702272;mso-position-horizontal-relative:page;mso-position-vertical-relative:page" coordsize="53280,7559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">
                <v:shape id="Shape 12444" o:spid="_x0000_s1120" style="position:absolute;width:53280;height:75599;visibility:visible;mso-wrap-style:square;v-text-anchor:top" coordsize="5328006,7559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kdq8MA&#10;AADeAAAADwAAAGRycy9kb3ducmV2LnhtbERPTYvCMBC9L/gfwgje1lQtItUoIogLHmSrF29jM7bF&#10;ZlKSbK3/3iws7G0e73NWm940oiPna8sKJuMEBHFhdc2lgst5/7kA4QOyxsYyKXiRh8168LHCTNsn&#10;f1OXh1LEEPYZKqhCaDMpfVGRQT+2LXHk7tYZDBG6UmqHzxhuGjlNkrk0WHNsqLClXUXFI/8xCq7+&#10;4LprSGc3ms9ehzy558fFSanRsN8uQQTqw7/4z/2l4/xpmqbw+068Qa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kdq8MAAADeAAAADwAAAAAAAAAAAAAAAACYAgAAZHJzL2Rv&#10;d25yZXYueG1sUEsFBgAAAAAEAAQA9QAAAIgDAAAAAA==&#10;" path="m,l5328006,r,7559993l,7559993,,e" fillcolor="#0051a0" stroked="f" strokeweight="0">
                  <v:stroke miterlimit="83231f" joinstyle="miter"/>
                  <v:path arrowok="t" textboxrect="0,0,5328006,7559993"/>
                </v:shape>
                <v:rect id="Rectangle 1190" o:spid="_x0000_s1121" style="position:absolute;left:4920;top:13616;width:10054;height:2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Awk8cA&#10;AADdAAAADwAAAGRycy9kb3ducmV2LnhtbESPQW/CMAyF75P4D5GRuI2UHSbakVaIbYLjBkiMm9WY&#10;tqJxqiajZb9+PkzazdZ7fu/zqhhdq27Uh8azgcU8AUVcettwZeB4eH9cggoR2WLrmQzcKUCRTx5W&#10;mFk/8Cfd9rFSEsIhQwN1jF2mdShrchjmviMW7eJ7h1HWvtK2x0HCXaufkuRZO2xYGmrsaFNTed1/&#10;OwPbZbf+2vmfoWrfztvTxyl9PaTRmNl0XL+AijTGf/Pf9c4K/iIV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AMJPHAAAA3QAAAA8AAAAAAAAAAAAAAAAAmAIAAGRy&#10;cy9kb3ducmV2LnhtbFBLBQYAAAAABAAEAPUAAACMAwAAAAA=&#10;" filled="f" stroked="f">
                  <v:textbox inset="0,0,0,0">
                    <w:txbxContent>
                      <w:p w:rsidR="00F171E1" w:rsidRDefault="00F171E1">
                        <w:pPr>
                          <w:spacing w:after="160" w:line="259" w:lineRule="auto"/>
                        </w:pPr>
                        <w:r>
                          <w:rPr>
                            <w:rFonts w:ascii="Calibri" w:eastAsia="Calibri" w:hAnsi="Calibri" w:cs="Calibri"/>
                            <w:b/>
                            <w:color w:val="FFFFFF"/>
                            <w:w w:val="129"/>
                          </w:rPr>
                          <w:t>About</w:t>
                        </w:r>
                        <w:r>
                          <w:rPr>
                            <w:rFonts w:ascii="Calibri" w:eastAsia="Calibri" w:hAnsi="Calibri" w:cs="Calibri"/>
                            <w:b/>
                            <w:color w:val="FFFFFF"/>
                            <w:spacing w:val="21"/>
                            <w:w w:val="129"/>
                          </w:rPr>
                          <w:t xml:space="preserve"> </w:t>
                        </w:r>
                        <w:proofErr w:type="spellStart"/>
                        <w:r>
                          <w:rPr>
                            <w:rFonts w:ascii="Calibri" w:eastAsia="Calibri" w:hAnsi="Calibri" w:cs="Calibri"/>
                            <w:b/>
                            <w:color w:val="FFFFFF"/>
                            <w:w w:val="129"/>
                          </w:rPr>
                          <w:t>nasen</w:t>
                        </w:r>
                        <w:proofErr w:type="spellEnd"/>
                      </w:p>
                    </w:txbxContent>
                  </v:textbox>
                </v:rect>
                <v:rect id="Rectangle 1191" o:spid="_x0000_s1122" style="position:absolute;left:4920;top:16003;width:24991;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yVCMQA&#10;AADdAAAADwAAAGRycy9kb3ducmV2LnhtbERPTWvCQBC9F/oflil4azbpQZLUVcS2mGOrhdTbkB2T&#10;YHY2ZFcT++u7gtDbPN7nLFaT6cSFBtdaVpBEMQjiyuqWawXf+4/nFITzyBo7y6TgSg5Wy8eHBeba&#10;jvxFl52vRQhhl6OCxvs+l9JVDRl0ke2JA3e0g0Ef4FBLPeAYwk0nX+J4Lg22HBoa7GnTUHXanY2C&#10;bdqvfwr7O9bd+2FbfpbZ2z7zSs2epvUrCE+T/xff3YUO85Msgds34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MlQjEAAAA3QAAAA8AAAAAAAAAAAAAAAAAmAIAAGRycy9k&#10;b3ducmV2LnhtbFBLBQYAAAAABAAEAPUAAACJAwAAAAA=&#10;" filled="f" stroked="f">
                  <v:textbox inset="0,0,0,0">
                    <w:txbxContent>
                      <w:p w:rsidR="00F171E1" w:rsidRDefault="00F171E1">
                        <w:pPr>
                          <w:spacing w:after="160" w:line="259" w:lineRule="auto"/>
                        </w:pPr>
                        <w:proofErr w:type="spellStart"/>
                        <w:r>
                          <w:rPr>
                            <w:color w:val="FFFFFF"/>
                            <w:w w:val="108"/>
                          </w:rPr>
                          <w:t>Nasen</w:t>
                        </w:r>
                        <w:proofErr w:type="spellEnd"/>
                        <w:r>
                          <w:rPr>
                            <w:color w:val="FFFFFF"/>
                            <w:spacing w:val="15"/>
                            <w:w w:val="108"/>
                          </w:rPr>
                          <w:t xml:space="preserve"> </w:t>
                        </w:r>
                        <w:r>
                          <w:rPr>
                            <w:color w:val="FFFFFF"/>
                            <w:w w:val="108"/>
                          </w:rPr>
                          <w:t>is</w:t>
                        </w:r>
                        <w:r>
                          <w:rPr>
                            <w:color w:val="FFFFFF"/>
                            <w:spacing w:val="15"/>
                            <w:w w:val="108"/>
                          </w:rPr>
                          <w:t xml:space="preserve"> </w:t>
                        </w:r>
                        <w:r>
                          <w:rPr>
                            <w:color w:val="FFFFFF"/>
                            <w:w w:val="108"/>
                          </w:rPr>
                          <w:t>the</w:t>
                        </w:r>
                        <w:r>
                          <w:rPr>
                            <w:color w:val="FFFFFF"/>
                            <w:spacing w:val="15"/>
                            <w:w w:val="108"/>
                          </w:rPr>
                          <w:t xml:space="preserve"> </w:t>
                        </w:r>
                        <w:r>
                          <w:rPr>
                            <w:color w:val="FFFFFF"/>
                            <w:w w:val="108"/>
                          </w:rPr>
                          <w:t>leading</w:t>
                        </w:r>
                        <w:r>
                          <w:rPr>
                            <w:color w:val="FFFFFF"/>
                            <w:spacing w:val="15"/>
                            <w:w w:val="108"/>
                          </w:rPr>
                          <w:t xml:space="preserve"> </w:t>
                        </w:r>
                        <w:r>
                          <w:rPr>
                            <w:color w:val="FFFFFF"/>
                            <w:w w:val="108"/>
                          </w:rPr>
                          <w:t>UK</w:t>
                        </w:r>
                        <w:r>
                          <w:rPr>
                            <w:color w:val="FFFFFF"/>
                            <w:spacing w:val="15"/>
                            <w:w w:val="108"/>
                          </w:rPr>
                          <w:t xml:space="preserve"> </w:t>
                        </w:r>
                        <w:r>
                          <w:rPr>
                            <w:color w:val="FFFFFF"/>
                            <w:w w:val="108"/>
                          </w:rPr>
                          <w:t>professional</w:t>
                        </w:r>
                        <w:r>
                          <w:rPr>
                            <w:color w:val="FFFFFF"/>
                            <w:spacing w:val="15"/>
                            <w:w w:val="108"/>
                          </w:rPr>
                          <w:t xml:space="preserve"> </w:t>
                        </w:r>
                      </w:p>
                    </w:txbxContent>
                  </v:textbox>
                </v:rect>
                <v:rect id="Rectangle 1192" o:spid="_x0000_s1123" style="position:absolute;left:4920;top:17653;width:25472;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4Lf8MA&#10;AADdAAAADwAAAGRycy9kb3ducmV2LnhtbERPS4vCMBC+C/6HMAt701QPYrtGkVXR4/qAurehGdti&#10;MylNtN399UYQvM3H95zZojOVuFPjSssKRsMIBHFmdcm5gtNxM5iCcB5ZY2WZFPyRg8W835thom3L&#10;e7offC5CCLsEFRTe14mULivIoBvamjhwF9sY9AE2udQNtiHcVHIcRRNpsOTQUGBN3wVl18PNKNhO&#10;6+V5Z//bvFr/btOfNF4dY6/U50e3/ALhqfNv8cu902H+KB7D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4Lf8MAAADdAAAADwAAAAAAAAAAAAAAAACYAgAAZHJzL2Rv&#10;d25yZXYueG1sUEsFBgAAAAAEAAQA9QAAAIgDAAAAAA==&#10;" filled="f" stroked="f">
                  <v:textbox inset="0,0,0,0">
                    <w:txbxContent>
                      <w:p w:rsidR="00F171E1" w:rsidRDefault="00F171E1">
                        <w:pPr>
                          <w:spacing w:after="160" w:line="259" w:lineRule="auto"/>
                        </w:pPr>
                        <w:r>
                          <w:rPr>
                            <w:color w:val="FFFFFF"/>
                            <w:w w:val="109"/>
                          </w:rPr>
                          <w:t>association</w:t>
                        </w:r>
                        <w:r>
                          <w:rPr>
                            <w:color w:val="FFFFFF"/>
                            <w:spacing w:val="15"/>
                            <w:w w:val="109"/>
                          </w:rPr>
                          <w:t xml:space="preserve"> </w:t>
                        </w:r>
                        <w:r>
                          <w:rPr>
                            <w:color w:val="FFFFFF"/>
                            <w:w w:val="109"/>
                          </w:rPr>
                          <w:t>embracing</w:t>
                        </w:r>
                        <w:r>
                          <w:rPr>
                            <w:color w:val="FFFFFF"/>
                            <w:spacing w:val="15"/>
                            <w:w w:val="109"/>
                          </w:rPr>
                          <w:t xml:space="preserve"> </w:t>
                        </w:r>
                        <w:r>
                          <w:rPr>
                            <w:color w:val="FFFFFF"/>
                            <w:w w:val="109"/>
                          </w:rPr>
                          <w:t>all</w:t>
                        </w:r>
                        <w:r>
                          <w:rPr>
                            <w:color w:val="FFFFFF"/>
                            <w:spacing w:val="15"/>
                            <w:w w:val="109"/>
                          </w:rPr>
                          <w:t xml:space="preserve"> </w:t>
                        </w:r>
                        <w:r>
                          <w:rPr>
                            <w:color w:val="FFFFFF"/>
                            <w:w w:val="109"/>
                          </w:rPr>
                          <w:t>special</w:t>
                        </w:r>
                        <w:r>
                          <w:rPr>
                            <w:color w:val="FFFFFF"/>
                            <w:spacing w:val="15"/>
                            <w:w w:val="109"/>
                          </w:rPr>
                          <w:t xml:space="preserve"> </w:t>
                        </w:r>
                        <w:r>
                          <w:rPr>
                            <w:color w:val="FFFFFF"/>
                            <w:w w:val="109"/>
                          </w:rPr>
                          <w:t>and</w:t>
                        </w:r>
                        <w:r>
                          <w:rPr>
                            <w:color w:val="FFFFFF"/>
                            <w:spacing w:val="15"/>
                            <w:w w:val="109"/>
                          </w:rPr>
                          <w:t xml:space="preserve"> </w:t>
                        </w:r>
                      </w:p>
                    </w:txbxContent>
                  </v:textbox>
                </v:rect>
                <v:rect id="Rectangle 1193" o:spid="_x0000_s1124" style="position:absolute;left:4920;top:19304;width:22653;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Ku5MMA&#10;AADdAAAADwAAAGRycy9kb3ducmV2LnhtbERPS4vCMBC+C/sfwgjeNNUFsdUosu6iRx8L6m1oxrbY&#10;TEqTtdVfbwRhb/PxPWe2aE0pblS7wrKC4SACQZxaXXCm4Pfw05+AcB5ZY2mZFNzJwWL+0Zlhom3D&#10;O7rtfSZCCLsEFeTeV4mULs3JoBvYijhwF1sb9AHWmdQ1NiHclHIURWNpsODQkGNFXzml1/2fUbCe&#10;VMvTxj6arPw+r4/bY7w6xF6pXrddTkF4av2/+O3e6DB/GH/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Ku5MMAAADdAAAADwAAAAAAAAAAAAAAAACYAgAAZHJzL2Rv&#10;d25yZXYueG1sUEsFBgAAAAAEAAQA9QAAAIgDAAAAAA==&#10;" filled="f" stroked="f">
                  <v:textbox inset="0,0,0,0">
                    <w:txbxContent>
                      <w:p w:rsidR="00F171E1" w:rsidRDefault="00F171E1">
                        <w:pPr>
                          <w:spacing w:after="160" w:line="259" w:lineRule="auto"/>
                        </w:pPr>
                        <w:r>
                          <w:rPr>
                            <w:color w:val="FFFFFF"/>
                            <w:w w:val="108"/>
                          </w:rPr>
                          <w:t>additional</w:t>
                        </w:r>
                        <w:r>
                          <w:rPr>
                            <w:color w:val="FFFFFF"/>
                            <w:spacing w:val="15"/>
                            <w:w w:val="108"/>
                          </w:rPr>
                          <w:t xml:space="preserve"> </w:t>
                        </w:r>
                        <w:r>
                          <w:rPr>
                            <w:color w:val="FFFFFF"/>
                            <w:w w:val="108"/>
                          </w:rPr>
                          <w:t>educational</w:t>
                        </w:r>
                        <w:r>
                          <w:rPr>
                            <w:color w:val="FFFFFF"/>
                            <w:spacing w:val="15"/>
                            <w:w w:val="108"/>
                          </w:rPr>
                          <w:t xml:space="preserve"> </w:t>
                        </w:r>
                        <w:r>
                          <w:rPr>
                            <w:color w:val="FFFFFF"/>
                            <w:w w:val="108"/>
                          </w:rPr>
                          <w:t>needs</w:t>
                        </w:r>
                        <w:r>
                          <w:rPr>
                            <w:color w:val="FFFFFF"/>
                            <w:spacing w:val="15"/>
                            <w:w w:val="108"/>
                          </w:rPr>
                          <w:t xml:space="preserve"> </w:t>
                        </w:r>
                        <w:r>
                          <w:rPr>
                            <w:color w:val="FFFFFF"/>
                            <w:w w:val="108"/>
                          </w:rPr>
                          <w:t>and</w:t>
                        </w:r>
                        <w:r>
                          <w:rPr>
                            <w:color w:val="FFFFFF"/>
                            <w:spacing w:val="15"/>
                            <w:w w:val="108"/>
                          </w:rPr>
                          <w:t xml:space="preserve"> </w:t>
                        </w:r>
                      </w:p>
                    </w:txbxContent>
                  </v:textbox>
                </v:rect>
                <v:rect id="Rectangle 1194" o:spid="_x0000_s1125" style="position:absolute;left:4920;top:20954;width:25834;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s2kMMA&#10;AADdAAAADwAAAGRycy9kb3ducmV2LnhtbERPS4vCMBC+C/sfwgjeNFUWsdUosu6iRx8L6m1oxrbY&#10;TEqTtdVfbwRhb/PxPWe2aE0pblS7wrKC4SACQZxaXXCm4Pfw05+AcB5ZY2mZFNzJwWL+0Zlhom3D&#10;O7rtfSZCCLsEFeTeV4mULs3JoBvYijhwF1sb9AHWmdQ1NiHclHIURWNpsODQkGNFXzml1/2fUbCe&#10;VMvTxj6arPw+r4/bY7w6xF6pXrddTkF4av2/+O3e6DB/GH/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s2kMMAAADdAAAADwAAAAAAAAAAAAAAAACYAgAAZHJzL2Rv&#10;d25yZXYueG1sUEsFBgAAAAAEAAQA9QAAAIgDAAAAAA==&#10;" filled="f" stroked="f">
                  <v:textbox inset="0,0,0,0">
                    <w:txbxContent>
                      <w:p w:rsidR="00F171E1" w:rsidRDefault="00F171E1">
                        <w:pPr>
                          <w:spacing w:after="160" w:line="259" w:lineRule="auto"/>
                        </w:pPr>
                        <w:r>
                          <w:rPr>
                            <w:color w:val="FFFFFF"/>
                            <w:w w:val="106"/>
                          </w:rPr>
                          <w:t>disabilities.</w:t>
                        </w:r>
                        <w:r>
                          <w:rPr>
                            <w:color w:val="FFFFFF"/>
                            <w:spacing w:val="15"/>
                            <w:w w:val="106"/>
                          </w:rPr>
                          <w:t xml:space="preserve"> </w:t>
                        </w:r>
                        <w:r>
                          <w:rPr>
                            <w:color w:val="FFFFFF"/>
                            <w:w w:val="106"/>
                          </w:rPr>
                          <w:t>The</w:t>
                        </w:r>
                        <w:r>
                          <w:rPr>
                            <w:color w:val="FFFFFF"/>
                            <w:spacing w:val="15"/>
                            <w:w w:val="106"/>
                          </w:rPr>
                          <w:t xml:space="preserve"> </w:t>
                        </w:r>
                        <w:r>
                          <w:rPr>
                            <w:color w:val="FFFFFF"/>
                            <w:w w:val="106"/>
                          </w:rPr>
                          <w:t>organisation</w:t>
                        </w:r>
                        <w:r>
                          <w:rPr>
                            <w:color w:val="FFFFFF"/>
                            <w:spacing w:val="15"/>
                            <w:w w:val="106"/>
                          </w:rPr>
                          <w:t xml:space="preserve"> </w:t>
                        </w:r>
                        <w:r>
                          <w:rPr>
                            <w:color w:val="FFFFFF"/>
                            <w:w w:val="106"/>
                          </w:rPr>
                          <w:t>promotes</w:t>
                        </w:r>
                        <w:r>
                          <w:rPr>
                            <w:color w:val="FFFFFF"/>
                            <w:spacing w:val="15"/>
                            <w:w w:val="106"/>
                          </w:rPr>
                          <w:t xml:space="preserve"> </w:t>
                        </w:r>
                      </w:p>
                    </w:txbxContent>
                  </v:textbox>
                </v:rect>
                <v:rect id="Rectangle 1195" o:spid="_x0000_s1126" style="position:absolute;left:4920;top:22605;width:27650;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eTC8MA&#10;AADdAAAADwAAAGRycy9kb3ducmV2LnhtbERPS4vCMBC+C/sfwgjeNFVYsdUosu6iRx8L6m1oxrbY&#10;TEqTtdVfbwRhb/PxPWe2aE0pblS7wrKC4SACQZxaXXCm4Pfw05+AcB5ZY2mZFNzJwWL+0Zlhom3D&#10;O7rtfSZCCLsEFeTeV4mULs3JoBvYijhwF1sb9AHWmdQ1NiHclHIURWNpsODQkGNFXzml1/2fUbCe&#10;VMvTxj6arPw+r4/bY7w6xF6pXrddTkF4av2/+O3e6DB/GH/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eTC8MAAADdAAAADwAAAAAAAAAAAAAAAACYAgAAZHJzL2Rv&#10;d25yZXYueG1sUEsFBgAAAAAEAAQA9QAAAIgDAAAAAA==&#10;" filled="f" stroked="f">
                  <v:textbox inset="0,0,0,0">
                    <w:txbxContent>
                      <w:p w:rsidR="00F171E1" w:rsidRDefault="00F171E1">
                        <w:pPr>
                          <w:spacing w:after="160" w:line="259" w:lineRule="auto"/>
                        </w:pPr>
                        <w:r>
                          <w:rPr>
                            <w:color w:val="FFFFFF"/>
                            <w:w w:val="105"/>
                          </w:rPr>
                          <w:t>the</w:t>
                        </w:r>
                        <w:r>
                          <w:rPr>
                            <w:color w:val="FFFFFF"/>
                            <w:spacing w:val="15"/>
                            <w:w w:val="105"/>
                          </w:rPr>
                          <w:t xml:space="preserve"> </w:t>
                        </w:r>
                        <w:r>
                          <w:rPr>
                            <w:color w:val="FFFFFF"/>
                            <w:w w:val="105"/>
                          </w:rPr>
                          <w:t>education,</w:t>
                        </w:r>
                        <w:r>
                          <w:rPr>
                            <w:color w:val="FFFFFF"/>
                            <w:spacing w:val="15"/>
                            <w:w w:val="105"/>
                          </w:rPr>
                          <w:t xml:space="preserve"> </w:t>
                        </w:r>
                        <w:r>
                          <w:rPr>
                            <w:color w:val="FFFFFF"/>
                            <w:w w:val="105"/>
                          </w:rPr>
                          <w:t>training,</w:t>
                        </w:r>
                        <w:r>
                          <w:rPr>
                            <w:color w:val="FFFFFF"/>
                            <w:spacing w:val="15"/>
                            <w:w w:val="105"/>
                          </w:rPr>
                          <w:t xml:space="preserve"> </w:t>
                        </w:r>
                        <w:r>
                          <w:rPr>
                            <w:color w:val="FFFFFF"/>
                            <w:w w:val="105"/>
                          </w:rPr>
                          <w:t>development</w:t>
                        </w:r>
                        <w:r>
                          <w:rPr>
                            <w:color w:val="FFFFFF"/>
                            <w:spacing w:val="15"/>
                            <w:w w:val="105"/>
                          </w:rPr>
                          <w:t xml:space="preserve"> </w:t>
                        </w:r>
                        <w:r>
                          <w:rPr>
                            <w:color w:val="FFFFFF"/>
                            <w:w w:val="105"/>
                          </w:rPr>
                          <w:t>and</w:t>
                        </w:r>
                        <w:r>
                          <w:rPr>
                            <w:color w:val="FFFFFF"/>
                            <w:spacing w:val="15"/>
                            <w:w w:val="105"/>
                          </w:rPr>
                          <w:t xml:space="preserve"> </w:t>
                        </w:r>
                      </w:p>
                    </w:txbxContent>
                  </v:textbox>
                </v:rect>
                <v:rect id="Rectangle 1196" o:spid="_x0000_s1127" style="position:absolute;left:4920;top:24255;width:25625;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NfMQA&#10;AADdAAAADwAAAGRycy9kb3ducmV2LnhtbERPTWvCQBC9F/wPywi91Y09BBPdBNEWc2y1YL0N2TEJ&#10;ZmdDdmvS/vquIHibx/ucVT6aVlypd41lBfNZBIK4tLrhSsHX4f1lAcJ5ZI2tZVLwSw7ybPK0wlTb&#10;gT/puveVCCHsUlRQe9+lUrqyJoNuZjviwJ1tb9AH2FdS9ziEcNPK1yiKpcGGQ0ONHW1qKi/7H6Ng&#10;t+jW34X9G6r27bQ7fhyT7SHxSj1Px/UShKfRP8R3d6HD/HkSw+2bc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lDXzEAAAA3QAAAA8AAAAAAAAAAAAAAAAAmAIAAGRycy9k&#10;b3ducmV2LnhtbFBLBQYAAAAABAAEAPUAAACJAwAAAAA=&#10;" filled="f" stroked="f">
                  <v:textbox inset="0,0,0,0">
                    <w:txbxContent>
                      <w:p w:rsidR="00F171E1" w:rsidRDefault="00F171E1">
                        <w:pPr>
                          <w:spacing w:after="160" w:line="259" w:lineRule="auto"/>
                        </w:pPr>
                        <w:r>
                          <w:rPr>
                            <w:color w:val="FFFFFF"/>
                            <w:w w:val="103"/>
                          </w:rPr>
                          <w:t>support</w:t>
                        </w:r>
                        <w:r>
                          <w:rPr>
                            <w:color w:val="FFFFFF"/>
                            <w:spacing w:val="15"/>
                            <w:w w:val="103"/>
                          </w:rPr>
                          <w:t xml:space="preserve"> </w:t>
                        </w:r>
                        <w:r>
                          <w:rPr>
                            <w:color w:val="FFFFFF"/>
                            <w:w w:val="103"/>
                          </w:rPr>
                          <w:t>of</w:t>
                        </w:r>
                        <w:r>
                          <w:rPr>
                            <w:color w:val="FFFFFF"/>
                            <w:spacing w:val="15"/>
                            <w:w w:val="103"/>
                          </w:rPr>
                          <w:t xml:space="preserve"> </w:t>
                        </w:r>
                        <w:r>
                          <w:rPr>
                            <w:color w:val="FFFFFF"/>
                            <w:w w:val="103"/>
                          </w:rPr>
                          <w:t>all</w:t>
                        </w:r>
                        <w:r>
                          <w:rPr>
                            <w:color w:val="FFFFFF"/>
                            <w:spacing w:val="15"/>
                            <w:w w:val="103"/>
                          </w:rPr>
                          <w:t xml:space="preserve"> </w:t>
                        </w:r>
                        <w:r>
                          <w:rPr>
                            <w:color w:val="FFFFFF"/>
                            <w:w w:val="103"/>
                          </w:rPr>
                          <w:t>those</w:t>
                        </w:r>
                        <w:r>
                          <w:rPr>
                            <w:color w:val="FFFFFF"/>
                            <w:spacing w:val="15"/>
                            <w:w w:val="103"/>
                          </w:rPr>
                          <w:t xml:space="preserve"> </w:t>
                        </w:r>
                        <w:r>
                          <w:rPr>
                            <w:color w:val="FFFFFF"/>
                            <w:w w:val="103"/>
                          </w:rPr>
                          <w:t>working</w:t>
                        </w:r>
                        <w:r>
                          <w:rPr>
                            <w:color w:val="FFFFFF"/>
                            <w:spacing w:val="15"/>
                            <w:w w:val="103"/>
                          </w:rPr>
                          <w:t xml:space="preserve"> </w:t>
                        </w:r>
                        <w:r>
                          <w:rPr>
                            <w:color w:val="FFFFFF"/>
                            <w:w w:val="103"/>
                          </w:rPr>
                          <w:t>within</w:t>
                        </w:r>
                        <w:r>
                          <w:rPr>
                            <w:color w:val="FFFFFF"/>
                            <w:spacing w:val="15"/>
                            <w:w w:val="103"/>
                          </w:rPr>
                          <w:t xml:space="preserve"> </w:t>
                        </w:r>
                        <w:r>
                          <w:rPr>
                            <w:color w:val="FFFFFF"/>
                            <w:w w:val="103"/>
                          </w:rPr>
                          <w:t>the</w:t>
                        </w:r>
                        <w:r>
                          <w:rPr>
                            <w:color w:val="FFFFFF"/>
                            <w:spacing w:val="15"/>
                            <w:w w:val="103"/>
                          </w:rPr>
                          <w:t xml:space="preserve"> </w:t>
                        </w:r>
                      </w:p>
                    </w:txbxContent>
                  </v:textbox>
                </v:rect>
                <v:rect id="Rectangle 1197" o:spid="_x0000_s1128" style="position:absolute;left:4920;top:25906;width:27738;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mo58MA&#10;AADdAAAADwAAAGRycy9kb3ducmV2LnhtbERPS4vCMBC+C/sfwgjeNNXDaqtRZN1Fjz4W1NvQjG2x&#10;mZQma6u/3gjC3ubje85s0ZpS3Kh2hWUFw0EEgji1uuBMwe/hpz8B4TyyxtIyKbiTg8X8ozPDRNuG&#10;d3Tb+0yEEHYJKsi9rxIpXZqTQTewFXHgLrY26AOsM6lrbEK4KeUoij6lwYJDQ44VfeWUXvd/RsF6&#10;Ui1PG/tosvL7vD5uj/HqEHulet12OQXhqfX/4rd7o8P8YTy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mo58MAAADdAAAADwAAAAAAAAAAAAAAAACYAgAAZHJzL2Rv&#10;d25yZXYueG1sUEsFBgAAAAAEAAQA9QAAAIgDAAAAAA==&#10;" filled="f" stroked="f">
                  <v:textbox inset="0,0,0,0">
                    <w:txbxContent>
                      <w:p w:rsidR="00F171E1" w:rsidRDefault="00F171E1">
                        <w:pPr>
                          <w:spacing w:after="160" w:line="259" w:lineRule="auto"/>
                        </w:pPr>
                        <w:r>
                          <w:rPr>
                            <w:color w:val="FFFFFF"/>
                            <w:w w:val="108"/>
                          </w:rPr>
                          <w:t>special</w:t>
                        </w:r>
                        <w:r>
                          <w:rPr>
                            <w:color w:val="FFFFFF"/>
                            <w:spacing w:val="15"/>
                            <w:w w:val="108"/>
                          </w:rPr>
                          <w:t xml:space="preserve"> </w:t>
                        </w:r>
                        <w:r>
                          <w:rPr>
                            <w:color w:val="FFFFFF"/>
                            <w:w w:val="108"/>
                          </w:rPr>
                          <w:t>and</w:t>
                        </w:r>
                        <w:r>
                          <w:rPr>
                            <w:color w:val="FFFFFF"/>
                            <w:spacing w:val="15"/>
                            <w:w w:val="108"/>
                          </w:rPr>
                          <w:t xml:space="preserve"> </w:t>
                        </w:r>
                        <w:r>
                          <w:rPr>
                            <w:color w:val="FFFFFF"/>
                            <w:w w:val="108"/>
                          </w:rPr>
                          <w:t>additional</w:t>
                        </w:r>
                        <w:r>
                          <w:rPr>
                            <w:color w:val="FFFFFF"/>
                            <w:spacing w:val="15"/>
                            <w:w w:val="108"/>
                          </w:rPr>
                          <w:t xml:space="preserve"> </w:t>
                        </w:r>
                        <w:r>
                          <w:rPr>
                            <w:color w:val="FFFFFF"/>
                            <w:w w:val="108"/>
                          </w:rPr>
                          <w:t>educational</w:t>
                        </w:r>
                        <w:r>
                          <w:rPr>
                            <w:color w:val="FFFFFF"/>
                            <w:spacing w:val="15"/>
                            <w:w w:val="108"/>
                          </w:rPr>
                          <w:t xml:space="preserve"> </w:t>
                        </w:r>
                        <w:r>
                          <w:rPr>
                            <w:color w:val="FFFFFF"/>
                            <w:w w:val="108"/>
                          </w:rPr>
                          <w:t>needs</w:t>
                        </w:r>
                        <w:r>
                          <w:rPr>
                            <w:color w:val="FFFFFF"/>
                            <w:spacing w:val="15"/>
                            <w:w w:val="108"/>
                          </w:rPr>
                          <w:t xml:space="preserve"> </w:t>
                        </w:r>
                      </w:p>
                    </w:txbxContent>
                  </v:textbox>
                </v:rect>
                <v:rect id="Rectangle 1198" o:spid="_x0000_s1129" style="position:absolute;left:4920;top:27556;width:29855;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Y8lccA&#10;AADdAAAADwAAAGRycy9kb3ducmV2LnhtbESPQW/CMAyF75P4D5GRuI2UHSbakVaIbYLjBkiMm9WY&#10;tqJxqiajZb9+PkzazdZ7fu/zqhhdq27Uh8azgcU8AUVcettwZeB4eH9cggoR2WLrmQzcKUCRTx5W&#10;mFk/8Cfd9rFSEsIhQwN1jF2mdShrchjmviMW7eJ7h1HWvtK2x0HCXaufkuRZO2xYGmrsaFNTed1/&#10;OwPbZbf+2vmfoWrfztvTxyl9PaTRmNl0XL+AijTGf/Pf9c4K/iIV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2PJXHAAAA3QAAAA8AAAAAAAAAAAAAAAAAmAIAAGRy&#10;cy9kb3ducmV2LnhtbFBLBQYAAAAABAAEAPUAAACMAwAAAAA=&#10;" filled="f" stroked="f">
                  <v:textbox inset="0,0,0,0">
                    <w:txbxContent>
                      <w:p w:rsidR="00F171E1" w:rsidRDefault="00F171E1">
                        <w:pPr>
                          <w:spacing w:after="160" w:line="259" w:lineRule="auto"/>
                        </w:pPr>
                        <w:r>
                          <w:rPr>
                            <w:color w:val="FFFFFF"/>
                            <w:w w:val="105"/>
                          </w:rPr>
                          <w:t>and</w:t>
                        </w:r>
                        <w:r>
                          <w:rPr>
                            <w:color w:val="FFFFFF"/>
                            <w:spacing w:val="15"/>
                            <w:w w:val="105"/>
                          </w:rPr>
                          <w:t xml:space="preserve"> </w:t>
                        </w:r>
                        <w:r>
                          <w:rPr>
                            <w:color w:val="FFFFFF"/>
                            <w:w w:val="105"/>
                          </w:rPr>
                          <w:t>disabilities</w:t>
                        </w:r>
                        <w:r>
                          <w:rPr>
                            <w:color w:val="FFFFFF"/>
                            <w:spacing w:val="15"/>
                            <w:w w:val="105"/>
                          </w:rPr>
                          <w:t xml:space="preserve"> </w:t>
                        </w:r>
                        <w:r>
                          <w:rPr>
                            <w:color w:val="FFFFFF"/>
                            <w:w w:val="105"/>
                          </w:rPr>
                          <w:t>sector.</w:t>
                        </w:r>
                        <w:r>
                          <w:rPr>
                            <w:color w:val="FFFFFF"/>
                            <w:spacing w:val="15"/>
                            <w:w w:val="105"/>
                          </w:rPr>
                          <w:t xml:space="preserve"> </w:t>
                        </w:r>
                        <w:r>
                          <w:rPr>
                            <w:color w:val="FFFFFF"/>
                            <w:w w:val="105"/>
                          </w:rPr>
                          <w:t>Membership</w:t>
                        </w:r>
                        <w:r>
                          <w:rPr>
                            <w:color w:val="FFFFFF"/>
                            <w:spacing w:val="15"/>
                            <w:w w:val="105"/>
                          </w:rPr>
                          <w:t xml:space="preserve"> </w:t>
                        </w:r>
                        <w:r>
                          <w:rPr>
                            <w:color w:val="FFFFFF"/>
                            <w:w w:val="105"/>
                          </w:rPr>
                          <w:t>of</w:t>
                        </w:r>
                        <w:r>
                          <w:rPr>
                            <w:color w:val="FFFFFF"/>
                            <w:spacing w:val="15"/>
                            <w:w w:val="105"/>
                          </w:rPr>
                          <w:t xml:space="preserve"> </w:t>
                        </w:r>
                        <w:proofErr w:type="spellStart"/>
                        <w:r>
                          <w:rPr>
                            <w:color w:val="FFFFFF"/>
                            <w:w w:val="105"/>
                          </w:rPr>
                          <w:t>nasen</w:t>
                        </w:r>
                        <w:proofErr w:type="spellEnd"/>
                        <w:r>
                          <w:rPr>
                            <w:color w:val="FFFFFF"/>
                            <w:spacing w:val="15"/>
                            <w:w w:val="105"/>
                          </w:rPr>
                          <w:t xml:space="preserve"> </w:t>
                        </w:r>
                      </w:p>
                    </w:txbxContent>
                  </v:textbox>
                </v:rect>
                <v:rect id="Rectangle 1199" o:spid="_x0000_s1130" style="position:absolute;left:4920;top:29207;width:28193;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qZDsIA&#10;AADdAAAADwAAAGRycy9kb3ducmV2LnhtbERPS4vCMBC+L/gfwgh7W1M9iK1GER/o0Rfo3oZmti02&#10;k9JE2/XXG0HwNh/fcyaz1pTiTrUrLCvo9yIQxKnVBWcKTsf1zwiE88gaS8uk4J8czKadrwkm2ja8&#10;p/vBZyKEsEtQQe59lUjp0pwMup6tiAP3Z2uDPsA6k7rGJoSbUg6iaCgNFhwacqxokVN6PdyMgs2o&#10;ml+29tFk5ep3c96d4+Ux9kp9d9v5GISn1n/Eb/dWh/n9OIbXN+EE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epkOwgAAAN0AAAAPAAAAAAAAAAAAAAAAAJgCAABkcnMvZG93&#10;bnJldi54bWxQSwUGAAAAAAQABAD1AAAAhwMAAAAA&#10;" filled="f" stroked="f">
                  <v:textbox inset="0,0,0,0">
                    <w:txbxContent>
                      <w:p w:rsidR="00F171E1" w:rsidRDefault="00F171E1">
                        <w:pPr>
                          <w:spacing w:after="160" w:line="259" w:lineRule="auto"/>
                        </w:pPr>
                        <w:r>
                          <w:rPr>
                            <w:color w:val="FFFFFF"/>
                            <w:w w:val="107"/>
                          </w:rPr>
                          <w:t>is</w:t>
                        </w:r>
                        <w:r>
                          <w:rPr>
                            <w:color w:val="FFFFFF"/>
                            <w:spacing w:val="15"/>
                            <w:w w:val="107"/>
                          </w:rPr>
                          <w:t xml:space="preserve"> </w:t>
                        </w:r>
                        <w:r>
                          <w:rPr>
                            <w:color w:val="FFFFFF"/>
                            <w:w w:val="107"/>
                          </w:rPr>
                          <w:t>an</w:t>
                        </w:r>
                        <w:r>
                          <w:rPr>
                            <w:color w:val="FFFFFF"/>
                            <w:spacing w:val="15"/>
                            <w:w w:val="107"/>
                          </w:rPr>
                          <w:t xml:space="preserve"> </w:t>
                        </w:r>
                        <w:r>
                          <w:rPr>
                            <w:color w:val="FFFFFF"/>
                            <w:w w:val="107"/>
                          </w:rPr>
                          <w:t>invaluable</w:t>
                        </w:r>
                        <w:r>
                          <w:rPr>
                            <w:color w:val="FFFFFF"/>
                            <w:spacing w:val="15"/>
                            <w:w w:val="107"/>
                          </w:rPr>
                          <w:t xml:space="preserve"> </w:t>
                        </w:r>
                        <w:r>
                          <w:rPr>
                            <w:color w:val="FFFFFF"/>
                            <w:w w:val="107"/>
                          </w:rPr>
                          <w:t>source</w:t>
                        </w:r>
                        <w:r>
                          <w:rPr>
                            <w:color w:val="FFFFFF"/>
                            <w:spacing w:val="15"/>
                            <w:w w:val="107"/>
                          </w:rPr>
                          <w:t xml:space="preserve"> </w:t>
                        </w:r>
                        <w:r>
                          <w:rPr>
                            <w:color w:val="FFFFFF"/>
                            <w:w w:val="107"/>
                          </w:rPr>
                          <w:t>of</w:t>
                        </w:r>
                        <w:r>
                          <w:rPr>
                            <w:color w:val="FFFFFF"/>
                            <w:spacing w:val="15"/>
                            <w:w w:val="107"/>
                          </w:rPr>
                          <w:t xml:space="preserve"> </w:t>
                        </w:r>
                        <w:r>
                          <w:rPr>
                            <w:color w:val="FFFFFF"/>
                            <w:w w:val="107"/>
                          </w:rPr>
                          <w:t>advice,</w:t>
                        </w:r>
                        <w:r>
                          <w:rPr>
                            <w:color w:val="FFFFFF"/>
                            <w:spacing w:val="15"/>
                            <w:w w:val="107"/>
                          </w:rPr>
                          <w:t xml:space="preserve"> </w:t>
                        </w:r>
                        <w:r>
                          <w:rPr>
                            <w:color w:val="FFFFFF"/>
                            <w:w w:val="107"/>
                          </w:rPr>
                          <w:t>offering</w:t>
                        </w:r>
                        <w:r>
                          <w:rPr>
                            <w:color w:val="FFFFFF"/>
                            <w:spacing w:val="15"/>
                            <w:w w:val="107"/>
                          </w:rPr>
                          <w:t xml:space="preserve"> </w:t>
                        </w:r>
                      </w:p>
                    </w:txbxContent>
                  </v:textbox>
                </v:rect>
                <v:rect id="Rectangle 1200" o:spid="_x0000_s1131" style="position:absolute;left:4920;top:30857;width:26243;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aMYA&#10;AADdAAAADwAAAGRycy9kb3ducmV2LnhtbESPT2vCQBDF70K/wzKF3nTTHopJXUPoH/RojaC9Ddkx&#10;G8zOhuzWpH76riB4m+G995s3i3y0rThT7xvHCp5nCQjiyumGawW78ms6B+EDssbWMSn4Iw/58mGy&#10;wEy7gb/pvA21iBD2GSowIXSZlL4yZNHPXEcctaPrLYa49rXUPQ4Rblv5kiSv0mLD8YLBjt4NVaft&#10;r1WwmnfFYe0uQ91+/qz2m336UaZBqafHsXgDEWgMd/MtvdaxfkTC9Zs4g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EaMYAAADdAAAADwAAAAAAAAAAAAAAAACYAgAAZHJz&#10;L2Rvd25yZXYueG1sUEsFBgAAAAAEAAQA9QAAAIsDAAAAAA==&#10;" filled="f" stroked="f">
                  <v:textbox inset="0,0,0,0">
                    <w:txbxContent>
                      <w:p w:rsidR="00F171E1" w:rsidRDefault="00F171E1">
                        <w:pPr>
                          <w:spacing w:after="160" w:line="259" w:lineRule="auto"/>
                        </w:pPr>
                        <w:r>
                          <w:rPr>
                            <w:color w:val="FFFFFF"/>
                            <w:w w:val="106"/>
                          </w:rPr>
                          <w:t>an</w:t>
                        </w:r>
                        <w:r>
                          <w:rPr>
                            <w:color w:val="FFFFFF"/>
                            <w:spacing w:val="15"/>
                            <w:w w:val="106"/>
                          </w:rPr>
                          <w:t xml:space="preserve"> </w:t>
                        </w:r>
                        <w:r>
                          <w:rPr>
                            <w:color w:val="FFFFFF"/>
                            <w:w w:val="106"/>
                          </w:rPr>
                          <w:t>exclusive</w:t>
                        </w:r>
                        <w:r>
                          <w:rPr>
                            <w:color w:val="FFFFFF"/>
                            <w:spacing w:val="15"/>
                            <w:w w:val="106"/>
                          </w:rPr>
                          <w:t xml:space="preserve"> </w:t>
                        </w:r>
                        <w:r>
                          <w:rPr>
                            <w:color w:val="FFFFFF"/>
                            <w:w w:val="106"/>
                          </w:rPr>
                          <w:t>and</w:t>
                        </w:r>
                        <w:r>
                          <w:rPr>
                            <w:color w:val="FFFFFF"/>
                            <w:spacing w:val="15"/>
                            <w:w w:val="106"/>
                          </w:rPr>
                          <w:t xml:space="preserve"> </w:t>
                        </w:r>
                        <w:r>
                          <w:rPr>
                            <w:color w:val="FFFFFF"/>
                            <w:w w:val="106"/>
                          </w:rPr>
                          <w:t>vital</w:t>
                        </w:r>
                        <w:r>
                          <w:rPr>
                            <w:color w:val="FFFFFF"/>
                            <w:spacing w:val="15"/>
                            <w:w w:val="106"/>
                          </w:rPr>
                          <w:t xml:space="preserve"> </w:t>
                        </w:r>
                        <w:r>
                          <w:rPr>
                            <w:color w:val="FFFFFF"/>
                            <w:w w:val="106"/>
                          </w:rPr>
                          <w:t>range</w:t>
                        </w:r>
                        <w:r>
                          <w:rPr>
                            <w:color w:val="FFFFFF"/>
                            <w:spacing w:val="15"/>
                            <w:w w:val="106"/>
                          </w:rPr>
                          <w:t xml:space="preserve"> </w:t>
                        </w:r>
                        <w:r>
                          <w:rPr>
                            <w:color w:val="FFFFFF"/>
                            <w:w w:val="106"/>
                          </w:rPr>
                          <w:t>of</w:t>
                        </w:r>
                        <w:r>
                          <w:rPr>
                            <w:color w:val="FFFFFF"/>
                            <w:spacing w:val="15"/>
                            <w:w w:val="106"/>
                          </w:rPr>
                          <w:t xml:space="preserve"> </w:t>
                        </w:r>
                        <w:r>
                          <w:rPr>
                            <w:color w:val="FFFFFF"/>
                            <w:w w:val="106"/>
                          </w:rPr>
                          <w:t>benefits</w:t>
                        </w:r>
                        <w:r>
                          <w:rPr>
                            <w:color w:val="FFFFFF"/>
                            <w:spacing w:val="15"/>
                            <w:w w:val="106"/>
                          </w:rPr>
                          <w:t xml:space="preserve"> </w:t>
                        </w:r>
                      </w:p>
                    </w:txbxContent>
                  </v:textbox>
                </v:rect>
                <v:rect id="Rectangle 1201" o:spid="_x0000_s1132" style="position:absolute;left:4920;top:32508;width:27018;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Nh88IA&#10;AADdAAAADwAAAGRycy9kb3ducmV2LnhtbERPy6rCMBDdC/5DGOHuNNWFaDWK+ECXvkDdDc3cttxm&#10;Uppoe/16Iwju5nCeM503phAPqlxuWUG/F4EgTqzOOVVwPm26IxDOI2ssLJOCf3Iwn7VbU4y1rflA&#10;j6NPRQhhF6OCzPsyltIlGRl0PVsSB+7XVgZ9gFUqdYV1CDeFHETRUBrMOTRkWNIyo+TveDcKtqNy&#10;cd3ZZ50W69v2sr+MV6exV+qn0ywmIDw1/iv+uHc6zB9EfXh/E0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I2HzwgAAAN0AAAAPAAAAAAAAAAAAAAAAAJgCAABkcnMvZG93&#10;bnJldi54bWxQSwUGAAAAAAQABAD1AAAAhwMAAAAA&#10;" filled="f" stroked="f">
                  <v:textbox inset="0,0,0,0">
                    <w:txbxContent>
                      <w:p w:rsidR="00F171E1" w:rsidRDefault="00F171E1">
                        <w:pPr>
                          <w:spacing w:after="160" w:line="259" w:lineRule="auto"/>
                        </w:pPr>
                        <w:r>
                          <w:rPr>
                            <w:color w:val="FFFFFF"/>
                            <w:w w:val="105"/>
                          </w:rPr>
                          <w:t>to</w:t>
                        </w:r>
                        <w:r>
                          <w:rPr>
                            <w:color w:val="FFFFFF"/>
                            <w:spacing w:val="15"/>
                            <w:w w:val="105"/>
                          </w:rPr>
                          <w:t xml:space="preserve"> </w:t>
                        </w:r>
                        <w:r>
                          <w:rPr>
                            <w:color w:val="FFFFFF"/>
                            <w:w w:val="105"/>
                          </w:rPr>
                          <w:t>support</w:t>
                        </w:r>
                        <w:r>
                          <w:rPr>
                            <w:color w:val="FFFFFF"/>
                            <w:spacing w:val="15"/>
                            <w:w w:val="105"/>
                          </w:rPr>
                          <w:t xml:space="preserve"> </w:t>
                        </w:r>
                        <w:r>
                          <w:rPr>
                            <w:color w:val="FFFFFF"/>
                            <w:w w:val="105"/>
                          </w:rPr>
                          <w:t>teachers,</w:t>
                        </w:r>
                        <w:r>
                          <w:rPr>
                            <w:color w:val="FFFFFF"/>
                            <w:spacing w:val="15"/>
                            <w:w w:val="105"/>
                          </w:rPr>
                          <w:t xml:space="preserve"> </w:t>
                        </w:r>
                        <w:r>
                          <w:rPr>
                            <w:color w:val="FFFFFF"/>
                            <w:w w:val="105"/>
                          </w:rPr>
                          <w:t>governors,</w:t>
                        </w:r>
                        <w:r>
                          <w:rPr>
                            <w:color w:val="FFFFFF"/>
                            <w:spacing w:val="15"/>
                            <w:w w:val="105"/>
                          </w:rPr>
                          <w:t xml:space="preserve"> </w:t>
                        </w:r>
                        <w:r>
                          <w:rPr>
                            <w:color w:val="FFFFFF"/>
                            <w:w w:val="105"/>
                          </w:rPr>
                          <w:t>teaching</w:t>
                        </w:r>
                        <w:r>
                          <w:rPr>
                            <w:color w:val="FFFFFF"/>
                            <w:spacing w:val="15"/>
                            <w:w w:val="105"/>
                          </w:rPr>
                          <w:t xml:space="preserve"> </w:t>
                        </w:r>
                      </w:p>
                    </w:txbxContent>
                  </v:textbox>
                </v:rect>
                <v:rect id="Rectangle 1202" o:spid="_x0000_s1133" style="position:absolute;left:4920;top:34158;width:28449;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hMQA&#10;AADdAAAADwAAAGRycy9kb3ducmV2LnhtbERPTWvCQBC9F/wPywi9NRtzEI3ZBNEWPVotaG9DdpoE&#10;s7Mhu5rUX98tFHqbx/ucrBhNK+7Uu8ayglkUgyAurW64UvBxentZgHAeWWNrmRR8k4MinzxlmGo7&#10;8Dvdj74SIYRdigpq77tUSlfWZNBFtiMO3JftDfoA+0rqHocQblqZxPFcGmw4NNTY0aam8nq8GQW7&#10;Rbe+7O1jqNrXz935cF5uT0uv1PN0XK9AeBr9v/jPvddhfhIn8PtNOEH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x/4TEAAAA3QAAAA8AAAAAAAAAAAAAAAAAmAIAAGRycy9k&#10;b3ducmV2LnhtbFBLBQYAAAAABAAEAPUAAACJAwAAAAA=&#10;" filled="f" stroked="f">
                  <v:textbox inset="0,0,0,0">
                    <w:txbxContent>
                      <w:p w:rsidR="00F171E1" w:rsidRDefault="00F171E1">
                        <w:pPr>
                          <w:spacing w:after="160" w:line="259" w:lineRule="auto"/>
                        </w:pPr>
                        <w:r>
                          <w:rPr>
                            <w:color w:val="FFFFFF"/>
                            <w:w w:val="103"/>
                          </w:rPr>
                          <w:t>assistants</w:t>
                        </w:r>
                        <w:r>
                          <w:rPr>
                            <w:color w:val="FFFFFF"/>
                            <w:spacing w:val="15"/>
                            <w:w w:val="103"/>
                          </w:rPr>
                          <w:t xml:space="preserve"> </w:t>
                        </w:r>
                        <w:r>
                          <w:rPr>
                            <w:color w:val="FFFFFF"/>
                            <w:w w:val="103"/>
                          </w:rPr>
                          <w:t>and</w:t>
                        </w:r>
                        <w:r>
                          <w:rPr>
                            <w:color w:val="FFFFFF"/>
                            <w:spacing w:val="15"/>
                            <w:w w:val="103"/>
                          </w:rPr>
                          <w:t xml:space="preserve"> </w:t>
                        </w:r>
                        <w:r>
                          <w:rPr>
                            <w:color w:val="FFFFFF"/>
                            <w:w w:val="103"/>
                          </w:rPr>
                          <w:t>the</w:t>
                        </w:r>
                        <w:r>
                          <w:rPr>
                            <w:color w:val="FFFFFF"/>
                            <w:spacing w:val="15"/>
                            <w:w w:val="103"/>
                          </w:rPr>
                          <w:t xml:space="preserve"> </w:t>
                        </w:r>
                        <w:r>
                          <w:rPr>
                            <w:color w:val="FFFFFF"/>
                            <w:w w:val="103"/>
                          </w:rPr>
                          <w:t>entire</w:t>
                        </w:r>
                        <w:r>
                          <w:rPr>
                            <w:color w:val="FFFFFF"/>
                            <w:spacing w:val="15"/>
                            <w:w w:val="103"/>
                          </w:rPr>
                          <w:t xml:space="preserve"> </w:t>
                        </w:r>
                        <w:r>
                          <w:rPr>
                            <w:color w:val="FFFFFF"/>
                            <w:w w:val="103"/>
                          </w:rPr>
                          <w:t>education</w:t>
                        </w:r>
                        <w:r>
                          <w:rPr>
                            <w:color w:val="FFFFFF"/>
                            <w:spacing w:val="15"/>
                            <w:w w:val="103"/>
                          </w:rPr>
                          <w:t xml:space="preserve"> </w:t>
                        </w:r>
                        <w:r>
                          <w:rPr>
                            <w:color w:val="FFFFFF"/>
                            <w:w w:val="103"/>
                          </w:rPr>
                          <w:t>support</w:t>
                        </w:r>
                        <w:r>
                          <w:rPr>
                            <w:color w:val="FFFFFF"/>
                            <w:spacing w:val="15"/>
                            <w:w w:val="103"/>
                          </w:rPr>
                          <w:t xml:space="preserve"> </w:t>
                        </w:r>
                      </w:p>
                    </w:txbxContent>
                  </v:textbox>
                </v:rect>
                <v:rect id="Rectangle 1203" o:spid="_x0000_s1134" style="position:absolute;left:4920;top:35809;width:25255;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1aH8MA&#10;AADdAAAADwAAAGRycy9kb3ducmV2LnhtbERPTYvCMBC9C/sfwix403RdEK1GEd1Fj2oF9TY0Y1u2&#10;mZQma6u/3giCt3m8z5nOW1OKK9WusKzgqx+BIE6tLjhTcEh+eyMQziNrLC2Tghs5mM8+OlOMtW14&#10;R9e9z0QIYRejgtz7KpbSpTkZdH1bEQfuYmuDPsA6k7rGJoSbUg6iaCgNFhwacqxomVP6t/83Ctaj&#10;anHa2HuTlT/n9XF7HK+SsVeq+9kuJiA8tf4tfrk3OswfRN/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1aH8MAAADdAAAADwAAAAAAAAAAAAAAAACYAgAAZHJzL2Rv&#10;d25yZXYueG1sUEsFBgAAAAAEAAQA9QAAAIgDAAAAAA==&#10;" filled="f" stroked="f">
                  <v:textbox inset="0,0,0,0">
                    <w:txbxContent>
                      <w:p w:rsidR="00F171E1" w:rsidRDefault="00F171E1">
                        <w:pPr>
                          <w:spacing w:after="160" w:line="259" w:lineRule="auto"/>
                        </w:pPr>
                        <w:r>
                          <w:rPr>
                            <w:color w:val="FFFFFF"/>
                            <w:w w:val="103"/>
                          </w:rPr>
                          <w:t>network</w:t>
                        </w:r>
                        <w:r>
                          <w:rPr>
                            <w:color w:val="FFFFFF"/>
                            <w:spacing w:val="15"/>
                            <w:w w:val="103"/>
                          </w:rPr>
                          <w:t xml:space="preserve"> </w:t>
                        </w:r>
                        <w:r>
                          <w:rPr>
                            <w:color w:val="FFFFFF"/>
                            <w:w w:val="103"/>
                          </w:rPr>
                          <w:t>in</w:t>
                        </w:r>
                        <w:r>
                          <w:rPr>
                            <w:color w:val="FFFFFF"/>
                            <w:spacing w:val="15"/>
                            <w:w w:val="103"/>
                          </w:rPr>
                          <w:t xml:space="preserve"> </w:t>
                        </w:r>
                        <w:r>
                          <w:rPr>
                            <w:color w:val="FFFFFF"/>
                            <w:w w:val="103"/>
                          </w:rPr>
                          <w:t>the</w:t>
                        </w:r>
                        <w:r>
                          <w:rPr>
                            <w:color w:val="FFFFFF"/>
                            <w:spacing w:val="15"/>
                            <w:w w:val="103"/>
                          </w:rPr>
                          <w:t xml:space="preserve"> </w:t>
                        </w:r>
                        <w:r>
                          <w:rPr>
                            <w:color w:val="FFFFFF"/>
                            <w:w w:val="103"/>
                          </w:rPr>
                          <w:t>delivery</w:t>
                        </w:r>
                        <w:r>
                          <w:rPr>
                            <w:color w:val="FFFFFF"/>
                            <w:spacing w:val="15"/>
                            <w:w w:val="103"/>
                          </w:rPr>
                          <w:t xml:space="preserve"> </w:t>
                        </w:r>
                        <w:r>
                          <w:rPr>
                            <w:color w:val="FFFFFF"/>
                            <w:w w:val="103"/>
                          </w:rPr>
                          <w:t>of</w:t>
                        </w:r>
                        <w:r>
                          <w:rPr>
                            <w:color w:val="FFFFFF"/>
                            <w:spacing w:val="15"/>
                            <w:w w:val="103"/>
                          </w:rPr>
                          <w:t xml:space="preserve"> </w:t>
                        </w:r>
                        <w:r>
                          <w:rPr>
                            <w:color w:val="FFFFFF"/>
                            <w:w w:val="103"/>
                          </w:rPr>
                          <w:t>high-quality</w:t>
                        </w:r>
                        <w:r>
                          <w:rPr>
                            <w:color w:val="FFFFFF"/>
                            <w:spacing w:val="15"/>
                            <w:w w:val="103"/>
                          </w:rPr>
                          <w:t xml:space="preserve"> </w:t>
                        </w:r>
                      </w:p>
                    </w:txbxContent>
                  </v:textbox>
                </v:rect>
                <v:rect id="Rectangle 1204" o:spid="_x0000_s1135" style="position:absolute;left:4920;top:37459;width:11745;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TCa8MA&#10;AADdAAAADwAAAGRycy9kb3ducmV2LnhtbERPTYvCMBC9C/sfwix403RlEa1GEd1Fj2oF9TY0Y1u2&#10;mZQma6u/3giCt3m8z5nOW1OKK9WusKzgqx+BIE6tLjhTcEh+eyMQziNrLC2Tghs5mM8+OlOMtW14&#10;R9e9z0QIYRejgtz7KpbSpTkZdH1bEQfuYmuDPsA6k7rGJoSbUg6iaCgNFhwacqxomVP6t/83Ctaj&#10;anHa2HuTlT/n9XF7HK+SsVeq+9kuJiA8tf4tfrk3OswfRN/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TCa8MAAADdAAAADwAAAAAAAAAAAAAAAACYAgAAZHJzL2Rv&#10;d25yZXYueG1sUEsFBgAAAAAEAAQA9QAAAIgDAAAAAA==&#10;" filled="f" stroked="f">
                  <v:textbox inset="0,0,0,0">
                    <w:txbxContent>
                      <w:p w:rsidR="00F171E1" w:rsidRDefault="00F171E1">
                        <w:pPr>
                          <w:spacing w:after="160" w:line="259" w:lineRule="auto"/>
                        </w:pPr>
                        <w:r>
                          <w:rPr>
                            <w:color w:val="FFFFFF"/>
                            <w:w w:val="107"/>
                          </w:rPr>
                          <w:t>inclusive</w:t>
                        </w:r>
                        <w:r>
                          <w:rPr>
                            <w:color w:val="FFFFFF"/>
                            <w:spacing w:val="15"/>
                            <w:w w:val="107"/>
                          </w:rPr>
                          <w:t xml:space="preserve"> </w:t>
                        </w:r>
                        <w:r>
                          <w:rPr>
                            <w:color w:val="FFFFFF"/>
                            <w:w w:val="107"/>
                          </w:rPr>
                          <w:t>practice.</w:t>
                        </w:r>
                      </w:p>
                    </w:txbxContent>
                  </v:textbox>
                </v:rect>
                <v:rect id="Rectangle 1205" o:spid="_x0000_s1136" style="position:absolute;left:4920;top:40762;width:29981;height:2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hn8MMA&#10;AADdAAAADwAAAGRycy9kb3ducmV2LnhtbERPTYvCMBC9C/sfwix403SFFa1GEd1Fj2oF9TY0Y1u2&#10;mZQma6u/3giCt3m8z5nOW1OKK9WusKzgqx+BIE6tLjhTcEh+eyMQziNrLC2Tghs5mM8+OlOMtW14&#10;R9e9z0QIYRejgtz7KpbSpTkZdH1bEQfuYmuDPsA6k7rGJoSbUg6iaCgNFhwacqxomVP6t/83Ctaj&#10;anHa2HuTlT/n9XF7HK+SsVeq+9kuJiA8tf4tfrk3OswfRN/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hn8MMAAADdAAAADwAAAAAAAAAAAAAAAACYAgAAZHJzL2Rv&#10;d25yZXYueG1sUEsFBgAAAAAEAAQA9QAAAIgDAAAAAA==&#10;" filled="f" stroked="f">
                  <v:textbox inset="0,0,0,0">
                    <w:txbxContent>
                      <w:p w:rsidR="00F171E1" w:rsidRDefault="00F171E1">
                        <w:pPr>
                          <w:spacing w:after="160" w:line="259" w:lineRule="auto"/>
                        </w:pPr>
                        <w:r>
                          <w:rPr>
                            <w:color w:val="FFFFFF"/>
                            <w:w w:val="105"/>
                          </w:rPr>
                          <w:t>Visit</w:t>
                        </w:r>
                        <w:r>
                          <w:rPr>
                            <w:color w:val="FFFFFF"/>
                            <w:spacing w:val="15"/>
                            <w:w w:val="105"/>
                          </w:rPr>
                          <w:t xml:space="preserve"> </w:t>
                        </w:r>
                        <w:r>
                          <w:rPr>
                            <w:color w:val="FFFFFF"/>
                            <w:w w:val="105"/>
                          </w:rPr>
                          <w:t>www.nasen.org.uk</w:t>
                        </w:r>
                        <w:r>
                          <w:rPr>
                            <w:color w:val="FFFFFF"/>
                            <w:spacing w:val="15"/>
                            <w:w w:val="105"/>
                          </w:rPr>
                          <w:t xml:space="preserve"> </w:t>
                        </w:r>
                        <w:r>
                          <w:rPr>
                            <w:color w:val="FFFFFF"/>
                            <w:w w:val="105"/>
                          </w:rPr>
                          <w:t>for</w:t>
                        </w:r>
                        <w:r>
                          <w:rPr>
                            <w:color w:val="FFFFFF"/>
                            <w:spacing w:val="15"/>
                            <w:w w:val="105"/>
                          </w:rPr>
                          <w:t xml:space="preserve"> </w:t>
                        </w:r>
                        <w:r>
                          <w:rPr>
                            <w:color w:val="FFFFFF"/>
                            <w:w w:val="105"/>
                          </w:rPr>
                          <w:t>more</w:t>
                        </w:r>
                        <w:r>
                          <w:rPr>
                            <w:color w:val="FFFFFF"/>
                            <w:spacing w:val="15"/>
                            <w:w w:val="105"/>
                          </w:rPr>
                          <w:t xml:space="preserve"> </w:t>
                        </w:r>
                        <w:r>
                          <w:rPr>
                            <w:color w:val="FFFFFF"/>
                            <w:w w:val="105"/>
                          </w:rPr>
                          <w:t>information</w:t>
                        </w:r>
                        <w:r>
                          <w:rPr>
                            <w:color w:val="FFFFFF"/>
                            <w:spacing w:val="15"/>
                            <w:w w:val="105"/>
                          </w:rPr>
                          <w:t xml:space="preserve"> </w:t>
                        </w:r>
                      </w:p>
                    </w:txbxContent>
                  </v:textbox>
                </v:rect>
                <v:rect id="Rectangle 1206" o:spid="_x0000_s1137" style="position:absolute;left:4920;top:42412;width:22412;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r5h8QA&#10;AADdAAAADwAAAGRycy9kb3ducmV2LnhtbERPTWvCQBC9F/wPywi91U1zCDF1FWkrybFVQXsbsmMS&#10;zM6G7Jqk/fXdQsHbPN7nrDaTacVAvWssK3heRCCIS6sbrhQcD7unFITzyBpby6Tgmxxs1rOHFWba&#10;jvxJw95XIoSwy1BB7X2XSenKmgy6he2IA3exvUEfYF9J3eMYwk0r4yhKpMGGQ0ONHb3WVF73N6Mg&#10;T7vtubA/Y9W+f+Wnj9Py7bD0Sj3Op+0LCE+Tv4v/3YUO8+Mogb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K+YfEAAAA3QAAAA8AAAAAAAAAAAAAAAAAmAIAAGRycy9k&#10;b3ducmV2LnhtbFBLBQYAAAAABAAEAPUAAACJAwAAAAA=&#10;" filled="f" stroked="f">
                  <v:textbox inset="0,0,0,0">
                    <w:txbxContent>
                      <w:p w:rsidR="00F171E1" w:rsidRDefault="00F171E1">
                        <w:pPr>
                          <w:spacing w:after="160" w:line="259" w:lineRule="auto"/>
                        </w:pPr>
                        <w:r>
                          <w:rPr>
                            <w:color w:val="FFFFFF"/>
                            <w:w w:val="106"/>
                          </w:rPr>
                          <w:t>about</w:t>
                        </w:r>
                        <w:r>
                          <w:rPr>
                            <w:color w:val="FFFFFF"/>
                            <w:spacing w:val="15"/>
                            <w:w w:val="106"/>
                          </w:rPr>
                          <w:t xml:space="preserve"> </w:t>
                        </w:r>
                        <w:r>
                          <w:rPr>
                            <w:color w:val="FFFFFF"/>
                            <w:w w:val="106"/>
                          </w:rPr>
                          <w:t>what</w:t>
                        </w:r>
                        <w:r>
                          <w:rPr>
                            <w:color w:val="FFFFFF"/>
                            <w:spacing w:val="15"/>
                            <w:w w:val="106"/>
                          </w:rPr>
                          <w:t xml:space="preserve"> </w:t>
                        </w:r>
                        <w:proofErr w:type="spellStart"/>
                        <w:r>
                          <w:rPr>
                            <w:color w:val="FFFFFF"/>
                            <w:w w:val="106"/>
                          </w:rPr>
                          <w:t>nasen</w:t>
                        </w:r>
                        <w:proofErr w:type="spellEnd"/>
                        <w:r>
                          <w:rPr>
                            <w:color w:val="FFFFFF"/>
                            <w:spacing w:val="15"/>
                            <w:w w:val="106"/>
                          </w:rPr>
                          <w:t xml:space="preserve"> </w:t>
                        </w:r>
                        <w:r>
                          <w:rPr>
                            <w:color w:val="FFFFFF"/>
                            <w:w w:val="106"/>
                          </w:rPr>
                          <w:t>can</w:t>
                        </w:r>
                        <w:r>
                          <w:rPr>
                            <w:color w:val="FFFFFF"/>
                            <w:spacing w:val="15"/>
                            <w:w w:val="106"/>
                          </w:rPr>
                          <w:t xml:space="preserve"> </w:t>
                        </w:r>
                        <w:r>
                          <w:rPr>
                            <w:color w:val="FFFFFF"/>
                            <w:w w:val="106"/>
                          </w:rPr>
                          <w:t>do</w:t>
                        </w:r>
                        <w:r>
                          <w:rPr>
                            <w:color w:val="FFFFFF"/>
                            <w:spacing w:val="15"/>
                            <w:w w:val="106"/>
                          </w:rPr>
                          <w:t xml:space="preserve"> </w:t>
                        </w:r>
                        <w:r>
                          <w:rPr>
                            <w:color w:val="FFFFFF"/>
                            <w:w w:val="106"/>
                          </w:rPr>
                          <w:t>for</w:t>
                        </w:r>
                        <w:r>
                          <w:rPr>
                            <w:color w:val="FFFFFF"/>
                            <w:spacing w:val="15"/>
                            <w:w w:val="106"/>
                          </w:rPr>
                          <w:t xml:space="preserve"> </w:t>
                        </w:r>
                        <w:r>
                          <w:rPr>
                            <w:color w:val="FFFFFF"/>
                            <w:w w:val="106"/>
                          </w:rPr>
                          <w:t>you.</w:t>
                        </w:r>
                      </w:p>
                    </w:txbxContent>
                  </v:textbox>
                </v:rect>
                <v:shape id="Shape 12637" o:spid="_x0000_s1138" style="position:absolute;left:4572;top:4572;width:9144;height:3196;visibility:visible;mso-wrap-style:square;v-text-anchor:top" coordsize="914400,319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lQDcQA&#10;AADeAAAADwAAAGRycy9kb3ducmV2LnhtbERPTWvCQBC9F/wPywi9NRsjqERXKbZCLxWMHtrbJDsm&#10;odnZkF2T9N+7hYK3ebzP2exG04ieOldbVjCLYhDEhdU1lwou58PLCoTzyBoby6TglxzstpOnDaba&#10;DnyiPvOlCCHsUlRQed+mUrqiIoMusi1x4K62M+gD7EqpOxxCuGlkEscLabDm0FBhS/uKip/sZhRw&#10;kx3aYzK+rT7rd7TfX3kSF7lSz9PxdQ3C0+gf4n/3hw7zk8V8CX/vhBvk9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JUA3EAAAA3gAAAA8AAAAAAAAAAAAAAAAAmAIAAGRycy9k&#10;b3ducmV2LnhtbFBLBQYAAAAABAAEAPUAAACJAwAAAAA=&#10;" path="m,l914400,r,319646l,319646,,e" fillcolor="#0051a0" stroked="f" strokeweight="0">
                  <v:stroke miterlimit="83231f" joinstyle="miter"/>
                  <v:path arrowok="t" textboxrect="0,0,914400,319646"/>
                </v:shape>
                <v:shape id="Picture 1209" o:spid="_x0000_s1139" type="#_x0000_t75" style="position:absolute;left:4912;top:4979;width:7732;height:2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GEDrEAAAA3QAAAA8AAABkcnMvZG93bnJldi54bWxET01rwkAQvQv+h2WE3sxGD6VNs4oEFaGt&#10;YGLpdchOk2B2NmTXmPbXdwsFb/N4n5OuR9OKgXrXWFawiGIQxKXVDVcKzsVu/gTCeWSNrWVS8E0O&#10;1qvpJMVE2xufaMh9JUIIuwQV1N53iZSurMmgi2xHHLgv2xv0AfaV1D3eQrhp5TKOH6XBhkNDjR1l&#10;NZWX/GoUbOzRbIdjtv95/fC74r2T2dvnoNTDbNy8gPA0+rv4333QYf4yfoa/b8IJ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GEDrEAAAA3QAAAA8AAAAAAAAAAAAAAAAA&#10;nwIAAGRycy9kb3ducmV2LnhtbFBLBQYAAAAABAAEAPcAAACQAwAAAAA=&#10;">
                  <v:imagedata r:id="rId20" o:title=""/>
                </v:shape>
                <v:shape id="Shape 1210" o:spid="_x0000_s1140" style="position:absolute;left:4919;top:10079;width:48361;height:0;visibility:visible;mso-wrap-style:square;v-text-anchor:top" coordsize="48360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xkMsQA&#10;AADdAAAADwAAAGRycy9kb3ducmV2LnhtbESPT2vCQBDF7wW/wzIFb3WTCEGjqxShYo/+uXgbstMk&#10;NDsbdrcav71zKHib4b157zfr7eh6daMQO88G8lkGirj2tuPGwOX89bEAFROyxd4zGXhQhO1m8rbG&#10;yvo7H+l2So2SEI4VGmhTGiqtY92SwzjzA7FoPz44TLKGRtuAdwl3vS6yrNQOO5aGFgfatVT/nv6c&#10;gVLvv6/lcRlS/9hnmM/joilqY6bv4+cKVKIxvcz/1wcr+EUu/PKNjKA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MZDLEAAAA3QAAAA8AAAAAAAAAAAAAAAAAmAIAAGRycy9k&#10;b3ducmV2LnhtbFBLBQYAAAAABAAEAPUAAACJAwAAAAA=&#10;" path="m4836007,l,e" filled="f" strokecolor="white" strokeweight=".5pt">
                  <v:stroke miterlimit="1" joinstyle="miter"/>
                  <v:path arrowok="t" textboxrect="0,0,4836007,0"/>
                </v:shape>
                <v:shape id="Shape 12638" o:spid="_x0000_s1141" style="position:absolute;left:4572;top:56279;width:19547;height:14748;visibility:visible;mso-wrap-style:square;v-text-anchor:top" coordsize="1954797,147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V59MYA&#10;AADeAAAADwAAAGRycy9kb3ducmV2LnhtbESPT2vCQBDF7wW/wzJCL6VuVBpKdBURpfZY/+B1yI5J&#10;MDsbdldNv33nIPQ2w3vz3m/my9616k4hNp4NjEcZKOLS24YrA8fD9v0TVEzIFlvPZOCXIiwXg5c5&#10;FtY/+Ifu+1QpCeFYoIE6pa7QOpY1OYwj3xGLdvHBYZI1VNoGfEi4a/Uky3LtsGFpqLGjdU3ldX9z&#10;Bk4xv4Svj7fx98bmenPYZed0OxrzOuxXM1CJ+vRvfl7vrOBP8qnwyjsyg17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V59MYAAADeAAAADwAAAAAAAAAAAAAAAACYAgAAZHJz&#10;L2Rvd25yZXYueG1sUEsFBgAAAAAEAAQA9QAAAIsDAAAAAA==&#10;" path="m,l1954797,r,1474800l,1474800,,e" stroked="f" strokeweight="0">
                  <v:stroke miterlimit="83231f" joinstyle="miter"/>
                  <v:path arrowok="t" textboxrect="0,0,1954797,1474800"/>
                </v:shape>
                <v:shape id="Shape 12639" o:spid="_x0000_s1142" style="position:absolute;left:8425;top:59049;width:91;height:8993;visibility:visible;mso-wrap-style:square;v-text-anchor:top" coordsize="9144,899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Fa7MMA&#10;AADeAAAADwAAAGRycy9kb3ducmV2LnhtbERPTWsCMRC9C/6HMIXe3GxtEd0aRQTRq9pDj+Nm3Czd&#10;TJYku277601B8DaP9znL9WAb0ZMPtWMFb1kOgrh0uuZKwdd5N5mDCBFZY+OYFPxSgPVqPFpiod2N&#10;j9SfYiVSCIcCFZgY20LKUBqyGDLXEifu6rzFmKCvpPZ4S+G2kdM8n0mLNacGgy1tDZU/p84quHT7&#10;xff8ev7Id+bCnZG9/ztKpV5fhs0niEhDfIof7oNO86ez9wX8v5Nu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jFa7MMAAADeAAAADwAAAAAAAAAAAAAAAACYAgAAZHJzL2Rv&#10;d25yZXYueG1sUEsFBgAAAAAEAAQA9QAAAIgDAAAAAA==&#10;" path="m,l9144,r,899389l,899389,,e" fillcolor="black" stroked="f" strokeweight="0">
                  <v:stroke miterlimit="83231f" joinstyle="miter"/>
                  <v:path arrowok="t" textboxrect="0,0,9144,899389"/>
                </v:shape>
                <v:shape id="Shape 12640" o:spid="_x0000_s1143" style="position:absolute;left:8667;top:59049;width:92;height:8993;visibility:visible;mso-wrap-style:square;v-text-anchor:top" coordsize="9144,899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2ADMUA&#10;AADeAAAADwAAAGRycy9kb3ducmV2LnhtbESPQW/CMAyF75P2HyJP2m2kIIRYR0AICcEV2GFH05im&#10;WuNUSVrKfv18mLSbLT+/977VZvStGiimJrCB6aQARVwF23Bt4POyf1uCShnZYhuYDDwowWb9/LTC&#10;0oY7n2g451qJCacSDbicu1LrVDnymCahI5bbLUSPWdZYaxvxLua+1bOiWGiPDUuCw452jqrvc+8N&#10;XPvD+9fydpkXe3fl3ukh/py0Ma8v4/YDVKYx/4v/vo9W6s8WcwEQHJlB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DYAMxQAAAN4AAAAPAAAAAAAAAAAAAAAAAJgCAABkcnMv&#10;ZG93bnJldi54bWxQSwUGAAAAAAQABAD1AAAAigMAAAAA&#10;" path="m,l9144,r,899389l,899389,,e" fillcolor="black" stroked="f" strokeweight="0">
                  <v:stroke miterlimit="83231f" joinstyle="miter"/>
                  <v:path arrowok="t" textboxrect="0,0,9144,899389"/>
                </v:shape>
                <v:shape id="Shape 12641" o:spid="_x0000_s1144" style="position:absolute;left:8901;top:59048;width:342;height:8389;visibility:visible;mso-wrap-style:square;v-text-anchor:top" coordsize="34265,838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JFCsYA&#10;AADeAAAADwAAAGRycy9kb3ducmV2LnhtbERPTWvCQBC9C/0Pywi96UatMaSuUloEPRSp9dDjkB2T&#10;6O5sml01/fduQfA2j/c582VnjbhQ62vHCkbDBARx4XTNpYL992qQgfABWaNxTAr+yMNy8dSbY67d&#10;lb/osguliCHsc1RQhdDkUvqiIot+6BriyB1cazFE2JZSt3iN4dbIcZKk0mLNsaHCht4rKk67s1Uw&#10;KyaZmXbbdLPaz34/J+aYlT8fSj33u7dXEIG68BDf3Wsd54/TlxH8vxN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JFCsYAAADeAAAADwAAAAAAAAAAAAAAAACYAgAAZHJz&#10;L2Rvd25yZXYueG1sUEsFBgAAAAAEAAQA9QAAAIsDAAAAAA==&#10;" path="m,l34265,r,838822l,838822,,e" fillcolor="black" stroked="f" strokeweight="0">
                  <v:stroke miterlimit="83231f" joinstyle="miter"/>
                  <v:path arrowok="t" textboxrect="0,0,34265,838822"/>
                </v:shape>
                <v:shape id="Shape 12642" o:spid="_x0000_s1145" style="position:absolute;left:9385;top:59048;width:222;height:8389;visibility:visible;mso-wrap-style:square;v-text-anchor:top" coordsize="22136,838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VpnsQA&#10;AADeAAAADwAAAGRycy9kb3ducmV2LnhtbERPTWvCQBC9F/wPywje6q5BxaauIpagR2t7aG9DdppE&#10;s7Mhu02iv75bKPQ2j/c56+1ga9FR6yvHGmZTBYI4d6biQsP7W/a4AuEDssHaMWm4kYftZvSwxtS4&#10;nl+pO4dCxBD2KWooQ2hSKX1ekkU/dQ1x5L5cazFE2BbStNjHcFvLRKmltFhxbCixoX1J+fX8bTUo&#10;VZN86l4+D6vDYrh/ZKfLhU9aT8bD7hlEoCH8i//cRxPnJ8t5Ar/vxBv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VaZ7EAAAA3gAAAA8AAAAAAAAAAAAAAAAAmAIAAGRycy9k&#10;b3ducmV2LnhtbFBLBQYAAAAABAAEAPUAAACJAwAAAAA=&#10;" path="m,l22136,r,838822l,838822,,e" fillcolor="black" stroked="f" strokeweight="0">
                  <v:stroke miterlimit="83231f" joinstyle="miter"/>
                  <v:path arrowok="t" textboxrect="0,0,22136,838822"/>
                </v:shape>
                <v:shape id="Shape 12643" o:spid="_x0000_s1146" style="position:absolute;left:10010;top:59049;width:92;height:8388;visibility:visible;mso-wrap-style:square;v-text-anchor:top" coordsize="9144,83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NENsUA&#10;AADeAAAADwAAAGRycy9kb3ducmV2LnhtbERPTWvCQBC9F/wPywi9mU1TsRpdRYRCD7Wl2ou3cXea&#10;BLOzIbtN4r93C0Jv83ifs9oMthYdtb5yrOApSUEQa2cqLhR8H18ncxA+IBusHZOCK3nYrEcPK8yN&#10;6/mLukMoRAxhn6OCMoQml9Lrkiz6xDXEkftxrcUQYVtI02Ifw20tszSdSYsVx4YSG9qVpC+HX6ug&#10;3m2zy75b+Pm71J/Hk3z56PVZqcfxsF2CCDSEf/Hd/Wbi/Gw2fYa/d+IN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0Q2xQAAAN4AAAAPAAAAAAAAAAAAAAAAAJgCAABkcnMv&#10;ZG93bnJldi54bWxQSwUGAAAAAAQABAD1AAAAigMAAAAA&#10;" path="m,l9144,r,838810l,838810,,e" fillcolor="black" stroked="f" strokeweight="0">
                  <v:stroke miterlimit="83231f" joinstyle="miter"/>
                  <v:path arrowok="t" textboxrect="0,0,9144,838810"/>
                </v:shape>
                <v:shape id="Shape 12644" o:spid="_x0000_s1147" style="position:absolute;left:10374;top:59049;width:91;height:8388;visibility:visible;mso-wrap-style:square;v-text-anchor:top" coordsize="9144,83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rcQsQA&#10;AADeAAAADwAAAGRycy9kb3ducmV2LnhtbERPTWvCQBC9F/wPywje6sYgalNXEUHwYJVqL97G3WkS&#10;zM6G7Jqk/94tFHqbx/uc5bq3lWip8aVjBZNxAoJYO1NyruDrsntdgPAB2WDlmBT8kIf1avCyxMy4&#10;jj+pPYdcxBD2GSooQqgzKb0uyKIfu5o4ct+usRgibHJpGuxiuK1kmiQzabHk2FBgTduC9P38sAqq&#10;7Sa9f7RvfnGQ+nS5yvmx0zelRsN+8w4iUB/+xX/uvYnz09l0Cr/vxBv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a3ELEAAAA3gAAAA8AAAAAAAAAAAAAAAAAmAIAAGRycy9k&#10;b3ducmV2LnhtbFBLBQYAAAAABAAEAPUAAACJAwAAAAA=&#10;" path="m,l9144,r,838810l,838810,,e" fillcolor="black" stroked="f" strokeweight="0">
                  <v:stroke miterlimit="83231f" joinstyle="miter"/>
                  <v:path arrowok="t" textboxrect="0,0,9144,838810"/>
                </v:shape>
                <v:shape id="Shape 12645" o:spid="_x0000_s1148" style="position:absolute;left:10598;top:59048;width:221;height:8389;visibility:visible;mso-wrap-style:square;v-text-anchor:top" coordsize="22136,838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zx6sQA&#10;AADeAAAADwAAAGRycy9kb3ducmV2LnhtbERPS2sCMRC+C/0PYQreNKmo2NUopUX0aG0P9TZsxn24&#10;mSybuLv665tCwdt8fM9ZbXpbiZYaXzjW8DJWIIhTZwrONHx/bUcLED4gG6wck4YbedisnwYrTIzr&#10;+JPaY8hEDGGfoIY8hDqR0qc5WfRjVxNH7uwaiyHCJpOmwS6G20pOlJpLiwXHhhxres8pvRyvVoNS&#10;FcnX9uO0W+xm/f1neyhLPmg9fO7fliAC9eEh/nfvTZw/mU9n8PdOv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88erEAAAA3gAAAA8AAAAAAAAAAAAAAAAAmAIAAGRycy9k&#10;b3ducmV2LnhtbFBLBQYAAAAABAAEAPUAAACJAwAAAAA=&#10;" path="m,l22136,r,838822l,838822,,e" fillcolor="black" stroked="f" strokeweight="0">
                  <v:stroke miterlimit="83231f" joinstyle="miter"/>
                  <v:path arrowok="t" textboxrect="0,0,22136,838822"/>
                </v:shape>
                <v:shape id="Shape 12646" o:spid="_x0000_s1149" style="position:absolute;left:11082;top:59048;width:222;height:8389;visibility:visible;mso-wrap-style:square;v-text-anchor:top" coordsize="22136,838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5vncUA&#10;AADeAAAADwAAAGRycy9kb3ducmV2LnhtbERPS2vCQBC+C/0PyxR6092GNtjoKqUS9Oijh/Y2ZMck&#10;NjsbsmuM/fXdguBtPr7nzJeDbURPna8da3ieKBDEhTM1lxo+D/l4CsIHZIONY9JwJQ/LxcNojplx&#10;F95Rvw+liCHsM9RQhdBmUvqiIot+4lriyB1dZzFE2JXSdHiJ4baRiVKptFhzbKiwpY+Kip/92WpQ&#10;qiH51q++19P16/D7lW9PJ95q/fQ4vM9ABBrCXXxzb0ycn6QvKfy/E2+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7m+dxQAAAN4AAAAPAAAAAAAAAAAAAAAAAJgCAABkcnMv&#10;ZG93bnJldi54bWxQSwUGAAAAAAQABAD1AAAAigMAAAAA&#10;" path="m,l22136,r,838822l,838822,,e" fillcolor="black" stroked="f" strokeweight="0">
                  <v:stroke miterlimit="83231f" joinstyle="miter"/>
                  <v:path arrowok="t" textboxrect="0,0,22136,838822"/>
                </v:shape>
                <v:shape id="Shape 12647" o:spid="_x0000_s1150" style="position:absolute;left:11698;top:59049;width:91;height:8388;visibility:visible;mso-wrap-style:square;v-text-anchor:top" coordsize="9144,83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hCNcQA&#10;AADeAAAADwAAAGRycy9kb3ducmV2LnhtbERPTWvCQBC9C/0Pywi96cZQ1KauIkLBQ62ovXgbd6dJ&#10;MDsbsmuS/nu3IHibx/ucxaq3lWip8aVjBZNxAoJYO1NyruDn9Dmag/AB2WDlmBT8kYfV8mWwwMy4&#10;jg/UHkMuYgj7DBUUIdSZlF4XZNGPXU0cuV/XWAwRNrk0DXYx3FYyTZKptFhybCiwpk1B+nq8WQXV&#10;Zp1ed+27n39JvT+d5ey70xelXof9+gNEoD48xQ/31sT56fRtBv/vxBv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IQjXEAAAA3gAAAA8AAAAAAAAAAAAAAAAAmAIAAGRycy9k&#10;b3ducmV2LnhtbFBLBQYAAAAABAAEAPUAAACJAwAAAAA=&#10;" path="m,l9144,r,838810l,838810,,e" fillcolor="black" stroked="f" strokeweight="0">
                  <v:stroke miterlimit="83231f" joinstyle="miter"/>
                  <v:path arrowok="t" textboxrect="0,0,9144,838810"/>
                </v:shape>
                <v:shape id="Shape 12648" o:spid="_x0000_s1151" style="position:absolute;left:11940;top:59048;width:212;height:8389;visibility:visible;mso-wrap-style:square;v-text-anchor:top" coordsize="21209,838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p5DMgA&#10;AADeAAAADwAAAGRycy9kb3ducmV2LnhtbESPQWvCQBCF7wX/wzIFb3VTsUGjq4jQUgoeqlLobcxO&#10;N6HZ2ZBdNfXXO4eCtxnem/e+Wax636gzdbEObOB5lIEiLoOt2Rk47F+fpqBiQrbYBCYDfxRhtRw8&#10;LLCw4cKfdN4lpySEY4EGqpTaQutYVuQxjkJLLNpP6DwmWTunbYcXCfeNHmdZrj3WLA0VtrSpqPzd&#10;nbyBr3Y722z5OntzJ9e74zT//nhBY4aP/XoOKlGf7ub/63cr+ON8Irzyjsy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GnkMyAAAAN4AAAAPAAAAAAAAAAAAAAAAAJgCAABk&#10;cnMvZG93bnJldi54bWxQSwUGAAAAAAQABAD1AAAAjQMAAAAA&#10;" path="m,l21209,r,838822l,838822,,e" fillcolor="black" stroked="f" strokeweight="0">
                  <v:stroke miterlimit="83231f" joinstyle="miter"/>
                  <v:path arrowok="t" textboxrect="0,0,21209,838822"/>
                </v:shape>
                <v:shape id="Shape 12649" o:spid="_x0000_s1152" style="position:absolute;left:12304;top:59049;width:91;height:8388;visibility:visible;mso-wrap-style:square;v-text-anchor:top" coordsize="9144,83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tz3MQA&#10;AADeAAAADwAAAGRycy9kb3ducmV2LnhtbERPTWvCQBC9F/wPywje6sYgVqOriCB4sC1VL97G3TEJ&#10;ZmdDdk3Sf98tFHqbx/uc1aa3lWip8aVjBZNxAoJYO1NyruBy3r/OQfiAbLByTAq+ycNmPXhZYWZc&#10;x1/UnkIuYgj7DBUUIdSZlF4XZNGPXU0cubtrLIYIm1yaBrsYbiuZJslMWiw5NhRY064g/Tg9rYJq&#10;t00f7+3Cz49Sf56v8u2j0zelRsN+uwQRqA//4j/3wcT56Wy6gN934g1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bc9zEAAAA3gAAAA8AAAAAAAAAAAAAAAAAmAIAAGRycy9k&#10;b3ducmV2LnhtbFBLBQYAAAAABAAEAPUAAACJAwAAAAA=&#10;" path="m,l9144,r,838810l,838810,,e" fillcolor="black" stroked="f" strokeweight="0">
                  <v:stroke miterlimit="83231f" joinstyle="miter"/>
                  <v:path arrowok="t" textboxrect="0,0,9144,838810"/>
                </v:shape>
                <v:shape id="Shape 12650" o:spid="_x0000_s1153" style="position:absolute;left:12667;top:59048;width:334;height:8389;visibility:visible;mso-wrap-style:square;v-text-anchor:top" coordsize="33338,838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kiMcA&#10;AADeAAAADwAAAGRycy9kb3ducmV2LnhtbESPQWvCQBCF7wX/wzIFb3XT2AaJrmIL0t5KUxW9Ddlp&#10;EpqdDdnVxH/fORR6m2HevPe+1WZ0rbpSHxrPBh5nCSji0tuGKwP7r93DAlSIyBZbz2TgRgE268nd&#10;CnPrB/6kaxErJSYccjRQx9jlWoeyJodh5jtiuX373mGUta+07XEQc9fqNEky7bBhSaixo9eayp/i&#10;4gxcPm6HTJ/S4+7wVpC353E+PL0YM70ft0tQkcb4L/77frdSP82eBUBwZAa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OJIjHAAAA3gAAAA8AAAAAAAAAAAAAAAAAmAIAAGRy&#10;cy9kb3ducmV2LnhtbFBLBQYAAAAABAAEAPUAAACMAwAAAAA=&#10;" path="m,l33338,r,838822l,838822,,e" fillcolor="black" stroked="f" strokeweight="0">
                  <v:stroke miterlimit="83231f" joinstyle="miter"/>
                  <v:path arrowok="t" textboxrect="0,0,33338,838822"/>
                </v:shape>
                <v:shape id="Shape 12651" o:spid="_x0000_s1154" style="position:absolute;left:13283;top:59048;width:203;height:8389;visibility:visible;mso-wrap-style:square;v-text-anchor:top" coordsize="20282,838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JZicMA&#10;AADeAAAADwAAAGRycy9kb3ducmV2LnhtbERP24rCMBB9X9h/CLPg25pW8FaNIq6isE9WP2BoxrbY&#10;TGqS1bpfvxEWfJvDuc582ZlG3Mj52rKCtJ+AIC6srrlUcDpuPycgfEDW2FgmBQ/ysFy8v80x0/bO&#10;B7rloRQxhH2GCqoQ2kxKX1Rk0PdtSxy5s3UGQ4SulNrhPYabRg6SZCQN1hwbKmxpXVFxyX+MAs6n&#10;1/HxK939bsbue8eb6eS8Ckr1PrrVDESgLrzE/+69jvMHo2EKz3fiD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JZicMAAADeAAAADwAAAAAAAAAAAAAAAACYAgAAZHJzL2Rv&#10;d25yZXYueG1sUEsFBgAAAAAEAAQA9QAAAIgDAAAAAA==&#10;" path="m,l20282,r,838822l,838822,,e" fillcolor="black" stroked="f" strokeweight="0">
                  <v:stroke miterlimit="83231f" joinstyle="miter"/>
                  <v:path arrowok="t" textboxrect="0,0,20282,838822"/>
                </v:shape>
                <v:shape id="Shape 12652" o:spid="_x0000_s1155" style="position:absolute;left:13768;top:59049;width:91;height:8388;visibility:visible;mso-wrap-style:square;v-text-anchor:top" coordsize="9144,83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Z3cMQA&#10;AADeAAAADwAAAGRycy9kb3ducmV2LnhtbERPS4vCMBC+L/gfwgh7W1MLulqNIoLgYR/4uHgbk7Et&#10;NpPSxLb77zcLC97m43vOct3bSrTU+NKxgvEoAUGsnSk5V3A+7d5mIHxANlg5JgU/5GG9GrwsMTOu&#10;4wO1x5CLGMI+QwVFCHUmpdcFWfQjVxNH7uYaiyHCJpemwS6G20qmSTKVFkuODQXWtC1I348Pq6Da&#10;btL7Zzv3sw+pv08X+f7V6atSr8N+swARqA9P8b97b+L8dDpJ4e+deIN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md3DEAAAA3gAAAA8AAAAAAAAAAAAAAAAAmAIAAGRycy9k&#10;b3ducmV2LnhtbFBLBQYAAAAABAAEAPUAAACJAwAAAAA=&#10;" path="m,l9144,r,838810l,838810,,e" fillcolor="black" stroked="f" strokeweight="0">
                  <v:stroke miterlimit="83231f" joinstyle="miter"/>
                  <v:path arrowok="t" textboxrect="0,0,9144,838810"/>
                </v:shape>
                <v:shape id="Shape 12653" o:spid="_x0000_s1156" style="position:absolute;left:14001;top:59049;width:91;height:8993;visibility:visible;mso-wrap-style:square;v-text-anchor:top" coordsize="9144,899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aIpsMA&#10;AADeAAAADwAAAGRycy9kb3ducmV2LnhtbERPTWsCMRC9C/6HMEJvmq2tYrdGEUHsVe2hx3EzbpZu&#10;JkuSXdf++kYQvM3jfc5y3dtadORD5VjB6yQDQVw4XXGp4Pu0Gy9AhIissXZMCm4UYL0aDpaYa3fl&#10;A3XHWIoUwiFHBSbGJpcyFIYsholriBN3cd5iTNCXUnu8pnBby2mWzaXFilODwYa2horfY2sVnNv9&#10;x8/icnrPdubMrZGd/ztIpV5G/eYTRKQ+PsUP95dO86fz2Rvc30k3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aIpsMAAADeAAAADwAAAAAAAAAAAAAAAACYAgAAZHJzL2Rv&#10;d25yZXYueG1sUEsFBgAAAAAEAAQA9QAAAIgDAAAAAA==&#10;" path="m,l9144,r,899389l,899389,,e" fillcolor="black" stroked="f" strokeweight="0">
                  <v:stroke miterlimit="83231f" joinstyle="miter"/>
                  <v:path arrowok="t" textboxrect="0,0,9144,899389"/>
                </v:shape>
                <v:shape id="Shape 12654" o:spid="_x0000_s1157" style="position:absolute;left:14243;top:59049;width:92;height:8993;visibility:visible;mso-wrap-style:square;v-text-anchor:top" coordsize="9144,899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8Q0sMA&#10;AADeAAAADwAAAGRycy9kb3ducmV2LnhtbERPTWsCMRC9C/6HMII3zVZUtlujiCD2qvbQ47gZN0s3&#10;kyXJrtv++kYo9DaP9zmb3WAb0ZMPtWMFL/MMBHHpdM2Vgo/rcZaDCBFZY+OYFHxTgN12PNpgod2D&#10;z9RfYiVSCIcCFZgY20LKUBqyGOauJU7c3XmLMUFfSe3xkcJtIxdZtpYWa04NBls6GCq/Lp1VcOtO&#10;r5/5/brMjubGnZG9/zlLpaaTYf8GItIQ/8V/7ned5i/WqyU830k3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e8Q0sMAAADeAAAADwAAAAAAAAAAAAAAAACYAgAAZHJzL2Rv&#10;d25yZXYueG1sUEsFBgAAAAAEAAQA9QAAAIgDAAAAAA==&#10;" path="m,l9144,r,899389l,899389,,e" fillcolor="black" stroked="f" strokeweight="0">
                  <v:stroke miterlimit="83231f" joinstyle="miter"/>
                  <v:path arrowok="t" textboxrect="0,0,9144,899389"/>
                </v:shape>
                <v:shape id="Shape 12655" o:spid="_x0000_s1158" style="position:absolute;left:14486;top:59049;width:91;height:8388;visibility:visible;mso-wrap-style:square;v-text-anchor:top" coordsize="9144,83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vBMUA&#10;AADeAAAADwAAAGRycy9kb3ducmV2LnhtbERPS2vCQBC+F/wPywje6saAj6auIoLgwSrVXryNu9Mk&#10;mJ0N2TVJ/71bKPQ2H99zluveVqKlxpeOFUzGCQhi7UzJuYKvy+51AcIHZIOVY1LwQx7Wq8HLEjPj&#10;Ov6k9hxyEUPYZ6igCKHOpPS6IIt+7GriyH27xmKIsMmlabCL4baSaZLMpMWSY0OBNW0L0vfzwyqo&#10;tpv0/tG++cVB6tPlKufHTt+UGg37zTuIQH34F/+59ybOT2fTKfy+E2+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z+8ExQAAAN4AAAAPAAAAAAAAAAAAAAAAAJgCAABkcnMv&#10;ZG93bnJldi54bWxQSwUGAAAAAAQABAD1AAAAigMAAAAA&#10;" path="m,l9144,r,838810l,838810,,e" fillcolor="black" stroked="f" strokeweight="0">
                  <v:stroke miterlimit="83231f" joinstyle="miter"/>
                  <v:path arrowok="t" textboxrect="0,0,9144,838810"/>
                </v:shape>
                <v:shape id="Shape 12656" o:spid="_x0000_s1159" style="position:absolute;left:14728;top:59048;width:333;height:8389;visibility:visible;mso-wrap-style:square;v-text-anchor:top" coordsize="33338,838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ZZ8QA&#10;AADeAAAADwAAAGRycy9kb3ducmV2LnhtbERPTWvCQBC9F/wPywi91Y3RhhKzERWk3krTWtrbkB2T&#10;YHY2ZFcT/323UPA2j/c52Xo0rbhS7xrLCuazCARxaXXDlYLPj/3TCwjnkTW2lknBjRys88lDhqm2&#10;A7/TtfCVCCHsUlRQe9+lUrqyJoNuZjviwJ1sb9AH2FdS9ziEcNPKOIoSabDh0FBjR7uaynNxMQou&#10;b7djIr/jr/3xtSCrf8bFsNwq9TgdNysQnkZ/F/+7DzrMj5PnBP7eCT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rGWfEAAAA3gAAAA8AAAAAAAAAAAAAAAAAmAIAAGRycy9k&#10;b3ducmV2LnhtbFBLBQYAAAAABAAEAPUAAACJAwAAAAA=&#10;" path="m,l33338,r,838822l,838822,,e" fillcolor="black" stroked="f" strokeweight="0">
                  <v:stroke miterlimit="83231f" joinstyle="miter"/>
                  <v:path arrowok="t" textboxrect="0,0,33338,838822"/>
                </v:shape>
                <v:shape id="Shape 12657" o:spid="_x0000_s1160" style="position:absolute;left:15334;top:59049;width:92;height:8388;visibility:visible;mso-wrap-style:square;v-text-anchor:top" coordsize="9144,83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HU6MQA&#10;AADeAAAADwAAAGRycy9kb3ducmV2LnhtbERPTWvCQBC9C/0Pywi96cZA1aauIkLBQ62ovXgbd6dJ&#10;MDsbsmuS/nu3IHibx/ucxaq3lWip8aVjBZNxAoJYO1NyruDn9Dmag/AB2WDlmBT8kYfV8mWwwMy4&#10;jg/UHkMuYgj7DBUUIdSZlF4XZNGPXU0cuV/XWAwRNrk0DXYx3FYyTZKptFhybCiwpk1B+nq8WQXV&#10;Zp1ed+27n39JvT+d5ey70xelXof9+gNEoD48xQ/31sT56fRtBv/vxBv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R1OjEAAAA3gAAAA8AAAAAAAAAAAAAAAAAmAIAAGRycy9k&#10;b3ducmV2LnhtbFBLBQYAAAAABAAEAPUAAACJAwAAAAA=&#10;" path="m,l9144,r,838810l,838810,,e" fillcolor="black" stroked="f" strokeweight="0">
                  <v:stroke miterlimit="83231f" joinstyle="miter"/>
                  <v:path arrowok="t" textboxrect="0,0,9144,838810"/>
                </v:shape>
                <v:shape id="Shape 12658" o:spid="_x0000_s1161" style="position:absolute;left:15698;top:59049;width:91;height:8388;visibility:visible;mso-wrap-style:square;v-text-anchor:top" coordsize="9144,83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5AmsgA&#10;AADeAAAADwAAAGRycy9kb3ducmV2LnhtbESPT2vCQBDF7wW/wzJCb3VjQGtTVxFB8NA/VHvpbbo7&#10;JsHsbMiuSfrtO4dCbzO8N+/9Zr0dfaN66mId2MB8loEitsHVXBr4PB8eVqBiQnbYBCYDPxRhu5nc&#10;rbFwYeAP6k+pVBLCsUADVUptoXW0FXmMs9ASi3YJnccka1dq1+Eg4b7ReZYttceapaHClvYV2evp&#10;5g00+11+fe2f4upF2/fzl358G+y3MffTcfcMKtGY/s1/10cn+PlyIbzyjsy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zkCayAAAAN4AAAAPAAAAAAAAAAAAAAAAAJgCAABk&#10;cnMvZG93bnJldi54bWxQSwUGAAAAAAQABAD1AAAAjQMAAAAA&#10;" path="m,l9144,r,838810l,838810,,e" fillcolor="black" stroked="f" strokeweight="0">
                  <v:stroke miterlimit="83231f" joinstyle="miter"/>
                  <v:path arrowok="t" textboxrect="0,0,9144,838810"/>
                </v:shape>
                <v:shape id="Shape 12659" o:spid="_x0000_s1162" style="position:absolute;left:16183;top:59049;width:91;height:8388;visibility:visible;mso-wrap-style:square;v-text-anchor:top" coordsize="9144,83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lAcQA&#10;AADeAAAADwAAAGRycy9kb3ducmV2LnhtbERPTWvCQBC9F/wPywje6saAVqOriCB4sC1VL97G3TEJ&#10;ZmdDdk3Sf98tFHqbx/uc1aa3lWip8aVjBZNxAoJYO1NyruBy3r/OQfiAbLByTAq+ycNmPXhZYWZc&#10;x1/UnkIuYgj7DBUUIdSZlF4XZNGPXU0cubtrLIYIm1yaBrsYbiuZJslMWiw5NhRY064g/Tg9rYJq&#10;t00f7+3Cz49Sf56v8u2j0zelRsN+uwQRqA//4j/3wcT56Wy6gN934g1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C5QHEAAAA3gAAAA8AAAAAAAAAAAAAAAAAmAIAAGRycy9k&#10;b3ducmV2LnhtbFBLBQYAAAAABAAEAPUAAACJAwAAAAA=&#10;" path="m,l9144,r,838810l,838810,,e" fillcolor="black" stroked="f" strokeweight="0">
                  <v:stroke miterlimit="83231f" joinstyle="miter"/>
                  <v:path arrowok="t" textboxrect="0,0,9144,838810"/>
                </v:shape>
                <v:shape id="Shape 12660" o:spid="_x0000_s1163" style="position:absolute;left:16546;top:59048;width:334;height:8389;visibility:visible;mso-wrap-style:square;v-text-anchor:top" coordsize="33338,838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LuNccA&#10;AADeAAAADwAAAGRycy9kb3ducmV2LnhtbESPQWvCQBCF7wX/wzJCb3XTtIQSXaUK0t5KYxW9Ddkx&#10;CWZnQ3Y18d93DoXeZpg3771vsRpdq27Uh8azgedZAoq49LbhysDPbvv0BipEZIutZzJwpwCr5eRh&#10;gbn1A3/TrYiVEhMOORqoY+xyrUNZk8Mw8x2x3M6+dxhl7SttexzE3LU6TZJMO2xYEmrsaFNTeSmu&#10;zsD1677P9DE9bPcfBXl7Gl+G17Uxj9PxfQ4q0hj/xX/fn1bqp1kmAIIj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i7jXHAAAA3gAAAA8AAAAAAAAAAAAAAAAAmAIAAGRy&#10;cy9kb3ducmV2LnhtbFBLBQYAAAAABAAEAPUAAACMAwAAAAA=&#10;" path="m,l33338,r,838822l,838822,,e" fillcolor="black" stroked="f" strokeweight="0">
                  <v:stroke miterlimit="83231f" joinstyle="miter"/>
                  <v:path arrowok="t" textboxrect="0,0,33338,838822"/>
                </v:shape>
                <v:shape id="Shape 12661" o:spid="_x0000_s1164" style="position:absolute;left:17031;top:59049;width:92;height:8388;visibility:visible;mso-wrap-style:square;v-text-anchor:top" coordsize="9144,83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gjusQA&#10;AADeAAAADwAAAGRycy9kb3ducmV2LnhtbERPTWvCQBC9F/wPywje6sYcUo2uIoLQg7ZUvXgbd8ck&#10;mJ0N2W0S/323UOhtHu9zVpvB1qKj1leOFcymCQhi7UzFhYLLef86B+EDssHaMSl4kofNevSywty4&#10;nr+oO4VCxBD2OSooQ2hyKb0uyaKfuoY4cnfXWgwRtoU0LfYx3NYyTZJMWqw4NpTY0K4k/Th9WwX1&#10;bps+jt3Czw9Sf56v8u2j1zelJuNhuwQRaAj/4j/3u4nz0yybwe878Qa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YI7rEAAAA3gAAAA8AAAAAAAAAAAAAAAAAmAIAAGRycy9k&#10;b3ducmV2LnhtbFBLBQYAAAAABAAEAPUAAACJAwAAAAA=&#10;" path="m,l9144,r,838810l,838810,,e" fillcolor="black" stroked="f" strokeweight="0">
                  <v:stroke miterlimit="83231f" joinstyle="miter"/>
                  <v:path arrowok="t" textboxrect="0,0,9144,838810"/>
                </v:shape>
                <v:shape id="Shape 12662" o:spid="_x0000_s1165" style="position:absolute;left:17395;top:59049;width:91;height:8388;visibility:visible;mso-wrap-style:square;v-text-anchor:top" coordsize="9144,83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q9zcQA&#10;AADeAAAADwAAAGRycy9kb3ducmV2LnhtbERPTWvCQBC9F/wPywje6sYcoo2uIoLQg61Ue/E27o5J&#10;MDsbstsk/fddQehtHu9zVpvB1qKj1leOFcymCQhi7UzFhYLv8/51AcIHZIO1Y1LwSx4269HLCnPj&#10;ev6i7hQKEUPY56igDKHJpfS6JIt+6hriyN1cazFE2BbStNjHcFvLNEkyabHi2FBiQ7uS9P30YxXU&#10;u216/+je/OIg9fF8kfPPXl+VmoyH7RJEoCH8i5/udxPnp1mWwuOdeIN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Kvc3EAAAA3gAAAA8AAAAAAAAAAAAAAAAAmAIAAGRycy9k&#10;b3ducmV2LnhtbFBLBQYAAAAABAAEAPUAAACJAwAAAAA=&#10;" path="m,l9144,r,838810l,838810,,e" fillcolor="black" stroked="f" strokeweight="0">
                  <v:stroke miterlimit="83231f" joinstyle="miter"/>
                  <v:path arrowok="t" textboxrect="0,0,9144,838810"/>
                </v:shape>
                <v:shape id="Shape 12663" o:spid="_x0000_s1166" style="position:absolute;left:17880;top:59049;width:91;height:8388;visibility:visible;mso-wrap-style:square;v-text-anchor:top" coordsize="9144,83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YYVsUA&#10;AADeAAAADwAAAGRycy9kb3ducmV2LnhtbERPTWvCQBC9F/wPywi91U1TSDW6ighCD7Wl2ou3cXea&#10;BLOzIbsm8d93BcHbPN7nLFaDrUVHra8cK3idJCCItTMVFwp+D9uXKQgfkA3WjknBlTyslqOnBebG&#10;9fxD3T4UIoawz1FBGUKTS+l1SRb9xDXEkftzrcUQYVtI02Ifw20t0yTJpMWKY0OJDW1K0uf9xSqo&#10;N+v0vOtmfvop9ffhKN+/en1S6nk8rOcgAg3hIb67P0ycn2bZG9zeiTf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BhhWxQAAAN4AAAAPAAAAAAAAAAAAAAAAAJgCAABkcnMv&#10;ZG93bnJldi54bWxQSwUGAAAAAAQABAD1AAAAigMAAAAA&#10;" path="m,l9144,r,838810l,838810,,e" fillcolor="black" stroked="f" strokeweight="0">
                  <v:stroke miterlimit="83231f" joinstyle="miter"/>
                  <v:path arrowok="t" textboxrect="0,0,9144,838810"/>
                </v:shape>
                <v:shape id="Shape 12664" o:spid="_x0000_s1167" style="position:absolute;left:18486;top:59049;width:91;height:8388;visibility:visible;mso-wrap-style:square;v-text-anchor:top" coordsize="9144,83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IsUA&#10;AADeAAAADwAAAGRycy9kb3ducmV2LnhtbERPTWvCQBC9F/wPywi91U1DSTW6ighCD7Wl2ou3cXea&#10;BLOzIbsm8d93BcHbPN7nLFaDrUVHra8cK3idJCCItTMVFwp+D9uXKQgfkA3WjknBlTyslqOnBebG&#10;9fxD3T4UIoawz1FBGUKTS+l1SRb9xDXEkftzrcUQYVtI02Ifw20t0yTJpMWKY0OJDW1K0uf9xSqo&#10;N+v0vOtmfvop9ffhKN+/en1S6nk8rOcgAg3hIb67P0ycn2bZG9zeiTf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74AixQAAAN4AAAAPAAAAAAAAAAAAAAAAAJgCAABkcnMv&#10;ZG93bnJldi54bWxQSwUGAAAAAAQABAD1AAAAigMAAAAA&#10;" path="m,l9144,r,838810l,838810,,e" fillcolor="black" stroked="f" strokeweight="0">
                  <v:stroke miterlimit="83231f" joinstyle="miter"/>
                  <v:path arrowok="t" textboxrect="0,0,9144,838810"/>
                </v:shape>
                <v:shape id="Shape 12665" o:spid="_x0000_s1168" style="position:absolute;left:18728;top:59049;width:92;height:8388;visibility:visible;mso-wrap-style:square;v-text-anchor:top" coordsize="9144,83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MlucUA&#10;AADeAAAADwAAAGRycy9kb3ducmV2LnhtbERPTWvCQBC9F/wPywi91U0DTTW6ighCD7Wl2ou3cXea&#10;BLOzIbsm8d93BcHbPN7nLFaDrUVHra8cK3idJCCItTMVFwp+D9uXKQgfkA3WjknBlTyslqOnBebG&#10;9fxD3T4UIoawz1FBGUKTS+l1SRb9xDXEkftzrcUQYVtI02Ifw20t0yTJpMWKY0OJDW1K0uf9xSqo&#10;N+v0vOtmfvop9ffhKN+/en1S6nk8rOcgAg3hIb67P0ycn2bZG9zeiTf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oyW5xQAAAN4AAAAPAAAAAAAAAAAAAAAAAJgCAABkcnMv&#10;ZG93bnJldi54bWxQSwUGAAAAAAQABAD1AAAAigMAAAAA&#10;" path="m,l9144,r,838810l,838810,,e" fillcolor="black" stroked="f" strokeweight="0">
                  <v:stroke miterlimit="83231f" joinstyle="miter"/>
                  <v:path arrowok="t" textboxrect="0,0,9144,838810"/>
                </v:shape>
                <v:shape id="Shape 12666" o:spid="_x0000_s1169" style="position:absolute;left:19213;top:59049;width:91;height:8388;visibility:visible;mso-wrap-style:square;v-text-anchor:top" coordsize="9144,838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G7zsQA&#10;AADeAAAADwAAAGRycy9kb3ducmV2LnhtbERPTWvCQBC9F/wPywje6sYcoo2uIoLQg61Ue/E27o5J&#10;MDsbstsk/fddQehtHu9zVpvB1qKj1leOFcymCQhi7UzFhYLv8/51AcIHZIO1Y1LwSx4269HLCnPj&#10;ev6i7hQKEUPY56igDKHJpfS6JIt+6hriyN1cazFE2BbStNjHcFvLNEkyabHi2FBiQ7uS9P30YxXU&#10;u216/+je/OIg9fF8kfPPXl+VmoyH7RJEoCH8i5/udxPnp1mWweOdeIN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xu87EAAAA3gAAAA8AAAAAAAAAAAAAAAAAmAIAAGRycy9k&#10;b3ducmV2LnhtbFBLBQYAAAAABAAEAPUAAACJAwAAAAA=&#10;" path="m,l9144,r,838810l,838810,,e" fillcolor="black" stroked="f" strokeweight="0">
                  <v:stroke miterlimit="83231f" joinstyle="miter"/>
                  <v:path arrowok="t" textboxrect="0,0,9144,838810"/>
                </v:shape>
                <v:shape id="Shape 12667" o:spid="_x0000_s1170" style="position:absolute;left:19577;top:59049;width:91;height:8993;visibility:visible;mso-wrap-style:square;v-text-anchor:top" coordsize="9144,899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FEGMMA&#10;AADeAAAADwAAAGRycy9kb3ducmV2LnhtbERPS2sCMRC+C/0PYYTeNKuUrd0apQiiVx+HHsfNuFm6&#10;mSxJdt321xtB6G0+vucs14NtRE8+1I4VzKYZCOLS6ZorBefTdrIAESKyxsYxKfilAOvVy2iJhXY3&#10;PlB/jJVIIRwKVGBibAspQ2nIYpi6ljhxV+ctxgR9JbXHWwq3jZxnWS4t1pwaDLa0MVT+HDur4NLt&#10;Pr4X19NbtjUX7ozs/d9BKvU6Hr4+QUQa4r/46d7rNH+e5+/weCfd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1FEGMMAAADeAAAADwAAAAAAAAAAAAAAAACYAgAAZHJzL2Rv&#10;d25yZXYueG1sUEsFBgAAAAAEAAQA9QAAAIgDAAAAAA==&#10;" path="m,l9144,r,899389l,899389,,e" fillcolor="black" stroked="f" strokeweight="0">
                  <v:stroke miterlimit="83231f" joinstyle="miter"/>
                  <v:path arrowok="t" textboxrect="0,0,9144,899389"/>
                </v:shape>
                <v:shape id="Shape 12668" o:spid="_x0000_s1171" style="position:absolute;left:19819;top:59049;width:91;height:8993;visibility:visible;mso-wrap-style:square;v-text-anchor:top" coordsize="9144,899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7QasUA&#10;AADeAAAADwAAAGRycy9kb3ducmV2LnhtbESPQW/CMAyF75P4D5En7TbSoamCQkATEtquwA4cTWOa&#10;ao1TJWnp9uvnw6TdbL3n9z5vdpPv1EgxtYENvMwLUMR1sC03Bj7Ph+clqJSRLXaBycA3JdhtZw8b&#10;rGy485HGU26UhHCq0IDLua+0TrUjj2keemLRbiF6zLLGRtuIdwn3nV4URak9tiwNDnvaO6q/ToM3&#10;cB3eV5fl7fxaHNyVB6fH+HPUxjw9Tm9rUJmm/G/+u/6wgr8oS+GVd2QGv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ztBqxQAAAN4AAAAPAAAAAAAAAAAAAAAAAJgCAABkcnMv&#10;ZG93bnJldi54bWxQSwUGAAAAAAQABAD1AAAAigMAAAAA&#10;" path="m,l9144,r,899389l,899389,,e" fillcolor="black" stroked="f" strokeweight="0">
                  <v:stroke miterlimit="83231f" joinstyle="miter"/>
                  <v:path arrowok="t" textboxrect="0,0,9144,899389"/>
                </v:shape>
                <v:shape id="Shape 1242" o:spid="_x0000_s1172" style="position:absolute;left:18811;top:67607;width:520;height:908;visibility:visible;mso-wrap-style:square;v-text-anchor:top" coordsize="52007,90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vZuMUA&#10;AADdAAAADwAAAGRycy9kb3ducmV2LnhtbESPQWvCQBCF74L/YRnBm26MxUrqJoih4KGHmhbqcciO&#10;2dDsbMhuNf57t1DobYb33jdvdsVoO3GlwbeOFayWCQji2umWGwWfH6+LLQgfkDV2jknBnTwU+XSy&#10;w0y7G5/oWoVGRAj7DBWYEPpMSl8bsuiXrieO2sUNFkNch0bqAW8RbjuZJslGWmw5XjDY08FQ/V39&#10;2Eh5Y+Muyde7dc/j8SzXZVXuS6Xms3H/AiLQGP7Nf+mjjvXTpxR+v4kjy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W9m4xQAAAN0AAAAPAAAAAAAAAAAAAAAAAJgCAABkcnMv&#10;ZG93bnJldi54bWxQSwUGAAAAAAQABAD1AAAAigMAAAAA&#10;" path="m,l52007,r-724,6528l48184,13564r-5499,6222l36881,27140r-5487,6629l26835,41542r-4356,6947l17513,59055r-1244,6947l14707,74181r-724,9322l13983,90856e" filled="f" strokeweight=".28786mm">
                  <v:stroke endcap="round"/>
                  <v:path arrowok="t" textboxrect="0,0,52007,90856"/>
                </v:shape>
                <v:shape id="Shape 1243" o:spid="_x0000_s1173" style="position:absolute;left:17951;top:67594;width:504;height:921;visibility:visible;mso-wrap-style:square;v-text-anchor:top" coordsize="50457,9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OWwsMA&#10;AADdAAAADwAAAGRycy9kb3ducmV2LnhtbERPS2sCMRC+F/ofwhS81axWRLZGEUuLiIf6PE83083W&#10;zWRJ4rr++6ZQ8DYf33Om887WoiUfKscKBv0MBHHhdMWlgsP+/XkCIkRkjbVjUnCjAPPZ48MUc+2u&#10;vKV2F0uRQjjkqMDE2ORShsKQxdB3DXHivp23GBP0pdQerync1nKYZWNpseLUYLChpaHivLtYBUdf&#10;LdZmEN8+Pi92vJl8daf2xyjVe+oWryAidfEu/nevdJo/HL3A3zfpBD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OWwsMAAADdAAAADwAAAAAAAAAAAAAAAACYAgAAZHJzL2Rv&#10;d25yZXYueG1sUEsFBgAAAAAEAAQA9QAAAIgDAAAAAA==&#10;" path="m419,87859r6528,2273l13589,91377r6617,724l27559,91377r6642,-1550l40411,86716r3836,-4661l48184,75845r1562,-7062l50457,61430,48501,55220,45085,48591,39586,44348,32233,40831,24041,38850,16688,37706,46939,4661,46939,,,e" filled="f" strokeweight=".28786mm">
                  <v:stroke endcap="round"/>
                  <v:path arrowok="t" textboxrect="0,0,50457,92101"/>
                </v:shape>
                <v:shape id="Shape 1244" o:spid="_x0000_s1174" style="position:absolute;left:17106;top:67583;width:551;height:932;visibility:visible;mso-wrap-style:square;v-text-anchor:top" coordsize="55131,93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y0b8EA&#10;AADdAAAADwAAAGRycy9kb3ducmV2LnhtbERPTYvCMBC9L/gfwgh7WTS1iEjXKCIKe90qeh2S2bba&#10;TEoStbu/fiMI3ubxPmex6m0rbuRD41jBZJyBINbONFwpOOx3ozmIEJENto5JwS8FWC0HbwssjLvz&#10;N93KWIkUwqFABXWMXSFl0DVZDGPXESfux3mLMUFfSePxnsJtK/Msm0mLDaeGGjva1KQv5dUq+MhP&#10;TTYr3d/Rn+VhYrb6dNZzpd6H/foTRKQ+vsRP95dJ8/PpFB7fpBP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MtG/BAAAA3QAAAA8AAAAAAAAAAAAAAAAAmAIAAGRycy9kb3du&#10;cmV2LnhtbFBLBQYAAAAABAAEAPUAAACGAwAAAAA=&#10;" path="m27559,93243l16688,92113,9335,89002,4674,83515,1143,78118,,68390,2705,60617,8192,53670r8077,-6223l27559,41554,38443,35331r5804,-6527l48501,23304r1245,-5791l49327,12014,46215,6642,40411,2705,33795,419,27559,,21349,419,14719,2705,8915,7048,5817,12014r-419,5499l6642,23304r4255,5500l16688,35331r10871,6223l38862,47447r8077,6223l52438,60617r2693,7773l53988,78118r-3531,5397l45796,89002r-7353,3111l27559,93243e" filled="f" strokeweight=".28786mm">
                  <v:stroke endcap="round"/>
                  <v:path arrowok="t" textboxrect="0,0,55131,93243"/>
                </v:shape>
                <v:shape id="Shape 1245" o:spid="_x0000_s1175" style="position:absolute;left:16327;top:67594;width:427;height:921;visibility:visible;mso-wrap-style:square;v-text-anchor:top" coordsize="42685,9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rfu8MA&#10;AADdAAAADwAAAGRycy9kb3ducmV2LnhtbERPS2vCQBC+C/0PyxS8SN0osUjqKiJYPLba13HIjkkw&#10;Oxt2p5r++64geJuP7zmLVe9adaYQG88GJuMMFHHpbcOVgY/D9mkOKgqyxdYzGfijCKvlw2CBhfUX&#10;fqfzXiqVQjgWaKAW6QqtY1mTwzj2HXHijj44lARDpW3ASwp3rZ5m2bN22HBqqLGjTU3laf/rDISR&#10;5HqWv32VP6PPyfz79XSUbWbM8LFfv4AS6uUuvrl3Ns2f5jO4fpNO0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rfu8MAAADdAAAADwAAAAAAAAAAAAAAAACYAgAAZHJzL2Rv&#10;d25yZXYueG1sUEsFBgAAAAAEAAQA9QAAAIgDAAAAAA==&#10;" path="m,92101r7772,-724l14707,90132r9322,-2273l30988,83617r6210,-4674l40297,72734r1562,-7050l42685,58331,40716,50559,36055,43930,29426,37706,22073,36157,13564,34189r-7036,l1550,34189,4661,,40716,e" filled="f" strokeweight=".28786mm">
                  <v:stroke endcap="round"/>
                  <v:path arrowok="t" textboxrect="0,0,42685,92101"/>
                </v:shape>
                <v:shape id="Shape 1246" o:spid="_x0000_s1176" style="position:absolute;left:15416;top:67583;width:551;height:932;visibility:visible;mso-wrap-style:square;v-text-anchor:top" coordsize="55118,93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oviMQA&#10;AADdAAAADwAAAGRycy9kb3ducmV2LnhtbERPyWrDMBC9F/oPYgq5NVJCcIsbJYRstMcsl96m1sR2&#10;a42EJSduvj4qFHKbx1tnOu9tI87UhtqxhtFQgSAunKm51HA8bJ5fQYSIbLBxTBp+KcB89vgwxdy4&#10;C+/ovI+lSCEcctRQxehzKUNRkcUwdJ44cSfXWowJtqU0LV5SuG3kWKlMWqw5NVToaVlR8bPvrAa1&#10;7n237Y6Tz6+PU1T++v2S7VZaD576xRuISH28i//d7ybNH08y+PsmnS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KL4jEAAAA3QAAAA8AAAAAAAAAAAAAAAAAmAIAAGRycy9k&#10;b3ducmV2LnhtbFBLBQYAAAAABAAEAPUAAACJAwAAAAA=&#10;" path="m27559,93243l16675,92113,9322,89002,4661,83515,1143,78118,,68390,2692,60617,8179,53670r8090,-6223l27559,41554,38430,35331r5804,-6527l48489,23304r1244,-5791l49314,12014,46203,6642,40399,2705,33782,419,27559,,21349,419,14707,2705,8903,7048,5804,12014r-419,5499l6629,23304r4255,5500l16675,35331r10884,6223l38849,47447r8077,6223l52426,60617r2692,7773l53975,78118r-3531,5397l45784,89002r-7354,3111l27559,93243e" filled="f" strokeweight=".28786mm">
                  <v:stroke endcap="round"/>
                  <v:path arrowok="t" textboxrect="0,0,55118,93243"/>
                </v:shape>
                <v:shape id="Shape 1247" o:spid="_x0000_s1177" style="position:absolute;left:14551;top:67599;width:517;height:687;visibility:visible;mso-wrap-style:square;v-text-anchor:top" coordsize="51702,68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UCfMQA&#10;AADdAAAADwAAAGRycy9kb3ducmV2LnhtbERPTWvCQBC9F/wPyxS81U1Fq6Zugi1Ke01UsLchO01C&#10;s7Mhu5rYX98tCN7m8T5nnQ6mERfqXG1ZwfMkAkFcWF1zqeCw3z0tQTiPrLGxTAqu5CBNRg9rjLXt&#10;OaNL7ksRQtjFqKDyvo2ldEVFBt3EtsSB+7adQR9gV0rdYR/CTSOnUfQiDdYcGips6b2i4ic/GwXH&#10;XX7Kfr/m2zfTz+Q+u9qP1cEqNX4cNq8gPA3+Lr65P3WYP50t4P+bcIJ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1AnzEAAAA3QAAAA8AAAAAAAAAAAAAAAAAmAIAAGRycy9k&#10;b3ducmV2LnhtbFBLBQYAAAAABAAEAPUAAACJAwAAAAA=&#10;" path="m51702,68783l,68783,,64135,27559,e" filled="f" strokeweight=".28786mm">
                  <v:stroke endcap="round"/>
                  <v:path arrowok="t" textboxrect="0,0,51702,68783"/>
                </v:shape>
                <v:shape id="Shape 1248" o:spid="_x0000_s1178" style="position:absolute;left:14936;top:68065;width:0;height:450;visibility:visible;mso-wrap-style:square;v-text-anchor:top" coordsize="0,450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DoesIA&#10;AADdAAAADwAAAGRycy9kb3ducmV2LnhtbESPzWrDQAyE74W+w6JCbs06aSjBzSaEQqCXHuL2AYRX&#10;8Zp6tWZ/Evvto0MhNwnNjL7ZHSY/qCvF1Ac2sFpWoIjbYHvuDPz+nF63oFJGtjgEJgMzJTjsn592&#10;WNtw4zNdm9wpCeFUowGX81hrnVpHHtMyjMRyu4ToMcsaO20j3iTcD3pdVe/aY8/yweFIn47av6Z4&#10;A9+lKnnjTpc3kaUy69mV2BizeJmOH6AyTfkh/nd/WcFfbwRX2sgIen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kOh6wgAAAN0AAAAPAAAAAAAAAAAAAAAAAJgCAABkcnMvZG93&#10;bnJldi54bWxQSwUGAAAAAAQABAD1AAAAhwMAAAAA&#10;" path="m,45059l,e" filled="f" strokeweight=".28786mm">
                  <v:stroke endcap="round"/>
                  <v:path arrowok="t" textboxrect="0,0,0,45059"/>
                </v:shape>
                <v:shape id="Shape 1249" o:spid="_x0000_s1179" style="position:absolute;left:13337;top:67587;width:271;height:928;visibility:visible;mso-wrap-style:square;v-text-anchor:top" coordsize="27140,92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HezsIA&#10;AADdAAAADwAAAGRycy9kb3ducmV2LnhtbERPTWvCQBC9C/6HZYTe6qaplDa6iokUeqva6nnIjtnQ&#10;7GzIrkn677sFwds83uesNqNtRE+drx0reJonIIhLp2uuFHx/vT++gvABWWPjmBT8kofNejpZYabd&#10;wAfqj6ESMYR9hgpMCG0mpS8NWfRz1xJH7uI6iyHCrpK6wyGG20amSfIiLdYcGwy2VBgqf45Xq6Bx&#10;Ghef9T4vTttkl+aGz+UzK/UwG7dLEIHGcBff3B86zk8Xb/D/TTxB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Qd7OwgAAAN0AAAAPAAAAAAAAAAAAAAAAAJgCAABkcnMvZG93&#10;bnJldi54bWxQSwUGAAAAAAQABAD1AAAAhwMAAAAA&#10;" path="m24447,92825l27140,,22479,,,19368e" filled="f" strokeweight=".28786mm">
                  <v:stroke endcap="round"/>
                  <v:path arrowok="t" textboxrect="0,0,27140,92825"/>
                </v:shape>
                <v:shape id="Shape 1250" o:spid="_x0000_s1180" style="position:absolute;left:12398;top:67587;width:552;height:928;visibility:visible;mso-wrap-style:square;v-text-anchor:top" coordsize="55118,92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kLcQA&#10;AADdAAAADwAAAGRycy9kb3ducmV2LnhtbESPzW7CQAyE75V4h5UrcSubIhpByoIQiAr1xs8DWFmT&#10;RM16w+5CwtvXh0q92ZrxzOflenCtelCIjWcD75MMFHHpbcOVgct5/zYHFROyxdYzGXhShPVq9LLE&#10;wvqej/Q4pUpJCMcCDdQpdYXWsazJYZz4jli0qw8Ok6yh0jZgL+Gu1dMsy7XDhqWhxo62NZU/p7sz&#10;sDtc0+L+dcOKjmX/nIXcf/vcmPHrsPkElWhI/+a/64MV/OmH8Ms3MoJ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3pC3EAAAA3QAAAA8AAAAAAAAAAAAAAAAAmAIAAGRycy9k&#10;b3ducmV2LnhtbFBLBQYAAAAABAAEAPUAAACJAwAAAAA=&#10;" path="m27559,92825r-7772,-724l13170,91694,9335,89307,6642,86614,3531,80811,1562,73051,,61024,,46622,,31497,1562,19787,3531,12840,6642,6630,9335,3531,13170,1143,19787,r7772,l35331,r6642,1143l45796,3531r2705,3099l51600,12840r1969,6947l55118,31497r,15125l55118,61024,53569,73051r-1969,7760l48501,86614r-2705,2693l41973,91694r-6642,407l27559,92825e" filled="f" strokeweight=".28786mm">
                  <v:stroke endcap="round"/>
                  <v:path arrowok="t" textboxrect="0,0,55118,92825"/>
                </v:shape>
                <v:shape id="Shape 1251" o:spid="_x0000_s1181" style="position:absolute;left:11553;top:67594;width:540;height:921;visibility:visible;mso-wrap-style:square;v-text-anchor:top" coordsize="53975,9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LaxcIA&#10;AADdAAAADwAAAGRycy9kb3ducmV2LnhtbERPTYvCMBC9C/sfwix407SCRbqmIguCUhDUhWVvQzO2&#10;pc2kNNla/70RBG/zeJ+z3oymFQP1rrasIJ5HIIgLq2suFfxcdrMVCOeRNbaWScGdHGyyj8kaU21v&#10;fKLh7EsRQtilqKDyvkuldEVFBt3cdsSBu9reoA+wL6Xu8RbCTSsXUZRIgzWHhgo7+q6oaM7/RsEu&#10;j/P935jIOP89JkNkl4emOCg1/Ry3XyA8jf4tfrn3OsxfLGN4fhNOk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ctrFwgAAAN0AAAAPAAAAAAAAAAAAAAAAAJgCAABkcnMvZG93&#10;bnJldi54bWxQSwUGAAAAAAQABAD1AAAAhwMAAAAA&#10;" path="m17831,92101l28702,80811r7366,-9322l43104,61430,49327,48184,53569,36157r406,-9321l52845,19889,49746,13272,44247,7036,36474,2388,27559,,20206,1245,12027,4661,5817,10871,1562,17933,,25705r1143,9309l4254,42787r3518,4660l13576,52528r6211,1549l28702,55220r9741,-2375l43828,51283e" filled="f" strokeweight=".28786mm">
                  <v:stroke endcap="round"/>
                  <v:path arrowok="t" textboxrect="0,0,53975,92101"/>
                </v:shape>
                <v:shape id="Shape 1252" o:spid="_x0000_s1182" style="position:absolute;left:10772;top:67587;width:271;height:928;visibility:visible;mso-wrap-style:square;v-text-anchor:top" coordsize="27153,92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6pcMUA&#10;AADdAAAADwAAAGRycy9kb3ducmV2LnhtbERPS0sDMRC+F/wPYYTe2sSFiq5Ni6h9XUpbBelt2Iyb&#10;xc1k2aTbtb/eCEJv8/E9ZzrvXS06akPlWcPdWIEgLrypuNTw8b4YPYAIEdlg7Zk0/FCA+exmMMXc&#10;+DPvqTvEUqQQDjlqsDE2uZShsOQwjH1DnLgv3zqMCbalNC2eU7irZabUvXRYcWqw2NCLpeL7cHIa&#10;9q+0rD8fN7Y7HrdqF8u3zWWltB7e9s9PICL18Sr+d69Nmp9NMvj7Jp0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qlwxQAAAN0AAAAPAAAAAAAAAAAAAAAAAJgCAABkcnMv&#10;ZG93bnJldi54bWxQSwUGAAAAAAQABAD1AAAAigMAAAAA&#10;" path="m24460,92825l27153,,22479,,,19368e" filled="f" strokeweight=".28786mm">
                  <v:stroke endcap="round"/>
                  <v:path arrowok="t" textboxrect="0,0,27153,92825"/>
                </v:shape>
                <v:shape id="Shape 1253" o:spid="_x0000_s1183" style="position:absolute;left:9834;top:67583;width:551;height:932;visibility:visible;mso-wrap-style:square;v-text-anchor:top" coordsize="55118,93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QazcQA&#10;AADdAAAADwAAAGRycy9kb3ducmV2LnhtbERPyW7CMBC9I/EP1iD1BnZpWZRiUNVNcGS5cJvGQ5I2&#10;HluxA2m/vq6ExG2e3jqLVWdrcaYmVI413I8UCOLcmYoLDYf9+3AOIkRkg7Vj0vBDAVbLfm+BmXEX&#10;3tJ5FwuRQjhkqKGM0WdShrwki2HkPHHiTq6xGBNsCmkavKRwW8uxUlNpseLUUKKnl5Ly711rNai3&#10;zrcf7eHx+Lk5ReV/v2bT7avWd4Pu+QlEpC7exFf32qT548kD/H+TTp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kGs3EAAAA3QAAAA8AAAAAAAAAAAAAAAAAmAIAAGRycy9k&#10;b3ducmV2LnhtbFBLBQYAAAAABAAEAPUAAACJAwAAAAA=&#10;" path="m27559,93243l16675,92113,9322,89002,4661,83515,1143,78118,,68390,2705,60617,8179,53670r8090,-6223l27559,41554,38430,35331r5817,-6527l48489,23304r1244,-5791l49327,12014,46203,6642,40411,2705,33782,419,27559,,21349,419,14707,2705,8915,7048,5804,12014r-419,5499l6629,23304r4255,5500l16675,35331r10884,6223l38849,47447r8077,6223l52426,60617r2692,7773l53975,78118r-3518,5397l45784,89002r-7354,3111l27559,93243e" filled="f" strokeweight=".28786mm">
                  <v:stroke endcap="round"/>
                  <v:path arrowok="t" textboxrect="0,0,55118,93243"/>
                </v:shape>
                <v:shape id="Shape 1254" o:spid="_x0000_s1184" style="position:absolute;left:9004;top:67607;width:520;height:908;visibility:visible;mso-wrap-style:square;v-text-anchor:top" coordsize="51994,90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pisr8A&#10;AADdAAAADwAAAGRycy9kb3ducmV2LnhtbERPS2sCMRC+C/0PYQRvmvXVytYoxSJ48KKWnofNmA3d&#10;TMIm1fXfG0HwNh/fc5brzjXiQm20nhWMRwUI4spry0bBz2k7XICICVlj45kU3CjCevXWW2Kp/ZUP&#10;dDkmI3IIxxIV1CmFUspY1eQwjnwgztzZtw5Thq2RusVrDneNnBTFu3RoOTfUGGhTU/V3/HcKaLf/&#10;iOZ3ujExWQoYbGe/rVKDfvf1CSJRl17ip3un8/zJfAaPb/IJcn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SmKyvwAAAN0AAAAPAAAAAAAAAAAAAAAAAJgCAABkcnMvZG93bnJl&#10;di54bWxQSwUGAAAAAAQABAD1AAAAhAMAAAAA&#10;" path="m,l51994,r-711,6528l48171,13564r-5486,6222l36868,27140r-5474,6629l26822,41542r-4343,6947l17513,59055r-1244,6947l14707,74181r-737,9322l13970,90856e" filled="f" strokeweight=".28786mm">
                  <v:stroke endcap="round"/>
                  <v:path arrowok="t" textboxrect="0,0,51994,90856"/>
                </v:shape>
                <v:shape id="Shape 1255" o:spid="_x0000_s1185" style="position:absolute;left:7178;top:67594;width:540;height:921;visibility:visible;mso-wrap-style:square;v-text-anchor:top" coordsize="53975,9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ncxsIA&#10;AADdAAAADwAAAGRycy9kb3ducmV2LnhtbERPTYvCMBC9C/sfwgjebFqhRbpGEUFQCgvqwrK3oRnb&#10;YjMpTbbWf78RBG/zeJ+z2oymFQP1rrGsIIliEMSl1Q1XCr4v+/kShPPIGlvLpOBBDjbrj8kKc23v&#10;fKLh7CsRQtjlqKD2vsuldGVNBl1kO+LAXW1v0AfYV1L3eA/hppWLOM6kwYZDQ40d7Woqb+c/o2Bf&#10;JMXhd8xkUvx8ZUNs0+OtPCo1m47bTxCeRv8Wv9wHHeYv0hSe34QT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SdzGwgAAAN0AAAAPAAAAAAAAAAAAAAAAAJgCAABkcnMvZG93&#10;bnJldi54bWxQSwUGAAAAAAQABAD1AAAAhwMAAAAA&#10;" path="m17818,92101l28702,80811r7353,-9322l43091,61430,49314,48184,53556,36157r419,-9321l52845,19889,49733,13272,44234,7036,36474,2388,27559,,20206,1245,12014,4661,5804,10871,1549,17933,,25705r1143,9309l4242,42787r3518,4660l13576,52528r6211,1549l28702,55220r9728,-2375l43828,51283e" filled="f" strokeweight=".28786mm">
                  <v:stroke endcap="round"/>
                  <v:path arrowok="t" textboxrect="0,0,53975,92101"/>
                </v:shape>
                <v:shape id="Shape 1256" o:spid="_x0000_s1186" style="position:absolute;left:20351;top:57864;width:338;height:591;visibility:visible;mso-wrap-style:square;v-text-anchor:top" coordsize="33807,59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7ekMQA&#10;AADdAAAADwAAAGRycy9kb3ducmV2LnhtbERPTWvCQBC9C/6HZYTedKNSDdFVpLXgwR6MFnocs9Mk&#10;NDsbdrcm/fddoeBtHu9z1tveNOJGzteWFUwnCQjiwuqaSwWX89s4BeEDssbGMin4JQ/bzXCwxkzb&#10;jk90y0MpYgj7DBVUIbSZlL6oyKCf2JY4cl/WGQwRulJqh10MN42cJclCGqw5NlTY0ktFxXf+YxQc&#10;8uNHun/vvGk+ly5tL8vXeXdV6mnU71YgAvXhIf53H3ScP3tewP2beIL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e3pDEAAAA3QAAAA8AAAAAAAAAAAAAAAAAmAIAAGRycy9k&#10;b3ducmV2LnhtbFBLBQYAAAAABAAEAPUAAACJAwAAAAA=&#10;" path="m,l33807,r-469,4242l31318,8827r-3569,4038l23978,17640r-3569,4318l17437,27013r-2832,4508l11379,38392r-800,4508l9563,48222r-470,6058l9093,59055e" filled="f" strokeweight=".18733mm">
                  <v:stroke endcap="round"/>
                  <v:path arrowok="t" textboxrect="0,0,33807,59055"/>
                </v:shape>
                <v:shape id="Shape 1257" o:spid="_x0000_s1187" style="position:absolute;left:19790;top:58142;width:313;height:20;visibility:visible;mso-wrap-style:square;v-text-anchor:top" coordsize="31255,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kCcMIA&#10;AADdAAAADwAAAGRycy9kb3ducmV2LnhtbERPS4vCMBC+L/gfwgh7W1MFH1Sj6Iqw4EW7eh+asS02&#10;k26T1uqvN4Kwt/n4nrNYdaYULdWusKxgOIhAEKdWF5wpOP3uvmYgnEfWWFomBXdysFr2PhYYa3vj&#10;I7WJz0QIYRejgtz7KpbSpTkZdANbEQfuYmuDPsA6k7rGWwg3pRxF0UQaLDg05FjRd07pNWmMgnSn&#10;24ff7pOkaTaRPhz+ztcjKvXZ79ZzEJ46/y9+u390mD8aT+H1TThB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QJwwgAAAN0AAAAPAAAAAAAAAAAAAAAAAJgCAABkcnMvZG93&#10;bnJldi54bWxQSwUGAAAAAAQABAD1AAAAhwMAAAAA&#10;" path="m31255,l,,,2019r31255,l31255,xe" filled="f" strokeweight=".18733mm">
                  <v:stroke endcap="round"/>
                  <v:path arrowok="t" textboxrect="0,0,31255,2019"/>
                </v:shape>
                <v:shape id="Shape 1258" o:spid="_x0000_s1188" style="position:absolute;left:19194;top:57856;width:328;height:599;visibility:visible;mso-wrap-style:square;v-text-anchor:top" coordsize="32791,5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Vv68cA&#10;AADdAAAADwAAAGRycy9kb3ducmV2LnhtbESPQUsDMRCF74L/IYzgzWbbomy3TYuIoggeui2F3oZk&#10;uhu6mSyb2K7/3jkI3mZ4b977ZrUZQ6cuNCQf2cB0UoAittF5bgzsd28PJaiUkR12kcnADyXYrG9v&#10;Vli5eOUtXercKAnhVKGBNue+0jrZlgKmSeyJRTvFIWCWdWi0G/Aq4aHTs6J40gE9S0OLPb20ZM/1&#10;dzDgyvezPdrFq/cL/Cp3h/mh+5wbc383Pi9BZRrzv/nv+sMJ/uxRcOUbGUG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Fb+vHAAAA3QAAAA8AAAAAAAAAAAAAAAAAmAIAAGRy&#10;cy9kb3ducmV2LnhtbFBLBQYAAAAABAAEAPUAAACMAwAAAAA=&#10;" path="m267,57099r4241,1473l8814,59385r4305,470l17907,59385r4305,-1016l26264,56362r2489,-3035l31305,49288r1016,-4584l32791,39929,31509,35877,29299,31585,25717,28816,20930,26530,15608,25247r-4775,-749l30506,3022,30506,,,e" filled="f" strokeweight=".18733mm">
                  <v:stroke endcap="round"/>
                  <v:path arrowok="t" textboxrect="0,0,32791,59855"/>
                </v:shape>
                <v:shape id="Shape 1259" o:spid="_x0000_s1189" style="position:absolute;left:18621;top:57849;width:358;height:606;visibility:visible;mso-wrap-style:square;v-text-anchor:top" coordsize="35827,60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JOmMEA&#10;AADdAAAADwAAAGRycy9kb3ducmV2LnhtbERPS2sCMRC+C/0PYQq9abYWRVejqFBqT8XHxduwGTeh&#10;m8mSRF3/vREKvc3H95z5snONuFKI1rOC90EBgrjy2nKt4Hj47E9AxISssfFMCu4UYbl46c2x1P7G&#10;O7ruUy1yCMcSFZiU2lLKWBlyGAe+Jc7c2QeHKcNQSx3wlsNdI4dFMZYOLecGgy1tDFW/+4tTMP7q&#10;kmVDeDpuw/fJricfzU9U6u21W81AJOrSv/jPvdV5/nA0hec3+QS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STpjBAAAA3QAAAA8AAAAAAAAAAAAAAAAAmAIAAGRycy9kb3du&#10;cmV2LnhtbFBLBQYAAAAABAAEAPUAAACGAwAAAAA=&#10;" path="m17907,60604r-7061,-736l6071,57849,3035,54280,749,50775,,44450,1753,39396,5321,34887r5258,-4038l17907,27013r7087,-4051l28765,18720r2744,-3569l32334,11379,32055,7811,30023,4318,26264,1753,21958,267,17907,,13868,267,9563,1753,5791,4585,3772,7811r-267,3568l4305,15151r2769,3569l10846,22962r7061,4051l25248,30849r5258,4038l34074,39396r1753,5054l35078,50775r-2287,3505l29769,57849r-4775,2019l17907,60604e" filled="f" strokeweight=".18733mm">
                  <v:stroke endcap="round"/>
                  <v:path arrowok="t" textboxrect="0,0,35827,60604"/>
                </v:shape>
                <v:shape id="Shape 1260" o:spid="_x0000_s1190" style="position:absolute;left:18100;top:58142;width:313;height:20;visibility:visible;mso-wrap-style:square;v-text-anchor:top" coordsize="31242,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Iei8QA&#10;AADdAAAADwAAAGRycy9kb3ducmV2LnhtbESPT2vCQBDF7wW/wzJCb3WjRdHoKiIWLfTiv/uQHZNg&#10;djZmN5p+e+dQ6G2G9+a93yxWnavUg5pQejYwHCSgiDNvS84NnE9fH1NQISJbrDyTgV8KsFr23haY&#10;Wv/kAz2OMVcSwiFFA0WMdap1yApyGAa+Jhbt6huHUdYm17bBp4S7So+SZKIdliwNBda0KSi7HVtn&#10;4Pv8SbrDzUzfx4ddux3vLj8tG/Pe79ZzUJG6+G/+u95bwR9NhF++kRH0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CHovEAAAA3QAAAA8AAAAAAAAAAAAAAAAAmAIAAGRycy9k&#10;b3ducmV2LnhtbFBLBQYAAAAABAAEAPUAAACJAwAAAAA=&#10;" path="m31242,l,,,2019r31242,l31242,xe" filled="f" strokeweight=".18733mm">
                  <v:stroke endcap="round"/>
                  <v:path arrowok="t" textboxrect="0,0,31242,2019"/>
                </v:shape>
                <v:shape id="Shape 1261" o:spid="_x0000_s1191" style="position:absolute;left:17547;top:57856;width:278;height:599;visibility:visible;mso-wrap-style:square;v-text-anchor:top" coordsize="27749,5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E1c8EA&#10;AADdAAAADwAAAGRycy9kb3ducmV2LnhtbERPS4vCMBC+C/6HMII3TSso266xSEH05GsX9jo0s23Z&#10;ZlKaaOu/N4Kwt/n4nrPOBtOIO3WutqwgnkcgiAuray4VfH/tZh8gnEfW2FgmBQ9ykG3GozWm2vZ8&#10;ofvVlyKEsEtRQeV9m0rpiooMurltiQP3azuDPsCulLrDPoSbRi6iaCUN1hwaKmwpr6j4u96MgmOf&#10;x6fk/LOseX8x+2TnbdwnSk0nw/YThKfB/4vf7oMO8xerGF7fhBPk5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BNXPBAAAA3QAAAA8AAAAAAAAAAAAAAAAAmAIAAGRycy9kb3du&#10;cmV2LnhtbFBLBQYAAAAABAAEAPUAAACGAwAAAAA=&#10;" path="m,59855r5055,-470l9563,58572r6058,-1473l20142,54343r4026,-3035l26200,47269r1003,-4584l27749,37909,26467,32855,23432,28549,19126,24498,14338,23495,8826,22212r-4584,l1016,22212,3022,,26467,e" filled="f" strokeweight=".18733mm">
                  <v:stroke endcap="round"/>
                  <v:path arrowok="t" textboxrect="0,0,27749,59855"/>
                </v:shape>
                <v:shape id="Shape 1262" o:spid="_x0000_s1192" style="position:absolute;left:16931;top:57849;width:358;height:606;visibility:visible;mso-wrap-style:square;v-text-anchor:top" coordsize="35814,60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bjLwA&#10;AADdAAAADwAAAGRycy9kb3ducmV2LnhtbERPvQrCMBDeBd8hnOCmqR1EqlFEKTi4qHU/mjMtNpfS&#10;RK1vbwTB7T6+31ttetuIJ3W+dqxgNk1AEJdO12wUFJd8sgDhA7LGxjEpeJOHzXo4WGGm3YtP9DwH&#10;I2II+wwVVCG0mZS+rMiin7qWOHI311kMEXZG6g5fMdw2Mk2SubRYc2yosKVdReX9/LAKcgzyWC6k&#10;yR/Jtt7tqbj2plBqPOq3SxCB+vAX/9wHHeen8xS+38QT5Po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lL9uMvAAAAN0AAAAPAAAAAAAAAAAAAAAAAJgCAABkcnMvZG93bnJldi54&#10;bWxQSwUGAAAAAAQABAD1AAAAgQMAAAAA&#10;" path="m17894,60604r-7061,-736l6058,57849,3022,54280,737,50775,,44450,1740,39396,5309,34887r5257,-4038l17894,27013r7087,-4051l28753,18720r2743,-3569l32321,11379,32042,7811,30023,4318,26264,1753,21946,267,17894,,13856,267,9550,1753,5779,4585,3759,7811r-267,3568l4293,15151r2768,3569l10833,22962r7061,4051l25235,30849r5258,4038l34061,39396r1753,5054l35077,50775r-2298,3505l29756,57849r-4775,2019l17894,60604e" filled="f" strokeweight=".18733mm">
                  <v:stroke endcap="round"/>
                  <v:path arrowok="t" textboxrect="0,0,35814,60604"/>
                </v:shape>
                <v:shape id="Shape 1263" o:spid="_x0000_s1193" style="position:absolute;left:16345;top:57859;width:336;height:447;visibility:visible;mso-wrap-style:square;v-text-anchor:top" coordsize="33604,44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QuLr8A&#10;AADdAAAADwAAAGRycy9kb3ducmV2LnhtbERPy6rCMBDdX/AfwgjurqkKKtUoIgiCoPgCl0MztsFm&#10;Upqo9e+NILibw3nOdN7YUjyo9saxgl43AUGcOW04V3A6rv7HIHxA1lg6JgUv8jCftf6mmGr35D09&#10;DiEXMYR9igqKEKpUSp8VZNF3XUUcuaurLYYI61zqGp8x3JaynyRDadFwbCiwomVB2e1wtwpwPDo6&#10;nW0Wxpb2st7uX+fdyijVaTeLCYhATfiJv+61jvP7wwF8voknyN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lC4uvwAAAN0AAAAPAAAAAAAAAAAAAAAAAJgCAABkcnMvZG93bnJl&#10;di54bWxQSwUGAAAAAAQABAD1AAAAhAMAAAAA&#10;" path="m33604,44729l,44729,,41682,17920,e" filled="f" strokeweight=".18733mm">
                  <v:stroke endcap="round"/>
                  <v:path arrowok="t" textboxrect="0,0,33604,44729"/>
                </v:shape>
                <v:shape id="Shape 1264" o:spid="_x0000_s1194" style="position:absolute;left:16594;top:58162;width:0;height:293;visibility:visible;mso-wrap-style:square;v-text-anchor:top" coordsize="0,29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u3psEA&#10;AADdAAAADwAAAGRycy9kb3ducmV2LnhtbERPTYvCMBC9C/6HMII3TVekSNcosiB4UVgVdo9DM9tG&#10;m0looq3/3iwI3ubxPme57m0j7tQG41jBxzQDQVw6bbhScD5tJwsQISJrbByTggcFWK+GgyUW2nX8&#10;TfdjrEQK4VCggjpGX0gZyposhqnzxIn7c63FmGBbSd1il8JtI2dZlkuLhlNDjZ6+aiqvx5tVYM7x&#10;57e7bvY+ry4Hbx2Z7nJTajzqN58gIvXxLX65dzrNn+Vz+P8mnS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7t6bBAAAA3QAAAA8AAAAAAAAAAAAAAAAAmAIAAGRycy9kb3du&#10;cmV2LnhtbFBLBQYAAAAABAAEAPUAAACGAwAAAAA=&#10;" path="m,29299l,e" filled="f" strokeweight=".18733mm">
                  <v:stroke endcap="round"/>
                  <v:path arrowok="t" textboxrect="0,0,0,29299"/>
                </v:shape>
                <v:shape id="Shape 1265" o:spid="_x0000_s1195" style="position:absolute;left:15875;top:57851;width:176;height:604;visibility:visible;mso-wrap-style:square;v-text-anchor:top" coordsize="17640,60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m8lMMA&#10;AADdAAAADwAAAGRycy9kb3ducmV2LnhtbERP22rCQBB9F/yHZYS+1Y1CRaOr1BsIBVvTfsCQHZPY&#10;7GzYXU38+65Q8G0O5zqLVWdqcSPnK8sKRsMEBHFudcWFgp/v/esUhA/IGmvLpOBOHlbLfm+BqbYt&#10;n+iWhULEEPYpKihDaFIpfV6SQT+0DXHkztYZDBG6QmqHbQw3tRwnyUQarDg2lNjQpqT8N7saBbt2&#10;7WajTXf+SrbH/GPL+nL81Eq9DLr3OYhAXXiK/90HHeePJ2/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m8lMMAAADdAAAADwAAAAAAAAAAAAAAAACYAgAAZHJzL2Rv&#10;d25yZXYueG1sUEsFBgAAAAAEAAQA9QAAAIgDAAAAAA==&#10;" path="m15900,60338l17640,,14618,,,12598e" filled="f" strokeweight=".18733mm">
                  <v:stroke endcap="round"/>
                  <v:path arrowok="t" textboxrect="0,0,17640,60338"/>
                </v:shape>
                <v:shape id="Shape 1266" o:spid="_x0000_s1196" style="position:absolute;left:15241;top:57851;width:358;height:604;visibility:visible;mso-wrap-style:square;v-text-anchor:top" coordsize="35814,60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2wy8QA&#10;AADdAAAADwAAAGRycy9kb3ducmV2LnhtbERP32vCMBB+H+x/CCf4UmY6YUWqUWQwmDIQtS97O5Kz&#10;LTaXLona/feLIOztPr6ft1gNthNX8qF1rOB1koMg1s60XCuojh8vMxAhIhvsHJOCXwqwWj4/LbA0&#10;7sZ7uh5iLVIIhxIVNDH2pZRBN2QxTFxPnLiT8xZjgr6WxuMthdtOTvO8kBZbTg0N9vTekD4fLlbB&#10;98b/fGX7rK12p932zVeZ1i5Tajwa1nMQkYb4L364P02aPy0KuH+TTp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9sMvEAAAA3QAAAA8AAAAAAAAAAAAAAAAAmAIAAGRycy9k&#10;b3ducmV2LnhtbFBLBQYAAAAABAAEAPUAAACJAwAAAAA=&#10;" path="m17894,60338r-5042,-470l8547,59601,6058,58052,4293,56299,2286,52527,1003,47473,,39675,,30302,,20472,1003,12865,2286,8344,4293,4318,6058,2286,8547,737,12852,r5042,l22949,r4318,737l29756,2286r1753,2032l33528,8344r1283,4521l35814,20472r,9830l35814,39675r-1003,7798l33528,52527r-2019,3772l29756,58052r-2489,1549l22949,59868r-5055,470e" filled="f" strokeweight=".18733mm">
                  <v:stroke endcap="round"/>
                  <v:path arrowok="t" textboxrect="0,0,35814,60338"/>
                </v:shape>
                <v:shape id="Shape 1267" o:spid="_x0000_s1197" style="position:absolute;left:14668;top:57856;width:350;height:599;visibility:visible;mso-wrap-style:square;v-text-anchor:top" coordsize="35077,5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J3K8MA&#10;AADdAAAADwAAAGRycy9kb3ducmV2LnhtbERP3WrCMBS+H+wdwhl4N9PqUOmMIoLOmzH8eYBDc0zK&#10;mpPaxLa+/TIY7O58fL9nuR5cLTpqQ+VZQT7OQBCXXldsFFzOu9cFiBCRNdaeScGDAqxXz09LLLTv&#10;+UjdKRqRQjgUqMDG2BRShtKSwzD2DXHirr51GBNsjdQt9inc1XKSZTPpsOLUYLGhraXy+3R3Cm75&#10;17V7+7ib6fbzsHG7h7H5vldq9DJs3kFEGuK/+M990Gn+ZDaH32/SC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J3K8MAAADdAAAADwAAAAAAAAAAAAAAAACYAgAAZHJzL2Rv&#10;d25yZXYueG1sUEsFBgAAAAAEAAQA9QAAAIgDAAAAAA==&#10;" path="m11582,59855r7062,-7341l23444,46456r4572,-6527l32055,31305r2768,-7810l35077,17437r-736,-4521l32322,8610,28753,4572,23698,1537,17907,,13132,800,7810,3022,3772,7061,1003,11633,,16688r749,6070l2756,27813r2286,3022l8814,34137r4051,1016l18644,35877r6337,-1549l28486,33325e" filled="f" strokeweight=".18733mm">
                  <v:stroke endcap="round"/>
                  <v:path arrowok="t" textboxrect="0,0,35077,59855"/>
                </v:shape>
                <v:shape id="Shape 1268" o:spid="_x0000_s1198" style="position:absolute;left:14117;top:58142;width:313;height:20;visibility:visible;mso-wrap-style:square;v-text-anchor:top" coordsize="31242,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QSjcQA&#10;AADdAAAADwAAAGRycy9kb3ducmV2LnhtbESPT2vCQBDF7wW/wzJCb3WjRdHoKiIWLfTiv/uQHZNg&#10;djZmN5p+e+dQ6G2G9+a93yxWnavUg5pQejYwHCSgiDNvS84NnE9fH1NQISJbrDyTgV8KsFr23haY&#10;Wv/kAz2OMVcSwiFFA0WMdap1yApyGAa+Jhbt6huHUdYm17bBp4S7So+SZKIdliwNBda0KSi7HVtn&#10;4Pv8SbrDzUzfx4ddux3vLj8tG/Pe79ZzUJG6+G/+u95bwR9NBFe+kRH0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0Eo3EAAAA3QAAAA8AAAAAAAAAAAAAAAAAmAIAAGRycy9k&#10;b3ducmV2LnhtbFBLBQYAAAAABAAEAPUAAACJAwAAAAA=&#10;" path="m31242,l,,,2019r31242,l31242,xe" filled="f" strokeweight=".18733mm">
                  <v:stroke endcap="round"/>
                  <v:path arrowok="t" textboxrect="0,0,31242,2019"/>
                </v:shape>
                <v:shape id="Shape 1269" o:spid="_x0000_s1199" style="position:absolute;left:13582;top:57851;width:176;height:604;visibility:visible;mso-wrap-style:square;v-text-anchor:top" coordsize="17640,60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S2kcEA&#10;AADdAAAADwAAAGRycy9kb3ducmV2LnhtbERP24rCMBB9F/Yfwizsm6b6IFqN4uoKCwveP2Boxrba&#10;TEoSbffvjSD4Nodznem8NZW4k/OlZQX9XgKCOLO65FzB6bjujkD4gKyxskwK/snDfPbRmWKqbcN7&#10;uh9CLmII+xQVFCHUqZQ+K8ig79maOHJn6wyGCF0utcMmhptKDpJkKA2WHBsKrGlZUHY93IyCn+bb&#10;jfvL9rxLVpvsb8X6stlqpb4+28UERKA2vMUv96+O8wfDMTy/iS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EtpHBAAAA3QAAAA8AAAAAAAAAAAAAAAAAmAIAAGRycy9kb3du&#10;cmV2LnhtbFBLBQYAAAAABAAEAPUAAACGAwAAAAA=&#10;" path="m15900,60338l17640,,14618,,,12598e" filled="f" strokeweight=".18733mm">
                  <v:stroke endcap="round"/>
                  <v:path arrowok="t" textboxrect="0,0,17640,60338"/>
                </v:shape>
                <v:shape id="Shape 1270" o:spid="_x0000_s1200" style="position:absolute;left:13001;top:58142;width:312;height:20;visibility:visible;mso-wrap-style:square;v-text-anchor:top" coordsize="31242,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uIVsUA&#10;AADdAAAADwAAAGRycy9kb3ducmV2LnhtbESPzW7CQAyE75V4h5WRuJUNIEoJLAghEK3EhZ/erayb&#10;RM16Q3YD4e3rQ6XebM145vNy3blK3akJpWcDo2ECijjztuTcwPWyf30HFSKyxcozGXhSgPWq97LE&#10;1PoHn+h+jrmSEA4pGihirFOtQ1aQwzD0NbFo375xGGVtcm0bfEi4q/Q4Sd60w5KlocCatgVlP+fW&#10;Gfi8Tkh3uJ3r2/R0aHfTw9exZWMG/W6zABWpi//mv+sPK/jjmfDLNzK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G4hWxQAAAN0AAAAPAAAAAAAAAAAAAAAAAJgCAABkcnMv&#10;ZG93bnJldi54bWxQSwUGAAAAAAQABAD1AAAAigMAAAAA&#10;" path="m31242,l,,,2019r31242,l31242,xe" filled="f" strokeweight=".18733mm">
                  <v:stroke endcap="round"/>
                  <v:path arrowok="t" textboxrect="0,0,31242,2019"/>
                </v:shape>
                <v:shape id="Shape 1271" o:spid="_x0000_s1201" style="position:absolute;left:12404;top:57849;width:359;height:606;visibility:visible;mso-wrap-style:square;v-text-anchor:top" coordsize="35814,606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TTJr0A&#10;AADdAAAADwAAAGRycy9kb3ducmV2LnhtbERPvQrCMBDeBd8hnOCmqQ4q1SiiFBxc1LofzZkWm0tp&#10;ota3N4Lgdh/f7602na3Fk1pfOVYwGScgiAunKzYK8ks2WoDwAVlj7ZgUvMnDZt3vrTDV7sUnep6D&#10;ETGEfYoKyhCaVEpflGTRj11DHLmbay2GCFsjdYuvGG5rOU2SmbRYcWwosaFdScX9/LAKMgzyWCyk&#10;yR7JttrtKb92JldqOOi2SxCBuvAX/9wHHedP5xP4fhNPkO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0CTTJr0AAADdAAAADwAAAAAAAAAAAAAAAACYAgAAZHJzL2Rvd25yZXYu&#10;eG1sUEsFBgAAAAAEAAQA9QAAAIIDAAAAAA==&#10;" path="m17907,60604r-7074,-736l6058,57849,3023,54280,737,50775,,44450,1740,39396,5321,34887r5245,-4038l17907,27013r7074,-4051l28753,18720r2756,-3569l32321,11379,32042,7811,30023,4318,26251,1753,21946,267,17907,,13868,267,9550,1753,5779,4585,3772,7811r-279,3568l4293,15151r2768,3569l10833,22962r7074,4051l25248,30849r5257,4038l34074,39396r1740,5054l35077,50775r-2286,3505l29756,57849r-4775,2019l17907,60604e" filled="f" strokeweight=".18733mm">
                  <v:stroke endcap="round"/>
                  <v:path arrowok="t" textboxrect="0,0,35814,60604"/>
                </v:shape>
                <v:shape id="Shape 1272" o:spid="_x0000_s1202" style="position:absolute;left:11841;top:57864;width:338;height:591;visibility:visible;mso-wrap-style:square;v-text-anchor:top" coordsize="33807,59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CE88QA&#10;AADdAAAADwAAAGRycy9kb3ducmV2LnhtbERPTWvCQBC9F/wPyxR6q5um0IToKkUteKiHRgWPY3ZM&#10;QrOzYXdr0n/fFQre5vE+Z74cTSeu5HxrWcHLNAFBXFndcq3gsP94zkH4gKyxs0wKfsnDcjF5mGOh&#10;7cBfdC1DLWII+wIVNCH0hZS+asign9qeOHIX6wyGCF0ttcMhhptOpknyJg22HBsa7GnVUPVd/hgF&#10;2/LzmG92gzfdKXN5f8jWr8NZqafH8X0GItAY7uJ/91bH+WmWwu2be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QhPPEAAAA3QAAAA8AAAAAAAAAAAAAAAAAmAIAAGRycy9k&#10;b3ducmV2LnhtbFBLBQYAAAAABAAEAPUAAACJAwAAAAA=&#10;" path="m,l33807,r-482,4242l31318,8827r-3569,4038l23978,17640r-3582,4318l17437,27013r-2832,4508l11379,38392r-813,4508l9563,48222r-483,6058l9080,59055e" filled="f" strokeweight=".18733mm">
                  <v:stroke endcap="round"/>
                  <v:path arrowok="t" textboxrect="0,0,33807,59055"/>
                </v:shape>
                <v:shape id="Shape 1273" o:spid="_x0000_s1203" style="position:absolute;left:11258;top:57856;width:351;height:599;visibility:visible;mso-wrap-style:square;v-text-anchor:top" coordsize="35077,5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Dn9cMA&#10;AADdAAAADwAAAGRycy9kb3ducmV2LnhtbERP3WrCMBS+H+wdwhl4N9PqcKMzighOb0R0e4BDc0zK&#10;mpOuiW19+0UQvDsf3++ZLwdXi47aUHlWkI8zEMSl1xUbBT/fm9cPECEia6w9k4IrBVgunp/mWGjf&#10;85G6UzQihXAoUIGNsSmkDKUlh2HsG+LEnX3rMCbYGqlb7FO4q+Uky2bSYcWpwWJDa0vl7+niFPzl&#10;h3P3tr2Y6Xq/W7nN1dj8q1dq9DKsPkFEGuJDfHfvdJo/eZ/C7Zt0gl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Dn9cMAAADdAAAADwAAAAAAAAAAAAAAAACYAgAAZHJzL2Rv&#10;d25yZXYueG1sUEsFBgAAAAAEAAQA9QAAAIgDAAAAAA==&#10;" path="m11582,59855r7062,-7341l23432,46456r4584,-6527l32042,31305r2769,-7810l35077,17437r-736,-4521l32321,8610,28753,4572,23698,1537,17907,,13119,800,7810,3022,3772,7061,1003,11633,,16688r737,6070l2756,27813r2286,3022l8814,34137r4051,1016l18644,35877r6337,-1549l28473,33325e" filled="f" strokeweight=".18733mm">
                  <v:stroke endcap="round"/>
                  <v:path arrowok="t" textboxrect="0,0,35077,59855"/>
                </v:shape>
                <v:shape id="Shape 1274" o:spid="_x0000_s1204" style="position:absolute;left:10164;top:57927;width:313;height:528;visibility:visible;mso-wrap-style:square;v-text-anchor:top" coordsize="31242,52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o0yMIA&#10;AADdAAAADwAAAGRycy9kb3ducmV2LnhtbERPS2vCQBC+F/oflil4KWZjqFqiq4gg2FNpVHodspMH&#10;ZmdDds3j33cLhd7m43vOdj+aRvTUudqygkUUgyDOra65VHC9nObvIJxH1thYJgUTOdjvnp+2mGo7&#10;8Bf1mS9FCGGXooLK+zaV0uUVGXSRbYkDV9jOoA+wK6XucAjhppFJHK+kwZpDQ4UtHSvK79nDKPj8&#10;+F7orF8yFxc38W2oX90yU2r2Mh42IDyN/l/85z7rMD9Zv8HvN+EEuf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2jTIwgAAAN0AAAAPAAAAAAAAAAAAAAAAAJgCAABkcnMvZG93&#10;bnJldi54bWxQSwUGAAAAAAQABAD1AAAAhwMAAAAA&#10;" path="m,52794l,,2756,,28473,52794r2769,l31242,e" filled="f" strokeweight=".18733mm">
                  <v:stroke endcap="round"/>
                  <v:path arrowok="t" textboxrect="0,0,31242,52794"/>
                </v:shape>
                <v:shape id="Shape 1275" o:spid="_x0000_s1205" style="position:absolute;left:9591;top:57922;width:335;height:533;visibility:visible;mso-wrap-style:square;v-text-anchor:top" coordsize="33541,53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NN4MQA&#10;AADdAAAADwAAAGRycy9kb3ducmV2LnhtbERPTWvCQBC9F/oflin0UnSj0CrRVawg5KAHo3ges2MS&#10;m50Nu6tJ/31XKHibx/uc+bI3jbiT87VlBaNhAoK4sLrmUsHxsBlMQfiArLGxTAp+ycNy8foyx1Tb&#10;jvd0z0MpYgj7FBVUIbSplL6oyKAf2pY4chfrDIYIXSm1wy6Gm0aOk+RLGqw5NlTY0rqi4ie/GQV5&#10;dv3oi+up06tdt3fZeTupv7dKvb/1qxmIQH14iv/dmY7zx5NPeHw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jTeDEAAAA3QAAAA8AAAAAAAAAAAAAAAAAmAIAAGRycy9k&#10;b3ducmV2LnhtbFBLBQYAAAAABAAEAPUAAACJAwAAAAA=&#10;" path="m20676,24994r5054,-750l29769,21222r2286,-4318l33541,12129,32525,8357,30035,4306,25730,1473,20676,,15621,,,,,53264r15621,e" filled="f" strokeweight=".18733mm">
                  <v:stroke endcap="round"/>
                  <v:path arrowok="t" textboxrect="0,0,33541,53264"/>
                </v:shape>
                <v:shape id="Shape 1276" o:spid="_x0000_s1206" style="position:absolute;left:9591;top:58177;width:343;height:278;visibility:visible;mso-wrap-style:square;v-text-anchor:top" coordsize="34277,27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TrTMUA&#10;AADdAAAADwAAAGRycy9kb3ducmV2LnhtbERP22rCQBB9L/Qflin0pehGoTFEV5FSoRSs9fY+ZKfZ&#10;YHY2ZLcm+vVdQejbHM51Zove1uJMra8cKxgNExDEhdMVlwoO+9UgA+EDssbaMSm4kIfF/PFhhrl2&#10;HW/pvAuliCHsc1RgQmhyKX1hyKIfuoY4cj+utRgibEupW+xiuK3lOElSabHi2GCwoTdDxWn3axVk&#10;6dEsV9/v180m6z796fVlMlp/KfX81C+nIAL14V98d3/oOH88SeH2TTxB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OtMxQAAAN0AAAAPAAAAAAAAAAAAAAAAAJgCAABkcnMv&#10;ZG93bnJldi54bWxQSwUGAAAAAAQABAD1AAAAigMAAAAA&#10;" path="m15621,27737r5791,l26187,26251r3582,-2819l32525,19926r1752,-5054l33541,10566,31788,6528,28486,3759,26187,2019,20676,736,15621,,,e" filled="f" strokeweight=".18733mm">
                  <v:stroke endcap="round"/>
                  <v:path arrowok="t" textboxrect="0,0,34277,27737"/>
                </v:shape>
                <v:shape id="Shape 1277" o:spid="_x0000_s1207" style="position:absolute;left:9030;top:57899;width:285;height:556;visibility:visible;mso-wrap-style:square;v-text-anchor:top" coordsize="28550,55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3QLr0A&#10;AADdAAAADwAAAGRycy9kb3ducmV2LnhtbERPvQrCMBDeBd8hnOCmqQ5qq1FEEVwcrMX5aM622FxK&#10;E7W+vREEt/v4fm+16UwtntS6yrKCyTgCQZxbXXGhILscRgsQziNrrC2Tgjc52Kz7vRUm2r74TM/U&#10;FyKEsEtQQel9k0jp8pIMurFtiAN3s61BH2BbSN3iK4SbWk6jaCYNVhwaSmxoV1J+Tx9GgTnF0dZm&#10;V8Pp3l9Ok1jLg4yVGg667RKEp87/xT/3UYf50/kcvt+EE+T6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P3QLr0AAADdAAAADwAAAAAAAAAAAAAAAACYAgAAZHJzL2Rvd25yZXYu&#10;eG1sUEsFBgAAAAAEAAQA9QAAAIIDAAAAAA==&#10;" path="m,46203r1816,4571l7074,54064r4305,1486l18453,55080r5791,-3023l27813,47739r737,-6337l26530,35890,22225,31572,17170,28016,12395,25514,7887,22962,3835,19926,1549,15684,800,9817,2286,5321,5855,2286,10909,r5525,l20942,1003r4039,2553l27813,7328e" filled="f" strokeweight=".18733mm">
                  <v:stroke endcap="round"/>
                  <v:path arrowok="t" textboxrect="0,0,28550,55550"/>
                </v:shape>
                <v:shape id="Shape 1278" o:spid="_x0000_s1208" style="position:absolute;left:8482;top:58455;width:297;height:0;visibility:visible;mso-wrap-style:square;v-text-anchor:top" coordsize="297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8MRcQA&#10;AADdAAAADwAAAGRycy9kb3ducmV2LnhtbESPQW/CMAyF75P4D5GRdhspndhQISBAGpq004DLblZj&#10;0kLjVE1Gy7+fD0i7PcvPn99brgffqBt1sQ5sYDrJQBGXwdbsDJyOHy9zUDEhW2wCk4E7RVivRk9L&#10;LGzo+Ztuh+SUQDgWaKBKqS20jmVFHuMktMSyO4fOY5Kxc9p22AvcNzrPsjftsWb5UGFLu4rK6+HX&#10;C2Wmt/t4/Clr9+p6Oz/5y1eTG/M8HjYLUImG9G9+XH9aiZ+/S1xpIxL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fDEXEAAAA3QAAAA8AAAAAAAAAAAAAAAAAmAIAAGRycy9k&#10;b3ducmV2LnhtbFBLBQYAAAAABAAEAPUAAACJAwAAAAA=&#10;" path="m29769,l,e" filled="f" strokeweight=".18733mm">
                  <v:stroke endcap="round"/>
                  <v:path arrowok="t" textboxrect="0,0,29769,0"/>
                </v:shape>
                <v:shape id="Shape 1279" o:spid="_x0000_s1209" style="position:absolute;left:8630;top:57922;width:0;height:533;visibility:visible;mso-wrap-style:square;v-text-anchor:top" coordsize="0,53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piGcQA&#10;AADdAAAADwAAAGRycy9kb3ducmV2LnhtbERPTWvCQBC9C/6HZYTedFOhrUY3QUqrUrxoK+htyE6T&#10;xexsml01/ffdguBtHu9z5nlna3Gh1hvHCh5HCQjiwmnDpYKvz/fhBIQPyBprx6TglzzkWb83x1S7&#10;K2/psguliCHsU1RQhdCkUvqiIot+5BriyH271mKIsC2lbvEaw20tx0nyLC0ajg0VNvRaUXHana0C&#10;u9xvp+tN+DhOzmb1hD4xh583pR4G3WIGIlAX7uKbe63j/PHLFP6/iS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qYhnEAAAA3QAAAA8AAAAAAAAAAAAAAAAAmAIAAGRycy9k&#10;b3ducmV2LnhtbFBLBQYAAAAABAAEAPUAAACJAwAAAAA=&#10;" path="m,l,53264e" filled="f" strokeweight=".18733mm">
                  <v:stroke endcap="round"/>
                  <v:path arrowok="t" textboxrect="0,0,0,53264"/>
                </v:shape>
                <v:shape id="Shape 1280" o:spid="_x0000_s1210" style="position:absolute;left:8532;top:57922;width:197;height:0;visibility:visible;mso-wrap-style:square;v-text-anchor:top" coordsize="19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3FC8YA&#10;AADdAAAADwAAAGRycy9kb3ducmV2LnhtbESPQWvDMAyF74P9B6PBbquzriklq1tGIaOHldJusKuI&#10;tdgslkPsttm/nw6F3iTe03uflusxdOpMQ/KRDTxPClDETbSeWwNfn/XTAlTKyBa7yGTgjxKsV/d3&#10;S6xsvPCBzsfcKgnhVKEBl3NfaZ0aRwHTJPbEov3EIWCWdWi1HfAi4aHT06KY64CepcFhTxtHze/x&#10;FAzsXV36bz3bbcuPcudLx+9cvxjz+DC+vYLKNOab+Xq9tYI/XQi/fCMj6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3FC8YAAADdAAAADwAAAAAAAAAAAAAAAACYAgAAZHJz&#10;L2Rvd25yZXYueG1sUEsFBgAAAAAEAAQA9QAAAIsDAAAAAA==&#10;" path="m,l19672,e" filled="f" strokeweight=".18733mm">
                  <v:stroke endcap="round"/>
                  <v:path arrowok="t" textboxrect="0,0,19672,0"/>
                </v:shape>
                <v:shape id="Shape 1281" o:spid="_x0000_s1211" style="position:absolute;left:20357;top:67719;width:424;height:848;visibility:visible;mso-wrap-style:square;v-text-anchor:top" coordsize="42393,84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aWKcYA&#10;AADdAAAADwAAAGRycy9kb3ducmV2LnhtbERPS2vCQBC+F/oflhG8FN3oocToKlIUFSzFB+hxzI5J&#10;MDsbsqtJ/fXdQqG3+fieM5m1phQPql1hWcGgH4EgTq0uOFNwPCx7MQjnkTWWlknBNzmYTV9fJpho&#10;2/COHnufiRDCLkEFufdVIqVLczLo+rYiDtzV1gZ9gHUmdY1NCDelHEbRuzRYcGjIsaKPnNLb/m4U&#10;XDan7PNrtJ0vzs3o8owP/La5rZTqdtr5GISn1v+L/9xrHeYP4wH8fhNOkN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aWKcYAAADdAAAADwAAAAAAAAAAAAAAAACYAgAAZHJz&#10;L2Rvd25yZXYueG1sUEsFBgAAAAAEAAQA9QAAAIsDAAAAAA==&#10;" path="m,84798l42393,42405,,e" filled="f" strokeweight="1.01pt">
                  <v:stroke endcap="round"/>
                  <v:path arrowok="t" textboxrect="0,0,42393,84798"/>
                </v:shape>
                <v:shape id="Shape 1282" o:spid="_x0000_s1212" style="position:absolute;left:20357;top:67719;width:0;height:283;visibility:visible;mso-wrap-style:square;v-text-anchor:top" coordsize="0,28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7uVsQA&#10;AADdAAAADwAAAGRycy9kb3ducmV2LnhtbESPQWvDMAyF74P9B6NBb4u9HErI6pZ2MBg7jCbbpTcR&#10;q0moLYfYS7J/XxcKu0m89z49bXaLs2KiMfSeNbxkCgRx403PrYaf7/fnAkSIyAatZ9LwRwF228eH&#10;DZbGz1zRVMdWJAiHEjV0MQ6llKHpyGHI/ECctLMfHca0jq00I84J7qzMlVpLhz2nCx0O9NZRc6l/&#10;XaKcPgujJMqvZrYY1elgq2Ol9epp2b+CiLTEf/M9/WFS/bzI4fZNGkF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7lbEAAAA3QAAAA8AAAAAAAAAAAAAAAAAmAIAAGRycy9k&#10;b3ducmV2LnhtbFBLBQYAAAAABAAEAPUAAACJAwAAAAA=&#10;" path="m,28270l,e" filled="f" strokeweight=".06pt">
                  <v:stroke endcap="round"/>
                  <v:path arrowok="t" textboxrect="0,0,0,28270"/>
                </v:shape>
                <v:shape id="Shape 1283" o:spid="_x0000_s1213" style="position:absolute;left:20357;top:68285;width:0;height:282;visibility:visible;mso-wrap-style:square;v-text-anchor:top" coordsize="0,28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tkMMQA&#10;AADdAAAADwAAAGRycy9kb3ducmV2LnhtbERPTWvCQBC9F/wPywheSt1UoWqajRRF8GijtNcxO82m&#10;zc6G7GrSf98VhN7m8T4nWw+2EVfqfO1YwfM0AUFcOl1zpeB03D0tQfiArLFxTAp+ycM6Hz1kmGrX&#10;8ztdi1CJGMI+RQUmhDaV0peGLPqpa4kj9+U6iyHCrpK6wz6G20bOkuRFWqw5NhhsaWOo/CkuVsGi&#10;OHwsHstjf159buz3NszN6cJKTcbD2yuIQEP4F9/dex3nz5ZzuH0TT5D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LZDDEAAAA3QAAAA8AAAAAAAAAAAAAAAAAmAIAAGRycy9k&#10;b3ducmV2LnhtbFBLBQYAAAAABAAEAPUAAACJAwAAAAA=&#10;" path="m,28257l,e" filled="f" strokeweight=".06pt">
                  <v:stroke endcap="round"/>
                  <v:path arrowok="t" textboxrect="0,0,0,28257"/>
                </v:shape>
                <v:shape id="Shape 1284" o:spid="_x0000_s1214" style="position:absolute;left:20357;top:68002;width:0;height:283;visibility:visible;mso-wrap-style:square;v-text-anchor:top" coordsize="0,28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AMx8QA&#10;AADdAAAADwAAAGRycy9kb3ducmV2LnhtbERPS2vCQBC+F/wPyxR6q5tKqBJdRQWbXkrx0Z6H7JgE&#10;s7Nhd03S/vpuQfA2H99zFqvBNKIj52vLCl7GCQjiwuqaSwWn4+55BsIHZI2NZVLwQx5Wy9HDAjNt&#10;e95TdwiliCHsM1RQhdBmUvqiIoN+bFviyJ2tMxgidKXUDvsYbho5SZJXabDm2FBhS9uKisvhahTk&#10;w9t6GthvPu0xzd3v99fHxe2Uenoc1nMQgYZwF9/c7zrOn8xS+P8mni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wDMfEAAAA3QAAAA8AAAAAAAAAAAAAAAAAmAIAAGRycy9k&#10;b3ducmV2LnhtbFBLBQYAAAAABAAEAPUAAACJAwAAAAA=&#10;" path="m,28270l,e" filled="f" strokeweight="0">
                  <v:stroke endcap="round"/>
                  <v:path arrowok="t" textboxrect="0,0,0,28270"/>
                </v:shape>
                <w10:wrap type="topAndBottom" anchorx="page" anchory="page"/>
              </v:group>
            </w:pict>
          </mc:Fallback>
        </mc:AlternateContent>
      </w: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Default="00F171E1" w:rsidP="00BF4710">
      <w:pPr>
        <w:ind w:left="45"/>
        <w:rPr>
          <w:rFonts w:ascii="Tahoma" w:hAnsi="Tahoma" w:cs="Tahoma"/>
          <w:sz w:val="24"/>
          <w:szCs w:val="24"/>
        </w:rPr>
      </w:pPr>
    </w:p>
    <w:p w:rsidR="00F171E1" w:rsidRPr="00BF4710" w:rsidRDefault="00F171E1" w:rsidP="00BF4710">
      <w:pPr>
        <w:ind w:left="45"/>
        <w:rPr>
          <w:rFonts w:ascii="Tahoma" w:hAnsi="Tahoma" w:cs="Tahoma"/>
          <w:sz w:val="24"/>
          <w:szCs w:val="24"/>
        </w:rPr>
      </w:pPr>
    </w:p>
    <w:sectPr w:rsidR="00F171E1" w:rsidRPr="00BF4710" w:rsidSect="00F171E1">
      <w:headerReference w:type="default" r:id="rId70"/>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15692" w:rsidRDefault="00B15692" w:rsidP="009E166B">
      <w:pPr>
        <w:spacing w:after="0" w:line="240" w:lineRule="auto"/>
      </w:pPr>
      <w:r>
        <w:separator/>
      </w:r>
    </w:p>
  </w:endnote>
  <w:endnote w:type="continuationSeparator" w:id="0">
    <w:p w:rsidR="00B15692" w:rsidRDefault="00B15692" w:rsidP="009E16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71E1" w:rsidRDefault="00F171E1">
    <w:pPr>
      <w:spacing w:after="160" w:line="259"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71E1" w:rsidRDefault="00F171E1">
    <w:pPr>
      <w:spacing w:after="160" w:line="259" w:lineRule="auto"/>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71E1" w:rsidRDefault="00F171E1">
    <w:pPr>
      <w:spacing w:after="160" w:line="259" w:lineRule="auto"/>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71E1" w:rsidRDefault="00F171E1">
    <w:pPr>
      <w:spacing w:after="0" w:line="259" w:lineRule="auto"/>
    </w:pPr>
    <w:r>
      <w:rPr>
        <w:rFonts w:ascii="Calibri" w:eastAsia="Calibri" w:hAnsi="Calibri" w:cs="Calibri"/>
      </w:rPr>
      <w:t xml:space="preserve"> </w:t>
    </w:r>
    <w:r>
      <w:fldChar w:fldCharType="begin"/>
    </w:r>
    <w:r>
      <w:instrText xml:space="preserve"> PAGE   \* MERGEFORMAT </w:instrText>
    </w:r>
    <w:r>
      <w:fldChar w:fldCharType="separate"/>
    </w:r>
    <w:r>
      <w:rPr>
        <w:rFonts w:ascii="Calibri" w:eastAsia="Calibri" w:hAnsi="Calibri" w:cs="Calibri"/>
      </w:rPr>
      <w:t>2</w:t>
    </w:r>
    <w:r>
      <w:fldChar w:fldCharType="end"/>
    </w:r>
    <w:r>
      <w:rPr>
        <w:rFonts w:ascii="Calibri" w:eastAsia="Calibri" w:hAnsi="Calibri" w:cs="Calibri"/>
      </w:rPr>
      <w:t xml:space="preserve"> • www.nasen.org.uk</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71E1" w:rsidRDefault="00F171E1">
    <w:pPr>
      <w:spacing w:after="0" w:line="259" w:lineRule="auto"/>
      <w:ind w:right="-577"/>
      <w:jc w:val="right"/>
    </w:pPr>
    <w:r>
      <w:rPr>
        <w:rFonts w:ascii="Calibri" w:eastAsia="Calibri" w:hAnsi="Calibri" w:cs="Calibri"/>
      </w:rPr>
      <w:t xml:space="preserve">www.nasen.org.uk • </w:t>
    </w:r>
    <w:r>
      <w:fldChar w:fldCharType="begin"/>
    </w:r>
    <w:r>
      <w:instrText xml:space="preserve"> PAGE   \* MERGEFORMAT </w:instrText>
    </w:r>
    <w:r>
      <w:fldChar w:fldCharType="separate"/>
    </w:r>
    <w:r w:rsidR="00461F46" w:rsidRPr="00461F46">
      <w:rPr>
        <w:rFonts w:ascii="Calibri" w:eastAsia="Calibri" w:hAnsi="Calibri" w:cs="Calibri"/>
        <w:noProof/>
      </w:rPr>
      <w:t>15</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71E1" w:rsidRDefault="00F171E1">
    <w:pPr>
      <w:spacing w:after="0" w:line="259" w:lineRule="auto"/>
      <w:ind w:right="-577"/>
      <w:jc w:val="right"/>
    </w:pPr>
    <w:r>
      <w:rPr>
        <w:rFonts w:ascii="Calibri" w:eastAsia="Calibri" w:hAnsi="Calibri" w:cs="Calibri"/>
      </w:rPr>
      <w:t xml:space="preserve">www.nasen.org.uk • </w:t>
    </w:r>
    <w:r>
      <w:fldChar w:fldCharType="begin"/>
    </w:r>
    <w:r>
      <w:instrText xml:space="preserve"> PAGE   \* MERGEFORMAT </w:instrText>
    </w:r>
    <w:r>
      <w:fldChar w:fldCharType="separate"/>
    </w:r>
    <w:r w:rsidR="00461F46" w:rsidRPr="00461F46">
      <w:rPr>
        <w:rFonts w:ascii="Calibri" w:eastAsia="Calibri" w:hAnsi="Calibri" w:cs="Calibri"/>
        <w:noProof/>
      </w:rPr>
      <w:t>30</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15692" w:rsidRDefault="00B15692" w:rsidP="009E166B">
      <w:pPr>
        <w:spacing w:after="0" w:line="240" w:lineRule="auto"/>
      </w:pPr>
      <w:r>
        <w:separator/>
      </w:r>
    </w:p>
  </w:footnote>
  <w:footnote w:type="continuationSeparator" w:id="0">
    <w:p w:rsidR="00B15692" w:rsidRDefault="00B15692" w:rsidP="009E166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15692" w:rsidRPr="00F171E1" w:rsidRDefault="00B15692">
    <w:pPr>
      <w:pStyle w:val="Header"/>
      <w:rPr>
        <w:rFonts w:ascii="Tahoma" w:hAnsi="Tahoma" w:cs="Tahoma"/>
        <w:sz w:val="18"/>
      </w:rPr>
    </w:pPr>
    <w:r w:rsidRPr="00F171E1">
      <w:rPr>
        <w:rFonts w:ascii="Tahoma" w:hAnsi="Tahoma" w:cs="Tahoma"/>
        <w:noProof/>
        <w:sz w:val="18"/>
        <w:lang w:eastAsia="en-GB"/>
      </w:rPr>
      <w:drawing>
        <wp:anchor distT="0" distB="0" distL="0" distR="0" simplePos="0" relativeHeight="251668480" behindDoc="0" locked="0" layoutInCell="1" allowOverlap="0">
          <wp:simplePos x="0" y="0"/>
          <wp:positionH relativeFrom="column">
            <wp:posOffset>5526405</wp:posOffset>
          </wp:positionH>
          <wp:positionV relativeFrom="line">
            <wp:posOffset>-247650</wp:posOffset>
          </wp:positionV>
          <wp:extent cx="774700" cy="414655"/>
          <wp:effectExtent l="19050" t="0" r="6350" b="0"/>
          <wp:wrapSquare wrapText="bothSides"/>
          <wp:docPr id="1" name="Picture 11" descr="http://www.edu.dudley.gov.uk/ict/images/DudleyLogo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du.dudley.gov.uk/ict/images/DudleyLogoSM.jpg"/>
                  <pic:cNvPicPr>
                    <a:picLocks noChangeAspect="1" noChangeArrowheads="1"/>
                  </pic:cNvPicPr>
                </pic:nvPicPr>
                <pic:blipFill>
                  <a:blip r:embed="rId1"/>
                  <a:srcRect/>
                  <a:stretch>
                    <a:fillRect/>
                  </a:stretch>
                </pic:blipFill>
                <pic:spPr bwMode="auto">
                  <a:xfrm>
                    <a:off x="0" y="0"/>
                    <a:ext cx="774700" cy="414655"/>
                  </a:xfrm>
                  <a:prstGeom prst="rect">
                    <a:avLst/>
                  </a:prstGeom>
                  <a:noFill/>
                  <a:ln w="9525">
                    <a:noFill/>
                    <a:miter lim="800000"/>
                    <a:headEnd/>
                    <a:tailEnd/>
                  </a:ln>
                </pic:spPr>
              </pic:pic>
            </a:graphicData>
          </a:graphic>
        </wp:anchor>
      </w:drawing>
    </w:r>
    <w:r w:rsidRPr="00F171E1">
      <w:rPr>
        <w:rFonts w:ascii="Tahoma" w:hAnsi="Tahoma" w:cs="Tahoma"/>
        <w:sz w:val="18"/>
      </w:rPr>
      <w:t xml:space="preserve">Rosewood School </w:t>
    </w:r>
    <w:r w:rsidR="00F171E1" w:rsidRPr="00F171E1">
      <w:rPr>
        <w:rFonts w:ascii="Tahoma" w:hAnsi="Tahoma" w:cs="Tahoma"/>
        <w:sz w:val="18"/>
      </w:rPr>
      <w:t>2020 – 2021</w:t>
    </w:r>
  </w:p>
  <w:p w:rsidR="00F171E1" w:rsidRPr="00F171E1" w:rsidRDefault="00F171E1">
    <w:pPr>
      <w:pStyle w:val="Header"/>
      <w:rPr>
        <w:rFonts w:ascii="Tahoma" w:hAnsi="Tahoma" w:cs="Tahoma"/>
        <w:sz w:val="18"/>
      </w:rPr>
    </w:pPr>
    <w:r w:rsidRPr="00F171E1">
      <w:rPr>
        <w:rFonts w:ascii="Tahoma" w:hAnsi="Tahoma" w:cs="Tahoma"/>
        <w:sz w:val="18"/>
      </w:rPr>
      <w:t>Special Educational Needs &amp; Disability Code of Practice</w:t>
    </w:r>
  </w:p>
  <w:p w:rsidR="00B15692" w:rsidRDefault="00B1569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71F0E07"/>
    <w:multiLevelType w:val="multilevel"/>
    <w:tmpl w:val="9370DA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34420420"/>
    <w:multiLevelType w:val="multilevel"/>
    <w:tmpl w:val="6AB63E22"/>
    <w:name w:val="WDX-Numbering"/>
    <w:lvl w:ilvl="0">
      <w:start w:val="1"/>
      <w:numFmt w:val="decimal"/>
      <w:pStyle w:val="Level1"/>
      <w:lvlText w:val="%1."/>
      <w:lvlJc w:val="left"/>
      <w:pPr>
        <w:tabs>
          <w:tab w:val="num" w:pos="851"/>
        </w:tabs>
        <w:ind w:left="851" w:hanging="851"/>
      </w:pPr>
      <w:rPr>
        <w:rFonts w:ascii="Arial" w:hAnsi="Arial" w:cs="Times New Roman" w:hint="default"/>
      </w:rPr>
    </w:lvl>
    <w:lvl w:ilvl="1">
      <w:start w:val="1"/>
      <w:numFmt w:val="decimal"/>
      <w:pStyle w:val="Level2"/>
      <w:lvlText w:val="%1.%2"/>
      <w:lvlJc w:val="left"/>
      <w:pPr>
        <w:tabs>
          <w:tab w:val="num" w:pos="851"/>
        </w:tabs>
        <w:ind w:left="851" w:hanging="851"/>
      </w:pPr>
    </w:lvl>
    <w:lvl w:ilvl="2">
      <w:start w:val="1"/>
      <w:numFmt w:val="decimal"/>
      <w:pStyle w:val="Level3"/>
      <w:lvlText w:val="%1.%2.%3"/>
      <w:lvlJc w:val="left"/>
      <w:pPr>
        <w:tabs>
          <w:tab w:val="num" w:pos="1701"/>
        </w:tabs>
        <w:ind w:left="1701" w:hanging="850"/>
      </w:pPr>
    </w:lvl>
    <w:lvl w:ilvl="3">
      <w:start w:val="1"/>
      <w:numFmt w:val="lowerLetter"/>
      <w:pStyle w:val="Level4"/>
      <w:lvlText w:val="(%4)"/>
      <w:lvlJc w:val="left"/>
      <w:pPr>
        <w:tabs>
          <w:tab w:val="num" w:pos="2552"/>
        </w:tabs>
        <w:ind w:left="2552" w:hanging="851"/>
      </w:pPr>
    </w:lvl>
    <w:lvl w:ilvl="4">
      <w:start w:val="1"/>
      <w:numFmt w:val="lowerRoman"/>
      <w:pStyle w:val="Level5"/>
      <w:lvlText w:val="(%5)"/>
      <w:lvlJc w:val="left"/>
      <w:pPr>
        <w:tabs>
          <w:tab w:val="num" w:pos="3402"/>
        </w:tabs>
        <w:ind w:left="3402" w:hanging="850"/>
      </w:pPr>
    </w:lvl>
    <w:lvl w:ilvl="5">
      <w:start w:val="1"/>
      <w:numFmt w:val="decimal"/>
      <w:pStyle w:val="Level6"/>
      <w:lvlText w:val="(%6)"/>
      <w:lvlJc w:val="left"/>
      <w:pPr>
        <w:tabs>
          <w:tab w:val="num" w:pos="4253"/>
        </w:tabs>
        <w:ind w:left="4253" w:hanging="851"/>
      </w:pPr>
    </w:lvl>
    <w:lvl w:ilvl="6">
      <w:start w:val="1"/>
      <w:numFmt w:val="none"/>
      <w:lvlText w:val="(Not Defined)"/>
      <w:lvlJc w:val="left"/>
      <w:pPr>
        <w:tabs>
          <w:tab w:val="num" w:pos="3600"/>
        </w:tabs>
        <w:ind w:left="3240" w:hanging="1080"/>
      </w:pPr>
    </w:lvl>
    <w:lvl w:ilvl="7">
      <w:start w:val="1"/>
      <w:numFmt w:val="none"/>
      <w:lvlText w:val="(Not Defined)"/>
      <w:lvlJc w:val="left"/>
      <w:pPr>
        <w:tabs>
          <w:tab w:val="num" w:pos="3744"/>
        </w:tabs>
        <w:ind w:left="3744" w:hanging="1224"/>
      </w:pPr>
    </w:lvl>
    <w:lvl w:ilvl="8">
      <w:start w:val="1"/>
      <w:numFmt w:val="none"/>
      <w:lvlText w:val="(Not Defined)"/>
      <w:lvlJc w:val="left"/>
      <w:pPr>
        <w:tabs>
          <w:tab w:val="num" w:pos="4320"/>
        </w:tabs>
        <w:ind w:left="4320" w:hanging="144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301E"/>
    <w:rsid w:val="00043CCF"/>
    <w:rsid w:val="00080045"/>
    <w:rsid w:val="000B6F26"/>
    <w:rsid w:val="0012645C"/>
    <w:rsid w:val="00151934"/>
    <w:rsid w:val="00191E79"/>
    <w:rsid w:val="001B65D1"/>
    <w:rsid w:val="002706F3"/>
    <w:rsid w:val="002B28CF"/>
    <w:rsid w:val="002F2ADB"/>
    <w:rsid w:val="00303C51"/>
    <w:rsid w:val="00303C95"/>
    <w:rsid w:val="003171C1"/>
    <w:rsid w:val="00323D39"/>
    <w:rsid w:val="00353B1B"/>
    <w:rsid w:val="003835CA"/>
    <w:rsid w:val="00384DD2"/>
    <w:rsid w:val="003F2150"/>
    <w:rsid w:val="00414C87"/>
    <w:rsid w:val="0042364A"/>
    <w:rsid w:val="00424E77"/>
    <w:rsid w:val="00426D14"/>
    <w:rsid w:val="00432720"/>
    <w:rsid w:val="004476F0"/>
    <w:rsid w:val="00461F46"/>
    <w:rsid w:val="004B17B0"/>
    <w:rsid w:val="004B53B6"/>
    <w:rsid w:val="004D7D96"/>
    <w:rsid w:val="00532D75"/>
    <w:rsid w:val="005433C5"/>
    <w:rsid w:val="00564CB0"/>
    <w:rsid w:val="00581697"/>
    <w:rsid w:val="005820C7"/>
    <w:rsid w:val="005A2CCB"/>
    <w:rsid w:val="005A3828"/>
    <w:rsid w:val="005A5597"/>
    <w:rsid w:val="005A5D48"/>
    <w:rsid w:val="005A7C98"/>
    <w:rsid w:val="005C1B15"/>
    <w:rsid w:val="005C4DFB"/>
    <w:rsid w:val="005D13B1"/>
    <w:rsid w:val="005E0596"/>
    <w:rsid w:val="005F13AB"/>
    <w:rsid w:val="00602E2A"/>
    <w:rsid w:val="0061018C"/>
    <w:rsid w:val="006250B0"/>
    <w:rsid w:val="006932FD"/>
    <w:rsid w:val="007128EF"/>
    <w:rsid w:val="0071526E"/>
    <w:rsid w:val="00720502"/>
    <w:rsid w:val="00731D33"/>
    <w:rsid w:val="00740043"/>
    <w:rsid w:val="0078777D"/>
    <w:rsid w:val="007B18BF"/>
    <w:rsid w:val="007D44DF"/>
    <w:rsid w:val="00807B3A"/>
    <w:rsid w:val="00810677"/>
    <w:rsid w:val="008343E1"/>
    <w:rsid w:val="00842EEF"/>
    <w:rsid w:val="008460B7"/>
    <w:rsid w:val="008B5FB0"/>
    <w:rsid w:val="00940626"/>
    <w:rsid w:val="00940E94"/>
    <w:rsid w:val="0095301E"/>
    <w:rsid w:val="009649A0"/>
    <w:rsid w:val="009862FB"/>
    <w:rsid w:val="009912E7"/>
    <w:rsid w:val="009C3751"/>
    <w:rsid w:val="009E166B"/>
    <w:rsid w:val="00A107F8"/>
    <w:rsid w:val="00A24856"/>
    <w:rsid w:val="00A553F3"/>
    <w:rsid w:val="00A71647"/>
    <w:rsid w:val="00A77C41"/>
    <w:rsid w:val="00A91B32"/>
    <w:rsid w:val="00AA3358"/>
    <w:rsid w:val="00AB612C"/>
    <w:rsid w:val="00AD5980"/>
    <w:rsid w:val="00B05DB8"/>
    <w:rsid w:val="00B0762E"/>
    <w:rsid w:val="00B15692"/>
    <w:rsid w:val="00B57D9C"/>
    <w:rsid w:val="00B92553"/>
    <w:rsid w:val="00BA6055"/>
    <w:rsid w:val="00BE5091"/>
    <w:rsid w:val="00BF4710"/>
    <w:rsid w:val="00C123D7"/>
    <w:rsid w:val="00C26F2A"/>
    <w:rsid w:val="00C53EA6"/>
    <w:rsid w:val="00C82D45"/>
    <w:rsid w:val="00CC071B"/>
    <w:rsid w:val="00D2298F"/>
    <w:rsid w:val="00D30CB7"/>
    <w:rsid w:val="00D54FDD"/>
    <w:rsid w:val="00D73711"/>
    <w:rsid w:val="00D75000"/>
    <w:rsid w:val="00D8365D"/>
    <w:rsid w:val="00DA2544"/>
    <w:rsid w:val="00DB0EEB"/>
    <w:rsid w:val="00DC3693"/>
    <w:rsid w:val="00DD7EC4"/>
    <w:rsid w:val="00DF3F7B"/>
    <w:rsid w:val="00DF50AB"/>
    <w:rsid w:val="00E06692"/>
    <w:rsid w:val="00E80BFD"/>
    <w:rsid w:val="00E83BE1"/>
    <w:rsid w:val="00ED3ED5"/>
    <w:rsid w:val="00F00244"/>
    <w:rsid w:val="00F171E1"/>
    <w:rsid w:val="00F17302"/>
    <w:rsid w:val="00F27F42"/>
    <w:rsid w:val="00F6138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regrouptable v:ext="edit">
        <o:entry new="1" old="0"/>
      </o:regrouptable>
    </o:shapelayout>
  </w:shapeDefaults>
  <w:decimalSymbol w:val="."/>
  <w:listSeparator w:val=","/>
  <w15:docId w15:val="{EBF150D8-69E2-44DC-8369-5DD9FB9969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6F2A"/>
  </w:style>
  <w:style w:type="paragraph" w:styleId="Heading1">
    <w:name w:val="heading 1"/>
    <w:next w:val="Normal"/>
    <w:link w:val="Heading1Char"/>
    <w:uiPriority w:val="9"/>
    <w:unhideWhenUsed/>
    <w:qFormat/>
    <w:rsid w:val="00F171E1"/>
    <w:pPr>
      <w:keepNext/>
      <w:keepLines/>
      <w:spacing w:after="0" w:line="259" w:lineRule="auto"/>
      <w:ind w:left="175" w:hanging="10"/>
      <w:outlineLvl w:val="0"/>
    </w:pPr>
    <w:rPr>
      <w:rFonts w:ascii="Calibri" w:eastAsia="Calibri" w:hAnsi="Calibri" w:cs="Calibri"/>
      <w:b/>
      <w:color w:val="FFFFFF"/>
      <w:sz w:val="28"/>
      <w:lang w:eastAsia="en-GB"/>
    </w:rPr>
  </w:style>
  <w:style w:type="paragraph" w:styleId="Heading2">
    <w:name w:val="heading 2"/>
    <w:basedOn w:val="Normal"/>
    <w:next w:val="Normal"/>
    <w:link w:val="Heading2Char"/>
    <w:uiPriority w:val="9"/>
    <w:qFormat/>
    <w:rsid w:val="004476F0"/>
    <w:pPr>
      <w:keepNext/>
      <w:spacing w:after="0" w:line="240" w:lineRule="auto"/>
      <w:jc w:val="center"/>
      <w:outlineLvl w:val="1"/>
    </w:pPr>
    <w:rPr>
      <w:rFonts w:ascii="Arial" w:eastAsia="Times New Roman" w:hAnsi="Arial" w:cs="Times New Roman"/>
      <w:b/>
      <w:sz w:val="32"/>
      <w:szCs w:val="20"/>
    </w:rPr>
  </w:style>
  <w:style w:type="paragraph" w:styleId="Heading3">
    <w:name w:val="heading 3"/>
    <w:next w:val="Normal"/>
    <w:link w:val="Heading3Char"/>
    <w:uiPriority w:val="9"/>
    <w:unhideWhenUsed/>
    <w:qFormat/>
    <w:rsid w:val="00F171E1"/>
    <w:pPr>
      <w:keepNext/>
      <w:keepLines/>
      <w:spacing w:after="178" w:line="258" w:lineRule="auto"/>
      <w:ind w:left="32" w:hanging="10"/>
      <w:outlineLvl w:val="2"/>
    </w:pPr>
    <w:rPr>
      <w:rFonts w:ascii="Calibri" w:eastAsia="Calibri" w:hAnsi="Calibri" w:cs="Calibri"/>
      <w:color w:val="0051A0"/>
      <w:sz w:val="26"/>
      <w:lang w:eastAsia="en-GB"/>
    </w:rPr>
  </w:style>
  <w:style w:type="paragraph" w:styleId="Heading4">
    <w:name w:val="heading 4"/>
    <w:basedOn w:val="Normal"/>
    <w:next w:val="Normal"/>
    <w:link w:val="Heading4Char"/>
    <w:uiPriority w:val="9"/>
    <w:unhideWhenUsed/>
    <w:qFormat/>
    <w:rsid w:val="006932FD"/>
    <w:pPr>
      <w:keepNext/>
      <w:keepLines/>
      <w:spacing w:before="40" w:after="0"/>
      <w:outlineLvl w:val="3"/>
    </w:pPr>
    <w:rPr>
      <w:rFonts w:asciiTheme="majorHAnsi" w:eastAsiaTheme="majorEastAsia" w:hAnsiTheme="majorHAnsi" w:cstheme="majorBidi"/>
      <w:i/>
      <w:iCs/>
      <w:color w:val="B35E06" w:themeColor="accent1" w:themeShade="BF"/>
    </w:rPr>
  </w:style>
  <w:style w:type="paragraph" w:styleId="Heading9">
    <w:name w:val="heading 9"/>
    <w:basedOn w:val="Normal"/>
    <w:next w:val="Normal"/>
    <w:link w:val="Heading9Char"/>
    <w:uiPriority w:val="9"/>
    <w:semiHidden/>
    <w:unhideWhenUsed/>
    <w:qFormat/>
    <w:rsid w:val="006932F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5301E"/>
    <w:pPr>
      <w:spacing w:before="100" w:beforeAutospacing="1" w:after="119" w:line="240" w:lineRule="auto"/>
    </w:pPr>
    <w:rPr>
      <w:rFonts w:ascii="Times New Roman" w:eastAsia="Times New Roman" w:hAnsi="Times New Roman" w:cs="Times New Roman"/>
      <w:sz w:val="24"/>
      <w:szCs w:val="24"/>
      <w:lang w:eastAsia="en-GB"/>
    </w:rPr>
  </w:style>
  <w:style w:type="paragraph" w:styleId="NoSpacing">
    <w:name w:val="No Spacing"/>
    <w:link w:val="NoSpacingChar"/>
    <w:uiPriority w:val="1"/>
    <w:qFormat/>
    <w:rsid w:val="0095301E"/>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5301E"/>
    <w:rPr>
      <w:rFonts w:eastAsiaTheme="minorEastAsia"/>
      <w:lang w:val="en-US"/>
    </w:rPr>
  </w:style>
  <w:style w:type="paragraph" w:styleId="BalloonText">
    <w:name w:val="Balloon Text"/>
    <w:basedOn w:val="Normal"/>
    <w:link w:val="BalloonTextChar"/>
    <w:uiPriority w:val="99"/>
    <w:semiHidden/>
    <w:unhideWhenUsed/>
    <w:rsid w:val="009530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301E"/>
    <w:rPr>
      <w:rFonts w:ascii="Tahoma" w:hAnsi="Tahoma" w:cs="Tahoma"/>
      <w:sz w:val="16"/>
      <w:szCs w:val="16"/>
    </w:rPr>
  </w:style>
  <w:style w:type="paragraph" w:styleId="Header">
    <w:name w:val="header"/>
    <w:basedOn w:val="Normal"/>
    <w:link w:val="HeaderChar"/>
    <w:unhideWhenUsed/>
    <w:rsid w:val="009E166B"/>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9E166B"/>
  </w:style>
  <w:style w:type="paragraph" w:styleId="Footer">
    <w:name w:val="footer"/>
    <w:basedOn w:val="Normal"/>
    <w:link w:val="FooterChar"/>
    <w:uiPriority w:val="99"/>
    <w:unhideWhenUsed/>
    <w:rsid w:val="009E166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166B"/>
  </w:style>
  <w:style w:type="character" w:customStyle="1" w:styleId="line1">
    <w:name w:val="line1"/>
    <w:basedOn w:val="DefaultParagraphFont"/>
    <w:rsid w:val="00D54FDD"/>
    <w:rPr>
      <w:b/>
      <w:bCs/>
      <w:color w:val="000000"/>
      <w:sz w:val="20"/>
      <w:szCs w:val="20"/>
    </w:rPr>
  </w:style>
  <w:style w:type="table" w:styleId="TableGrid">
    <w:name w:val="Table Grid"/>
    <w:basedOn w:val="TableNormal"/>
    <w:uiPriority w:val="59"/>
    <w:rsid w:val="00303C5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B05DB8"/>
    <w:pPr>
      <w:ind w:left="720"/>
      <w:contextualSpacing/>
    </w:pPr>
  </w:style>
  <w:style w:type="paragraph" w:customStyle="1" w:styleId="style19">
    <w:name w:val="style19"/>
    <w:basedOn w:val="Normal"/>
    <w:rsid w:val="00B05DB8"/>
    <w:pPr>
      <w:spacing w:before="100" w:beforeAutospacing="1" w:after="100" w:afterAutospacing="1" w:line="240" w:lineRule="auto"/>
    </w:pPr>
    <w:rPr>
      <w:rFonts w:ascii="Times New Roman" w:eastAsia="Times New Roman" w:hAnsi="Times New Roman" w:cs="Times New Roman"/>
      <w:sz w:val="26"/>
      <w:szCs w:val="26"/>
      <w:lang w:eastAsia="en-GB"/>
    </w:rPr>
  </w:style>
  <w:style w:type="character" w:customStyle="1" w:styleId="style201">
    <w:name w:val="style201"/>
    <w:basedOn w:val="DefaultParagraphFont"/>
    <w:rsid w:val="00B05DB8"/>
    <w:rPr>
      <w:color w:val="363636"/>
    </w:rPr>
  </w:style>
  <w:style w:type="paragraph" w:customStyle="1" w:styleId="label">
    <w:name w:val="label"/>
    <w:basedOn w:val="Normal"/>
    <w:rsid w:val="00B92553"/>
    <w:pPr>
      <w:spacing w:before="100" w:beforeAutospacing="1" w:after="100" w:afterAutospacing="1" w:line="240" w:lineRule="auto"/>
    </w:pPr>
    <w:rPr>
      <w:rFonts w:ascii="Verdana" w:eastAsia="Times New Roman" w:hAnsi="Verdana" w:cs="Times New Roman"/>
      <w:b/>
      <w:bCs/>
      <w:color w:val="000000"/>
      <w:sz w:val="24"/>
      <w:szCs w:val="24"/>
      <w:lang w:eastAsia="en-GB"/>
    </w:rPr>
  </w:style>
  <w:style w:type="paragraph" w:customStyle="1" w:styleId="highlight">
    <w:name w:val="highlight"/>
    <w:basedOn w:val="Normal"/>
    <w:rsid w:val="001B65D1"/>
    <w:pPr>
      <w:spacing w:before="100" w:beforeAutospacing="1" w:after="100" w:afterAutospacing="1" w:line="240" w:lineRule="auto"/>
    </w:pPr>
    <w:rPr>
      <w:rFonts w:ascii="Verdana" w:eastAsia="Times New Roman" w:hAnsi="Verdana" w:cs="Times New Roman"/>
      <w:b/>
      <w:bCs/>
      <w:color w:val="CC3300"/>
      <w:sz w:val="24"/>
      <w:szCs w:val="24"/>
      <w:lang w:eastAsia="en-GB"/>
    </w:rPr>
  </w:style>
  <w:style w:type="paragraph" w:customStyle="1" w:styleId="Body">
    <w:name w:val="Body"/>
    <w:basedOn w:val="Normal"/>
    <w:rsid w:val="001B65D1"/>
    <w:pPr>
      <w:spacing w:after="240" w:line="360" w:lineRule="auto"/>
      <w:jc w:val="both"/>
    </w:pPr>
    <w:rPr>
      <w:rFonts w:ascii="Arial" w:eastAsia="Times New Roman" w:hAnsi="Arial" w:cs="Times New Roman"/>
      <w:sz w:val="20"/>
      <w:szCs w:val="20"/>
    </w:rPr>
  </w:style>
  <w:style w:type="character" w:styleId="Hyperlink">
    <w:name w:val="Hyperlink"/>
    <w:basedOn w:val="DefaultParagraphFont"/>
    <w:rsid w:val="001B65D1"/>
    <w:rPr>
      <w:color w:val="0000FF"/>
      <w:u w:val="single"/>
    </w:rPr>
  </w:style>
  <w:style w:type="paragraph" w:customStyle="1" w:styleId="Level1">
    <w:name w:val="Level 1"/>
    <w:basedOn w:val="Normal"/>
    <w:rsid w:val="001B65D1"/>
    <w:pPr>
      <w:numPr>
        <w:numId w:val="1"/>
      </w:numPr>
      <w:spacing w:after="240" w:line="360" w:lineRule="auto"/>
      <w:jc w:val="both"/>
      <w:outlineLvl w:val="0"/>
    </w:pPr>
    <w:rPr>
      <w:rFonts w:ascii="Arial" w:eastAsia="Times New Roman" w:hAnsi="Arial" w:cs="Times New Roman"/>
      <w:sz w:val="20"/>
      <w:szCs w:val="20"/>
    </w:rPr>
  </w:style>
  <w:style w:type="paragraph" w:customStyle="1" w:styleId="Level2">
    <w:name w:val="Level 2"/>
    <w:basedOn w:val="Normal"/>
    <w:rsid w:val="001B65D1"/>
    <w:pPr>
      <w:numPr>
        <w:ilvl w:val="1"/>
        <w:numId w:val="1"/>
      </w:numPr>
      <w:spacing w:after="240" w:line="360" w:lineRule="auto"/>
      <w:jc w:val="both"/>
      <w:outlineLvl w:val="1"/>
    </w:pPr>
    <w:rPr>
      <w:rFonts w:ascii="Arial" w:eastAsia="Times New Roman" w:hAnsi="Arial" w:cs="Times New Roman"/>
      <w:sz w:val="20"/>
      <w:szCs w:val="20"/>
    </w:rPr>
  </w:style>
  <w:style w:type="paragraph" w:customStyle="1" w:styleId="Level3">
    <w:name w:val="Level 3"/>
    <w:basedOn w:val="Normal"/>
    <w:rsid w:val="001B65D1"/>
    <w:pPr>
      <w:numPr>
        <w:ilvl w:val="2"/>
        <w:numId w:val="1"/>
      </w:numPr>
      <w:spacing w:after="240" w:line="360" w:lineRule="auto"/>
      <w:jc w:val="both"/>
      <w:outlineLvl w:val="2"/>
    </w:pPr>
    <w:rPr>
      <w:rFonts w:ascii="Arial" w:eastAsia="Times New Roman" w:hAnsi="Arial" w:cs="Times New Roman"/>
      <w:sz w:val="20"/>
      <w:szCs w:val="20"/>
    </w:rPr>
  </w:style>
  <w:style w:type="paragraph" w:customStyle="1" w:styleId="Level4">
    <w:name w:val="Level 4"/>
    <w:basedOn w:val="Normal"/>
    <w:rsid w:val="001B65D1"/>
    <w:pPr>
      <w:numPr>
        <w:ilvl w:val="3"/>
        <w:numId w:val="1"/>
      </w:numPr>
      <w:spacing w:after="240" w:line="360" w:lineRule="auto"/>
      <w:jc w:val="both"/>
      <w:outlineLvl w:val="3"/>
    </w:pPr>
    <w:rPr>
      <w:rFonts w:ascii="Arial" w:eastAsia="Times New Roman" w:hAnsi="Arial" w:cs="Times New Roman"/>
      <w:sz w:val="20"/>
      <w:szCs w:val="20"/>
    </w:rPr>
  </w:style>
  <w:style w:type="paragraph" w:customStyle="1" w:styleId="Level5">
    <w:name w:val="Level 5"/>
    <w:basedOn w:val="Normal"/>
    <w:rsid w:val="001B65D1"/>
    <w:pPr>
      <w:numPr>
        <w:ilvl w:val="4"/>
        <w:numId w:val="1"/>
      </w:numPr>
      <w:spacing w:after="240" w:line="360" w:lineRule="auto"/>
      <w:jc w:val="both"/>
      <w:outlineLvl w:val="4"/>
    </w:pPr>
    <w:rPr>
      <w:rFonts w:ascii="Arial" w:eastAsia="Times New Roman" w:hAnsi="Arial" w:cs="Times New Roman"/>
      <w:sz w:val="20"/>
      <w:szCs w:val="20"/>
    </w:rPr>
  </w:style>
  <w:style w:type="paragraph" w:customStyle="1" w:styleId="Level6">
    <w:name w:val="Level 6"/>
    <w:basedOn w:val="Normal"/>
    <w:rsid w:val="001B65D1"/>
    <w:pPr>
      <w:numPr>
        <w:ilvl w:val="5"/>
        <w:numId w:val="1"/>
      </w:numPr>
      <w:spacing w:after="240" w:line="360" w:lineRule="auto"/>
      <w:jc w:val="both"/>
      <w:outlineLvl w:val="5"/>
    </w:pPr>
    <w:rPr>
      <w:rFonts w:ascii="Arial" w:eastAsia="Times New Roman" w:hAnsi="Arial" w:cs="Times New Roman"/>
      <w:sz w:val="20"/>
      <w:szCs w:val="20"/>
    </w:rPr>
  </w:style>
  <w:style w:type="paragraph" w:customStyle="1" w:styleId="DocumentTitle">
    <w:name w:val="Document Title"/>
    <w:basedOn w:val="Normal"/>
    <w:rsid w:val="001B65D1"/>
    <w:pPr>
      <w:spacing w:after="0" w:line="264" w:lineRule="auto"/>
      <w:jc w:val="center"/>
    </w:pPr>
    <w:rPr>
      <w:rFonts w:ascii="Arial" w:eastAsia="Times New Roman" w:hAnsi="Arial" w:cs="Times New Roman"/>
      <w:b/>
      <w:caps/>
      <w:sz w:val="24"/>
      <w:szCs w:val="20"/>
    </w:rPr>
  </w:style>
  <w:style w:type="character" w:customStyle="1" w:styleId="Level1asHeadingtext">
    <w:name w:val="Level 1 as Heading (text)"/>
    <w:basedOn w:val="DefaultParagraphFont"/>
    <w:rsid w:val="001B65D1"/>
    <w:rPr>
      <w:b/>
      <w:bCs w:val="0"/>
      <w:caps/>
    </w:rPr>
  </w:style>
  <w:style w:type="paragraph" w:styleId="BodyText">
    <w:name w:val="Body Text"/>
    <w:basedOn w:val="Normal"/>
    <w:link w:val="BodyTextChar"/>
    <w:rsid w:val="004476F0"/>
    <w:pPr>
      <w:spacing w:after="0" w:line="240" w:lineRule="auto"/>
    </w:pPr>
    <w:rPr>
      <w:rFonts w:ascii="Arial" w:eastAsia="Times New Roman" w:hAnsi="Arial" w:cs="Times New Roman"/>
      <w:i/>
      <w:iCs/>
      <w:sz w:val="24"/>
      <w:szCs w:val="20"/>
    </w:rPr>
  </w:style>
  <w:style w:type="character" w:customStyle="1" w:styleId="BodyTextChar">
    <w:name w:val="Body Text Char"/>
    <w:basedOn w:val="DefaultParagraphFont"/>
    <w:link w:val="BodyText"/>
    <w:rsid w:val="004476F0"/>
    <w:rPr>
      <w:rFonts w:ascii="Arial" w:eastAsia="Times New Roman" w:hAnsi="Arial" w:cs="Times New Roman"/>
      <w:i/>
      <w:iCs/>
      <w:sz w:val="24"/>
      <w:szCs w:val="20"/>
    </w:rPr>
  </w:style>
  <w:style w:type="character" w:customStyle="1" w:styleId="Heading2Char">
    <w:name w:val="Heading 2 Char"/>
    <w:basedOn w:val="DefaultParagraphFont"/>
    <w:link w:val="Heading2"/>
    <w:rsid w:val="004476F0"/>
    <w:rPr>
      <w:rFonts w:ascii="Arial" w:eastAsia="Times New Roman" w:hAnsi="Arial" w:cs="Times New Roman"/>
      <w:b/>
      <w:sz w:val="32"/>
      <w:szCs w:val="20"/>
    </w:rPr>
  </w:style>
  <w:style w:type="paragraph" w:styleId="Title">
    <w:name w:val="Title"/>
    <w:basedOn w:val="Normal"/>
    <w:link w:val="TitleChar"/>
    <w:qFormat/>
    <w:rsid w:val="005A5D48"/>
    <w:pPr>
      <w:spacing w:after="0" w:line="240" w:lineRule="auto"/>
      <w:jc w:val="center"/>
    </w:pPr>
    <w:rPr>
      <w:rFonts w:ascii="Times New Roman" w:eastAsia="Times New Roman" w:hAnsi="Times New Roman" w:cs="Times New Roman"/>
      <w:b/>
      <w:sz w:val="24"/>
      <w:szCs w:val="20"/>
      <w:u w:val="single"/>
    </w:rPr>
  </w:style>
  <w:style w:type="character" w:customStyle="1" w:styleId="TitleChar">
    <w:name w:val="Title Char"/>
    <w:basedOn w:val="DefaultParagraphFont"/>
    <w:link w:val="Title"/>
    <w:rsid w:val="005A5D48"/>
    <w:rPr>
      <w:rFonts w:ascii="Times New Roman" w:eastAsia="Times New Roman" w:hAnsi="Times New Roman" w:cs="Times New Roman"/>
      <w:b/>
      <w:sz w:val="24"/>
      <w:szCs w:val="20"/>
      <w:u w:val="single"/>
    </w:rPr>
  </w:style>
  <w:style w:type="character" w:customStyle="1" w:styleId="Heading4Char">
    <w:name w:val="Heading 4 Char"/>
    <w:basedOn w:val="DefaultParagraphFont"/>
    <w:link w:val="Heading4"/>
    <w:rsid w:val="006932FD"/>
    <w:rPr>
      <w:rFonts w:asciiTheme="majorHAnsi" w:eastAsiaTheme="majorEastAsia" w:hAnsiTheme="majorHAnsi" w:cstheme="majorBidi"/>
      <w:i/>
      <w:iCs/>
      <w:color w:val="B35E06" w:themeColor="accent1" w:themeShade="BF"/>
    </w:rPr>
  </w:style>
  <w:style w:type="character" w:customStyle="1" w:styleId="Heading9Char">
    <w:name w:val="Heading 9 Char"/>
    <w:basedOn w:val="DefaultParagraphFont"/>
    <w:link w:val="Heading9"/>
    <w:uiPriority w:val="9"/>
    <w:semiHidden/>
    <w:rsid w:val="006932FD"/>
    <w:rPr>
      <w:rFonts w:asciiTheme="majorHAnsi" w:eastAsiaTheme="majorEastAsia" w:hAnsiTheme="majorHAnsi" w:cstheme="majorBidi"/>
      <w:i/>
      <w:iCs/>
      <w:color w:val="272727" w:themeColor="text1" w:themeTint="D8"/>
      <w:sz w:val="21"/>
      <w:szCs w:val="21"/>
    </w:rPr>
  </w:style>
  <w:style w:type="paragraph" w:customStyle="1" w:styleId="Default">
    <w:name w:val="Default"/>
    <w:rsid w:val="00A553F3"/>
    <w:pPr>
      <w:autoSpaceDE w:val="0"/>
      <w:autoSpaceDN w:val="0"/>
      <w:adjustRightInd w:val="0"/>
      <w:spacing w:after="0" w:line="240" w:lineRule="auto"/>
    </w:pPr>
    <w:rPr>
      <w:rFonts w:ascii="Arial" w:hAnsi="Arial" w:cs="Arial"/>
      <w:color w:val="000000"/>
      <w:sz w:val="24"/>
      <w:szCs w:val="24"/>
    </w:rPr>
  </w:style>
  <w:style w:type="character" w:customStyle="1" w:styleId="Heading1Char">
    <w:name w:val="Heading 1 Char"/>
    <w:basedOn w:val="DefaultParagraphFont"/>
    <w:link w:val="Heading1"/>
    <w:rsid w:val="00F171E1"/>
    <w:rPr>
      <w:rFonts w:ascii="Calibri" w:eastAsia="Calibri" w:hAnsi="Calibri" w:cs="Calibri"/>
      <w:b/>
      <w:color w:val="FFFFFF"/>
      <w:sz w:val="28"/>
      <w:lang w:eastAsia="en-GB"/>
    </w:rPr>
  </w:style>
  <w:style w:type="character" w:customStyle="1" w:styleId="Heading3Char">
    <w:name w:val="Heading 3 Char"/>
    <w:basedOn w:val="DefaultParagraphFont"/>
    <w:link w:val="Heading3"/>
    <w:rsid w:val="00F171E1"/>
    <w:rPr>
      <w:rFonts w:ascii="Calibri" w:eastAsia="Calibri" w:hAnsi="Calibri" w:cs="Calibri"/>
      <w:color w:val="0051A0"/>
      <w:sz w:val="26"/>
      <w:lang w:eastAsia="en-GB"/>
    </w:rPr>
  </w:style>
  <w:style w:type="table" w:customStyle="1" w:styleId="TableGrid0">
    <w:name w:val="TableGrid"/>
    <w:rsid w:val="00F171E1"/>
    <w:pPr>
      <w:spacing w:after="0" w:line="240" w:lineRule="auto"/>
    </w:pPr>
    <w:rPr>
      <w:rFonts w:eastAsiaTheme="minorEastAsia"/>
      <w:lang w:eastAsia="en-GB"/>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0642221">
      <w:bodyDiv w:val="1"/>
      <w:marLeft w:val="0"/>
      <w:marRight w:val="0"/>
      <w:marTop w:val="0"/>
      <w:marBottom w:val="0"/>
      <w:divBdr>
        <w:top w:val="none" w:sz="0" w:space="0" w:color="auto"/>
        <w:left w:val="none" w:sz="0" w:space="0" w:color="auto"/>
        <w:bottom w:val="none" w:sz="0" w:space="0" w:color="auto"/>
        <w:right w:val="none" w:sz="0" w:space="0" w:color="auto"/>
      </w:divBdr>
    </w:div>
    <w:div w:id="771897396">
      <w:bodyDiv w:val="1"/>
      <w:marLeft w:val="0"/>
      <w:marRight w:val="0"/>
      <w:marTop w:val="0"/>
      <w:marBottom w:val="0"/>
      <w:divBdr>
        <w:top w:val="none" w:sz="0" w:space="0" w:color="auto"/>
        <w:left w:val="none" w:sz="0" w:space="0" w:color="auto"/>
        <w:bottom w:val="none" w:sz="0" w:space="0" w:color="auto"/>
        <w:right w:val="none" w:sz="0" w:space="0" w:color="auto"/>
      </w:divBdr>
    </w:div>
    <w:div w:id="1223563485">
      <w:bodyDiv w:val="1"/>
      <w:marLeft w:val="0"/>
      <w:marRight w:val="0"/>
      <w:marTop w:val="0"/>
      <w:marBottom w:val="0"/>
      <w:divBdr>
        <w:top w:val="none" w:sz="0" w:space="0" w:color="auto"/>
        <w:left w:val="none" w:sz="0" w:space="0" w:color="auto"/>
        <w:bottom w:val="none" w:sz="0" w:space="0" w:color="auto"/>
        <w:right w:val="none" w:sz="0" w:space="0" w:color="auto"/>
      </w:divBdr>
      <w:divsChild>
        <w:div w:id="1542136012">
          <w:marLeft w:val="0"/>
          <w:marRight w:val="0"/>
          <w:marTop w:val="0"/>
          <w:marBottom w:val="0"/>
          <w:divBdr>
            <w:top w:val="none" w:sz="0" w:space="0" w:color="auto"/>
            <w:left w:val="none" w:sz="0" w:space="0" w:color="auto"/>
            <w:bottom w:val="none" w:sz="0" w:space="0" w:color="auto"/>
            <w:right w:val="none" w:sz="0" w:space="0" w:color="auto"/>
          </w:divBdr>
        </w:div>
      </w:divsChild>
    </w:div>
    <w:div w:id="1275333173">
      <w:bodyDiv w:val="1"/>
      <w:marLeft w:val="0"/>
      <w:marRight w:val="0"/>
      <w:marTop w:val="6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oter" Target="footer6.xml"/><Relationship Id="rId39" Type="http://schemas.openxmlformats.org/officeDocument/2006/relationships/image" Target="media/image21.png"/><Relationship Id="rId21" Type="http://schemas.openxmlformats.org/officeDocument/2006/relationships/footer" Target="footer1.xml"/><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1.png"/><Relationship Id="rId55" Type="http://schemas.openxmlformats.org/officeDocument/2006/relationships/image" Target="media/image38.png"/><Relationship Id="rId63" Type="http://schemas.openxmlformats.org/officeDocument/2006/relationships/image" Target="media/image49.png"/><Relationship Id="rId68" Type="http://schemas.openxmlformats.org/officeDocument/2006/relationships/image" Target="media/image54.jpe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oter" Target="footer4.xml"/><Relationship Id="rId32" Type="http://schemas.openxmlformats.org/officeDocument/2006/relationships/image" Target="media/image18.png"/><Relationship Id="rId37" Type="http://schemas.openxmlformats.org/officeDocument/2006/relationships/image" Target="media/image15.png"/><Relationship Id="rId40" Type="http://schemas.openxmlformats.org/officeDocument/2006/relationships/image" Target="media/image26.png"/><Relationship Id="rId45" Type="http://schemas.openxmlformats.org/officeDocument/2006/relationships/image" Target="media/image25.png"/><Relationship Id="rId53" Type="http://schemas.openxmlformats.org/officeDocument/2006/relationships/image" Target="media/image35.png"/><Relationship Id="rId58" Type="http://schemas.openxmlformats.org/officeDocument/2006/relationships/image" Target="media/image39.png"/><Relationship Id="rId66" Type="http://schemas.openxmlformats.org/officeDocument/2006/relationships/image" Target="media/image45.jp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3.xml"/><Relationship Id="rId28" Type="http://schemas.openxmlformats.org/officeDocument/2006/relationships/image" Target="media/image11.png"/><Relationship Id="rId36" Type="http://schemas.openxmlformats.org/officeDocument/2006/relationships/image" Target="media/image22.png"/><Relationship Id="rId49" Type="http://schemas.openxmlformats.org/officeDocument/2006/relationships/image" Target="media/image29.png"/><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image" Target="media/image2.jpeg"/><Relationship Id="rId19" Type="http://schemas.openxmlformats.org/officeDocument/2006/relationships/image" Target="media/image7.jp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2.png"/><Relationship Id="rId60" Type="http://schemas.openxmlformats.org/officeDocument/2006/relationships/image" Target="media/image46.png"/><Relationship Id="rId65" Type="http://schemas.openxmlformats.org/officeDocument/2006/relationships/image" Target="media/image5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2.xml"/><Relationship Id="rId27" Type="http://schemas.openxmlformats.org/officeDocument/2006/relationships/image" Target="media/image8.png"/><Relationship Id="rId30" Type="http://schemas.openxmlformats.org/officeDocument/2006/relationships/image" Target="media/image16.png"/><Relationship Id="rId35" Type="http://schemas.openxmlformats.org/officeDocument/2006/relationships/image" Target="media/image14.png"/><Relationship Id="rId43" Type="http://schemas.openxmlformats.org/officeDocument/2006/relationships/image" Target="media/image24.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44.png"/><Relationship Id="rId69"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footer" Target="footer5.xml"/><Relationship Id="rId33" Type="http://schemas.openxmlformats.org/officeDocument/2006/relationships/image" Target="media/image13.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image" Target="media/image12.jpe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1.png"/><Relationship Id="rId70"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9.jpeg"/></Relationships>
</file>

<file path=word/theme/_rels/theme1.xml.rels><?xml version="1.0" encoding="UTF-8" standalone="yes"?>
<Relationships xmlns="http://schemas.openxmlformats.org/package/2006/relationships"><Relationship Id="rId1" Type="http://schemas.openxmlformats.org/officeDocument/2006/relationships/image" Target="../media/image50.jpeg"/></Relationships>
</file>

<file path=word/theme/theme1.xml><?xml version="1.0" encoding="utf-8"?>
<a:theme xmlns:a="http://schemas.openxmlformats.org/drawingml/2006/main" name="Aspect">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Aspect">
      <a:maj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majorFont>
      <a:min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minorFont>
    </a:fontScheme>
    <a:fmtScheme name="Aspect">
      <a:fillStyleLst>
        <a:solidFill>
          <a:schemeClr val="phClr"/>
        </a:solidFill>
        <a:gradFill rotWithShape="1">
          <a:gsLst>
            <a:gs pos="0">
              <a:schemeClr val="phClr">
                <a:tint val="65000"/>
                <a:satMod val="270000"/>
              </a:schemeClr>
            </a:gs>
            <a:gs pos="25000">
              <a:schemeClr val="phClr">
                <a:tint val="60000"/>
                <a:satMod val="300000"/>
              </a:schemeClr>
            </a:gs>
            <a:gs pos="100000">
              <a:schemeClr val="phClr">
                <a:tint val="29000"/>
                <a:satMod val="400000"/>
              </a:schemeClr>
            </a:gs>
          </a:gsLst>
          <a:lin ang="16200000" scaled="1"/>
        </a:gradFill>
        <a:gradFill rotWithShape="1">
          <a:gsLst>
            <a:gs pos="0">
              <a:schemeClr val="phClr">
                <a:shade val="45000"/>
                <a:satMod val="155000"/>
              </a:schemeClr>
            </a:gs>
            <a:gs pos="60000">
              <a:schemeClr val="phClr">
                <a:shade val="95000"/>
                <a:satMod val="150000"/>
              </a:schemeClr>
            </a:gs>
            <a:gs pos="100000">
              <a:schemeClr val="phClr">
                <a:tint val="87000"/>
                <a:satMod val="250000"/>
              </a:schemeClr>
            </a:gs>
          </a:gsLst>
          <a:lin ang="16200000" scaled="0"/>
        </a:gradFill>
      </a:fillStyleLst>
      <a:lnStyleLst>
        <a:ln w="9525" cap="flat" cmpd="sng" algn="ctr">
          <a:solidFill>
            <a:schemeClr val="phClr">
              <a:satMod val="150000"/>
            </a:schemeClr>
          </a:solidFill>
          <a:prstDash val="solid"/>
        </a:ln>
        <a:ln w="42500" cap="flat" cmpd="sng" algn="ctr">
          <a:solidFill>
            <a:schemeClr val="phClr"/>
          </a:solidFill>
          <a:prstDash val="solid"/>
        </a:ln>
        <a:ln w="38100" cap="flat" cmpd="sng" algn="ctr">
          <a:solidFill>
            <a:schemeClr val="phClr"/>
          </a:solidFill>
          <a:prstDash val="solid"/>
        </a:ln>
      </a:lnStyleLst>
      <a:effectStyleLst>
        <a:effectStyle>
          <a:effectLst>
            <a:outerShdw blurRad="65500" dist="38100" dir="5400000" rotWithShape="0">
              <a:srgbClr val="000000">
                <a:alpha val="40000"/>
              </a:srgbClr>
            </a:outerShdw>
          </a:effectLst>
        </a:effectStyle>
        <a:effectStyle>
          <a:effectLst>
            <a:outerShdw blurRad="65500" dist="38100" dir="5400000" rotWithShape="0">
              <a:srgbClr val="000000">
                <a:alpha val="40000"/>
              </a:srgbClr>
            </a:outerShdw>
          </a:effectLst>
        </a:effectStyle>
        <a:effectStyle>
          <a:effectLst>
            <a:outerShdw blurRad="65500" dist="38100" dir="5400000" rotWithShape="0">
              <a:srgbClr val="000000">
                <a:alpha val="40000"/>
              </a:srgbClr>
            </a:outerShdw>
          </a:effectLst>
          <a:scene3d>
            <a:camera prst="orthographicFront" fov="0">
              <a:rot lat="0" lon="0" rev="0"/>
            </a:camera>
            <a:lightRig rig="contrasting" dir="t">
              <a:rot lat="0" lon="0" rev="12000000"/>
            </a:lightRig>
          </a:scene3d>
          <a:sp3d prstMaterial="powder">
            <a:bevelT h="50800"/>
          </a:sp3d>
        </a:effectStyle>
      </a:effectStyleLst>
      <a:bgFillStyleLst>
        <a:solidFill>
          <a:schemeClr val="phClr"/>
        </a:solidFill>
        <a:gradFill rotWithShape="1">
          <a:gsLst>
            <a:gs pos="0">
              <a:schemeClr val="phClr">
                <a:shade val="35000"/>
                <a:satMod val="150000"/>
              </a:schemeClr>
            </a:gs>
            <a:gs pos="45000">
              <a:schemeClr val="phClr">
                <a:shade val="68000"/>
                <a:satMod val="155000"/>
              </a:schemeClr>
            </a:gs>
            <a:gs pos="100000">
              <a:schemeClr val="phClr">
                <a:tint val="70000"/>
                <a:satMod val="175000"/>
              </a:schemeClr>
            </a:gs>
          </a:gsLst>
          <a:lin ang="16200000" scaled="0"/>
        </a:gradFill>
        <a:blipFill>
          <a:blip xmlns:r="http://schemas.openxmlformats.org/officeDocument/2006/relationships" r:embed="rId1">
            <a:duotone>
              <a:schemeClr val="phClr">
                <a:shade val="800"/>
                <a:satMod val="150000"/>
              </a:schemeClr>
              <a:schemeClr val="phClr">
                <a:tint val="80000"/>
                <a:satMod val="150000"/>
              </a:schemeClr>
            </a:duotone>
          </a:blip>
          <a:tile tx="0" ty="0" sx="75000" sy="7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2010-01-12T00:00:00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BA1F683-F570-49B7-900E-4E3C9C2839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5C8D9A3A</Template>
  <TotalTime>0</TotalTime>
  <Pages>39</Pages>
  <Words>5725</Words>
  <Characters>32636</Characters>
  <Application>Microsoft Office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Special Educational Needs &amp; Disability Code of Practice 2021-2022</vt:lpstr>
    </vt:vector>
  </TitlesOfParts>
  <Company>The Rosewood School</Company>
  <LinksUpToDate>false</LinksUpToDate>
  <CharactersWithSpaces>38285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Special Educational Needs &amp; Disability Code of Practice 2021-2022</dc:title>
  <dc:creator>Staff Responsible      Mr D Kirk             Policy Date – September 2021             Review Date – September 2022</dc:creator>
  <cp:lastModifiedBy>Ms B. Guider</cp:lastModifiedBy>
  <cp:revision>3</cp:revision>
  <cp:lastPrinted>2019-09-30T13:17:00Z</cp:lastPrinted>
  <dcterms:created xsi:type="dcterms:W3CDTF">2021-09-23T08:45:00Z</dcterms:created>
  <dcterms:modified xsi:type="dcterms:W3CDTF">2021-09-23T08:52:00Z</dcterms:modified>
</cp:coreProperties>
</file>